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896B" w14:textId="77777777" w:rsidR="005534E7" w:rsidRDefault="005534E7" w:rsidP="00744895">
      <w:pPr>
        <w:pStyle w:val="Corpotesto"/>
        <w:ind w:right="1477"/>
        <w:rPr>
          <w:sz w:val="20"/>
        </w:rPr>
      </w:pPr>
    </w:p>
    <w:p w14:paraId="6EB2D15E" w14:textId="393CA384" w:rsidR="005534E7" w:rsidRDefault="005534E7" w:rsidP="00744895">
      <w:pPr>
        <w:pStyle w:val="Corpotesto"/>
        <w:spacing w:before="3"/>
        <w:ind w:left="1276" w:right="1278"/>
        <w:jc w:val="both"/>
        <w:rPr>
          <w:sz w:val="18"/>
        </w:rPr>
      </w:pPr>
    </w:p>
    <w:p w14:paraId="303BB8B4" w14:textId="0217BCE1" w:rsidR="00744895" w:rsidRDefault="00744895" w:rsidP="00744895">
      <w:pPr>
        <w:pStyle w:val="Corpotesto"/>
        <w:spacing w:before="3"/>
        <w:ind w:left="1276" w:right="1278"/>
        <w:jc w:val="both"/>
        <w:rPr>
          <w:sz w:val="18"/>
        </w:rPr>
      </w:pPr>
    </w:p>
    <w:p w14:paraId="33D968D4" w14:textId="059B1DC6" w:rsidR="005534E7" w:rsidRDefault="006F23A5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Allegato B – Scheda per la presentazione dei progetti realizzati negli ultimi </w:t>
      </w:r>
      <w:proofErr w:type="gramStart"/>
      <w:r w:rsidRPr="00EF0698">
        <w:rPr>
          <w:rFonts w:ascii="Garamond" w:hAnsi="Garamond"/>
          <w:b/>
          <w:bCs/>
          <w:sz w:val="22"/>
          <w:szCs w:val="22"/>
        </w:rPr>
        <w:t>5</w:t>
      </w:r>
      <w:proofErr w:type="gramEnd"/>
      <w:r w:rsidRPr="00EF0698">
        <w:rPr>
          <w:rFonts w:ascii="Garamond" w:hAnsi="Garamond"/>
          <w:b/>
          <w:bCs/>
          <w:sz w:val="22"/>
          <w:szCs w:val="22"/>
        </w:rPr>
        <w:t xml:space="preserve"> anni.</w:t>
      </w:r>
    </w:p>
    <w:p w14:paraId="2AD1EBB4" w14:textId="5A230BE4" w:rsidR="00EF0698" w:rsidRPr="00EF0698" w:rsidRDefault="00EF0698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i/>
          <w:iCs/>
          <w:sz w:val="22"/>
          <w:szCs w:val="22"/>
        </w:rPr>
      </w:pPr>
      <w:r w:rsidRPr="00EF0698">
        <w:rPr>
          <w:rFonts w:ascii="Garamond" w:hAnsi="Garamond"/>
          <w:i/>
          <w:iCs/>
          <w:sz w:val="22"/>
          <w:szCs w:val="22"/>
        </w:rPr>
        <w:t>Cancellare il testo in corsivo</w:t>
      </w:r>
    </w:p>
    <w:p w14:paraId="3B2587A6" w14:textId="2D0A779A" w:rsidR="006F23A5" w:rsidRPr="00EF0698" w:rsidRDefault="00EF0698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Progetto n. 1 </w:t>
      </w:r>
      <w:r w:rsidRPr="00EF0698">
        <w:rPr>
          <w:rFonts w:ascii="Garamond" w:hAnsi="Garamond"/>
          <w:i/>
          <w:iCs/>
          <w:sz w:val="22"/>
          <w:szCs w:val="22"/>
        </w:rPr>
        <w:t>(replicare i campi per ogni progetto presentato)</w:t>
      </w:r>
    </w:p>
    <w:p w14:paraId="155B1F18" w14:textId="77777777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Titolo del progetto formativo: </w:t>
      </w:r>
    </w:p>
    <w:p w14:paraId="6CC1CDED" w14:textId="74706B2F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testo</w:t>
      </w:r>
      <w:r>
        <w:rPr>
          <w:rFonts w:ascii="Garamond" w:hAnsi="Garamond"/>
          <w:i/>
          <w:iCs/>
          <w:sz w:val="22"/>
          <w:szCs w:val="22"/>
        </w:rPr>
        <w:t xml:space="preserve"> – indicare il titolo del progetto </w:t>
      </w:r>
    </w:p>
    <w:p w14:paraId="2BE85018" w14:textId="77777777" w:rsidR="006F23A5" w:rsidRDefault="006F23A5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</w:p>
    <w:p w14:paraId="0CB8228C" w14:textId="77777777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Ore di formazione erogate: </w:t>
      </w:r>
    </w:p>
    <w:p w14:paraId="1453B5EA" w14:textId="70958273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numero</w:t>
      </w:r>
      <w:r>
        <w:rPr>
          <w:rFonts w:ascii="Garamond" w:hAnsi="Garamond"/>
          <w:i/>
          <w:iCs/>
          <w:sz w:val="22"/>
          <w:szCs w:val="22"/>
        </w:rPr>
        <w:t xml:space="preserve"> – indicare le ore di formazione erogate (nel caso separare: didattica frontale, laboratori e altro tipo di didattica, tirocini)</w:t>
      </w:r>
    </w:p>
    <w:p w14:paraId="4B0DE577" w14:textId="77777777" w:rsidR="006F23A5" w:rsidRDefault="006F23A5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</w:p>
    <w:p w14:paraId="33D48C62" w14:textId="77777777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Eventuali partner operativi: </w:t>
      </w:r>
    </w:p>
    <w:p w14:paraId="2B5CC69E" w14:textId="05828020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testo</w:t>
      </w:r>
      <w:r>
        <w:rPr>
          <w:rFonts w:ascii="Garamond" w:hAnsi="Garamond"/>
          <w:i/>
          <w:iCs/>
          <w:sz w:val="22"/>
          <w:szCs w:val="22"/>
        </w:rPr>
        <w:t xml:space="preserve"> – indicare i partner che hanno partecipato operativamente alle attività</w:t>
      </w:r>
    </w:p>
    <w:p w14:paraId="5F9B162B" w14:textId="77777777" w:rsidR="006F23A5" w:rsidRDefault="006F23A5" w:rsidP="00923380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</w:p>
    <w:p w14:paraId="33341187" w14:textId="0C427113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>Numero di edizioni svolte:</w:t>
      </w:r>
    </w:p>
    <w:p w14:paraId="4C0360BD" w14:textId="57ABBC3F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numero; campo data</w:t>
      </w:r>
      <w:r>
        <w:rPr>
          <w:rFonts w:ascii="Garamond" w:hAnsi="Garamond"/>
          <w:i/>
          <w:iCs/>
          <w:sz w:val="22"/>
          <w:szCs w:val="22"/>
        </w:rPr>
        <w:t xml:space="preserve"> – indicare il numero di edizioni e le annualità di ogni edizione </w:t>
      </w:r>
    </w:p>
    <w:p w14:paraId="7EBD658B" w14:textId="77777777" w:rsidR="006F23A5" w:rsidRDefault="006F23A5" w:rsidP="006F23A5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</w:p>
    <w:p w14:paraId="3E70E9C2" w14:textId="77777777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Docenti coinvolti: </w:t>
      </w:r>
    </w:p>
    <w:p w14:paraId="1272B994" w14:textId="1987CC74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testo</w:t>
      </w:r>
      <w:r>
        <w:rPr>
          <w:rFonts w:ascii="Garamond" w:hAnsi="Garamond"/>
          <w:i/>
          <w:iCs/>
          <w:sz w:val="22"/>
          <w:szCs w:val="22"/>
        </w:rPr>
        <w:t xml:space="preserve"> – indicare </w:t>
      </w:r>
      <w:r w:rsidR="00E6546C">
        <w:rPr>
          <w:rFonts w:ascii="Garamond" w:hAnsi="Garamond"/>
          <w:i/>
          <w:iCs/>
          <w:sz w:val="22"/>
          <w:szCs w:val="22"/>
        </w:rPr>
        <w:t>la qualifica e gli anni di esperienza dei docenti coinvolti</w:t>
      </w:r>
    </w:p>
    <w:p w14:paraId="29F03B3A" w14:textId="77777777" w:rsidR="006F23A5" w:rsidRDefault="006F23A5" w:rsidP="006F23A5">
      <w:pPr>
        <w:pStyle w:val="Corpotesto"/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</w:p>
    <w:p w14:paraId="753701AE" w14:textId="10A978A8" w:rsidR="006F23A5" w:rsidRPr="00EF0698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b/>
          <w:bCs/>
          <w:sz w:val="22"/>
          <w:szCs w:val="22"/>
        </w:rPr>
      </w:pPr>
      <w:r w:rsidRPr="00EF0698">
        <w:rPr>
          <w:rFonts w:ascii="Garamond" w:hAnsi="Garamond"/>
          <w:b/>
          <w:bCs/>
          <w:sz w:val="22"/>
          <w:szCs w:val="22"/>
        </w:rPr>
        <w:t xml:space="preserve">Obiettivi, contenuti del corso e profilo degli allievi al termine delle attività formative (max 3000 caratteri): </w:t>
      </w:r>
    </w:p>
    <w:p w14:paraId="6683118F" w14:textId="468DFA2F" w:rsidR="006F23A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</w:pPr>
      <w:r w:rsidRPr="006F23A5">
        <w:rPr>
          <w:rFonts w:ascii="Garamond" w:hAnsi="Garamond"/>
          <w:i/>
          <w:iCs/>
          <w:sz w:val="22"/>
          <w:szCs w:val="22"/>
        </w:rPr>
        <w:t>campo test</w:t>
      </w:r>
      <w:r>
        <w:rPr>
          <w:rFonts w:ascii="Garamond" w:hAnsi="Garamond"/>
          <w:i/>
          <w:iCs/>
          <w:sz w:val="22"/>
          <w:szCs w:val="22"/>
        </w:rPr>
        <w:t>o – descrivere gli obiettivi e il contenuto del corso</w:t>
      </w:r>
      <w:r w:rsidR="00EF0698">
        <w:rPr>
          <w:rFonts w:ascii="Garamond" w:hAnsi="Garamond"/>
          <w:i/>
          <w:iCs/>
          <w:sz w:val="22"/>
          <w:szCs w:val="22"/>
        </w:rPr>
        <w:t>; descrivere conoscenze e competenze acquisite in uscita.</w:t>
      </w:r>
    </w:p>
    <w:p w14:paraId="54C6FE59" w14:textId="36975420" w:rsidR="006F23A5" w:rsidRPr="00744895" w:rsidRDefault="006F23A5" w:rsidP="006F23A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ind w:left="1276" w:right="1278"/>
        <w:jc w:val="both"/>
        <w:rPr>
          <w:rFonts w:ascii="Garamond" w:hAnsi="Garamond"/>
          <w:sz w:val="22"/>
          <w:szCs w:val="22"/>
        </w:rPr>
        <w:sectPr w:rsidR="006F23A5" w:rsidRPr="00744895" w:rsidSect="0080345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10" w:h="16840"/>
          <w:pgMar w:top="1160" w:right="0" w:bottom="280" w:left="0" w:header="794" w:footer="720" w:gutter="0"/>
          <w:cols w:space="720"/>
          <w:titlePg/>
          <w:docGrid w:linePitch="299"/>
        </w:sectPr>
      </w:pPr>
    </w:p>
    <w:p w14:paraId="7B650093" w14:textId="17938D47" w:rsidR="005534E7" w:rsidRPr="00744895" w:rsidRDefault="005534E7" w:rsidP="00923380">
      <w:pPr>
        <w:pStyle w:val="Corpotesto"/>
        <w:spacing w:after="120" w:line="360" w:lineRule="auto"/>
        <w:ind w:right="1477"/>
        <w:rPr>
          <w:sz w:val="26"/>
        </w:rPr>
      </w:pPr>
    </w:p>
    <w:sectPr w:rsidR="005534E7" w:rsidRPr="00744895">
      <w:type w:val="continuous"/>
      <w:pgSz w:w="11910" w:h="16840"/>
      <w:pgMar w:top="80" w:right="0" w:bottom="280" w:left="0" w:header="720" w:footer="720" w:gutter="0"/>
      <w:cols w:num="2" w:space="720" w:equalWidth="0">
        <w:col w:w="4172" w:space="1583"/>
        <w:col w:w="615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FFAD9" w14:textId="77777777" w:rsidR="00125862" w:rsidRDefault="00125862" w:rsidP="00A416E9">
      <w:r>
        <w:separator/>
      </w:r>
    </w:p>
  </w:endnote>
  <w:endnote w:type="continuationSeparator" w:id="0">
    <w:p w14:paraId="6A718CDE" w14:textId="77777777" w:rsidR="00125862" w:rsidRDefault="00125862" w:rsidP="00A4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563D" w14:textId="77777777" w:rsidR="00BF1104" w:rsidRDefault="00BF11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color w:val="000000"/>
        <w:sz w:val="16"/>
        <w:szCs w:val="16"/>
      </w:rPr>
      <w:id w:val="444102915"/>
      <w:docPartObj>
        <w:docPartGallery w:val="Page Numbers (Bottom of Page)"/>
        <w:docPartUnique/>
      </w:docPartObj>
    </w:sdtPr>
    <w:sdtEndPr>
      <w:rPr>
        <w:rFonts w:ascii="Calibri" w:hAnsi="Calibri"/>
        <w:color w:val="0C1975"/>
        <w:sz w:val="20"/>
        <w:szCs w:val="20"/>
      </w:rPr>
    </w:sdtEndPr>
    <w:sdtContent>
      <w:p w14:paraId="01C7A304" w14:textId="77777777" w:rsidR="002C776E" w:rsidRDefault="002C776E" w:rsidP="002C776E">
        <w:pPr>
          <w:pStyle w:val="Universit-Direzioneedirigente"/>
          <w:jc w:val="center"/>
        </w:pPr>
      </w:p>
      <w:p w14:paraId="62C58773" w14:textId="77777777" w:rsidR="00A416E9" w:rsidRPr="00A416E9" w:rsidRDefault="004A17EE" w:rsidP="00A416E9">
        <w:pPr>
          <w:pStyle w:val="Universit-Direzioneedirigente"/>
          <w:jc w:val="center"/>
          <w:rPr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color w:val="000000"/>
        <w:sz w:val="16"/>
        <w:szCs w:val="16"/>
        <w:lang w:bidi="ar-SA"/>
      </w:rPr>
      <w:id w:val="-207875768"/>
      <w:docPartObj>
        <w:docPartGallery w:val="Page Numbers (Bottom of Page)"/>
        <w:docPartUnique/>
      </w:docPartObj>
    </w:sdtPr>
    <w:sdtEndPr>
      <w:rPr>
        <w:rFonts w:ascii="Calibri" w:hAnsi="Calibri"/>
        <w:color w:val="0C1975"/>
        <w:sz w:val="20"/>
        <w:szCs w:val="20"/>
      </w:rPr>
    </w:sdtEndPr>
    <w:sdtContent>
      <w:p w14:paraId="671BCBF7" w14:textId="36E2674F" w:rsidR="00BF1104" w:rsidRPr="00E5222E" w:rsidRDefault="00C12B6F" w:rsidP="00BF1104">
        <w:pPr>
          <w:spacing w:before="59"/>
          <w:ind w:left="721" w:right="1790"/>
          <w:rPr>
            <w:rFonts w:ascii="Calibri" w:hAnsi="Calibri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26A2158C" wp14:editId="33215927">
              <wp:simplePos x="0" y="0"/>
              <wp:positionH relativeFrom="column">
                <wp:posOffset>0</wp:posOffset>
              </wp:positionH>
              <wp:positionV relativeFrom="page">
                <wp:posOffset>9919335</wp:posOffset>
              </wp:positionV>
              <wp:extent cx="2444115" cy="814705"/>
              <wp:effectExtent l="0" t="0" r="0" b="4445"/>
              <wp:wrapNone/>
              <wp:docPr id="8" name="Immagin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magine 11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67711"/>
                      <a:stretch/>
                    </pic:blipFill>
                    <pic:spPr bwMode="auto">
                      <a:xfrm>
                        <a:off x="0" y="0"/>
                        <a:ext cx="2444115" cy="81470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</w:p>
      <w:p w14:paraId="01CF5BBE" w14:textId="306CB1C7" w:rsidR="00A416E9" w:rsidRPr="00A416E9" w:rsidRDefault="004A17EE" w:rsidP="00BF1104">
        <w:pPr>
          <w:pStyle w:val="Universit-Direzioneedirigente"/>
          <w:jc w:val="center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49922" w14:textId="77777777" w:rsidR="00125862" w:rsidRDefault="00125862" w:rsidP="00A416E9">
      <w:bookmarkStart w:id="0" w:name="_Hlk114244473"/>
      <w:bookmarkEnd w:id="0"/>
      <w:r>
        <w:separator/>
      </w:r>
    </w:p>
  </w:footnote>
  <w:footnote w:type="continuationSeparator" w:id="0">
    <w:p w14:paraId="2D76C5BC" w14:textId="77777777" w:rsidR="00125862" w:rsidRDefault="00125862" w:rsidP="00A41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C298" w14:textId="77777777" w:rsidR="00BF1104" w:rsidRDefault="00BF11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D573" w14:textId="77777777" w:rsidR="0080345A" w:rsidRPr="008F4150" w:rsidRDefault="0080345A" w:rsidP="0080345A">
    <w:pPr>
      <w:pStyle w:val="Universit-intestazionepagsuccessive"/>
      <w:tabs>
        <w:tab w:val="clear" w:pos="9000"/>
        <w:tab w:val="right" w:pos="8226"/>
      </w:tabs>
      <w:ind w:left="7200"/>
    </w:pPr>
    <w:r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67222002" wp14:editId="2332DB66">
          <wp:simplePos x="0" y="0"/>
          <wp:positionH relativeFrom="column">
            <wp:posOffset>6486525</wp:posOffset>
          </wp:positionH>
          <wp:positionV relativeFrom="paragraph">
            <wp:posOffset>-172085</wp:posOffset>
          </wp:positionV>
          <wp:extent cx="457200" cy="457200"/>
          <wp:effectExtent l="0" t="0" r="0" b="0"/>
          <wp:wrapTight wrapText="bothSides">
            <wp:wrapPolygon edited="0">
              <wp:start x="0" y="0"/>
              <wp:lineTo x="0" y="20700"/>
              <wp:lineTo x="20700" y="20700"/>
              <wp:lineTo x="20700" y="0"/>
              <wp:lineTo x="0" y="0"/>
            </wp:wrapPolygon>
          </wp:wrapTight>
          <wp:docPr id="1" name="Immagine 1" descr="logouniv800_blu_rgb15_30_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univ800_blu_rgb15_30_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6EF0">
      <w:t>Università</w:t>
    </w:r>
    <w:r w:rsidRPr="008F4150">
      <w:t xml:space="preserve"> degli Studi di Cagliari</w:t>
    </w:r>
    <w:r>
      <w:tab/>
    </w:r>
  </w:p>
  <w:p w14:paraId="6E3F68E7" w14:textId="77777777" w:rsidR="0080345A" w:rsidRDefault="0080345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D556" w14:textId="309EDEB2" w:rsidR="00C12B6F" w:rsidRDefault="004A17EE" w:rsidP="00C12B6F">
    <w:pPr>
      <w:pStyle w:val="Intestazione"/>
      <w:ind w:left="426" w:right="570"/>
      <w:rPr>
        <w:b/>
        <w:bCs/>
        <w:color w:val="244061" w:themeColor="accent1" w:themeShade="80"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9D2204A" wp14:editId="56DBC83F">
          <wp:simplePos x="0" y="0"/>
          <wp:positionH relativeFrom="column">
            <wp:posOffset>0</wp:posOffset>
          </wp:positionH>
          <wp:positionV relativeFrom="paragraph">
            <wp:posOffset>-504190</wp:posOffset>
          </wp:positionV>
          <wp:extent cx="7562850" cy="1195070"/>
          <wp:effectExtent l="0" t="0" r="0" b="5080"/>
          <wp:wrapNone/>
          <wp:docPr id="1856964321" name="Immagine 1" descr="Immagine che contiene testo, Carattere, log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64321" name="Immagine 1" descr="Immagine che contiene testo, Carattere, logo, schermat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50" cy="1195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776E" w:rsidRPr="00A416E9">
      <w:rPr>
        <w:rFonts w:ascii="Calibri" w:hAnsi="Calibri"/>
        <w:b/>
        <w:color w:val="0F1E78"/>
        <w:sz w:val="10"/>
        <w:szCs w:val="24"/>
        <w:lang w:bidi="ar-SA"/>
      </w:rPr>
      <w:br/>
    </w:r>
  </w:p>
  <w:p w14:paraId="544C2D52" w14:textId="07B1D06B" w:rsidR="00C12B6F" w:rsidRDefault="00C12B6F" w:rsidP="00C12B6F">
    <w:pPr>
      <w:pStyle w:val="Intestazione"/>
      <w:ind w:left="-1276"/>
      <w:rPr>
        <w:b/>
        <w:bCs/>
        <w:color w:val="244061" w:themeColor="accent1" w:themeShade="80"/>
        <w:sz w:val="18"/>
        <w:szCs w:val="18"/>
      </w:rPr>
    </w:pPr>
  </w:p>
  <w:p w14:paraId="70332732" w14:textId="77777777" w:rsidR="004A17EE" w:rsidRDefault="004A17EE" w:rsidP="00C12B6F">
    <w:pPr>
      <w:pStyle w:val="Intestazione"/>
      <w:widowControl/>
      <w:autoSpaceDE/>
      <w:autoSpaceDN/>
      <w:ind w:left="1276"/>
      <w:rPr>
        <w:rFonts w:asciiTheme="minorHAnsi" w:eastAsiaTheme="minorHAnsi" w:hAnsiTheme="minorHAnsi" w:cstheme="minorBidi"/>
        <w:b/>
        <w:bCs/>
        <w:color w:val="244061" w:themeColor="accent1" w:themeShade="80"/>
        <w:sz w:val="18"/>
        <w:szCs w:val="18"/>
        <w:lang w:eastAsia="en-US" w:bidi="ar-SA"/>
      </w:rPr>
    </w:pPr>
  </w:p>
  <w:p w14:paraId="6D66D8A9" w14:textId="77777777" w:rsidR="004A17EE" w:rsidRDefault="004A17EE" w:rsidP="00C12B6F">
    <w:pPr>
      <w:pStyle w:val="Intestazione"/>
      <w:widowControl/>
      <w:autoSpaceDE/>
      <w:autoSpaceDN/>
      <w:ind w:left="1276"/>
      <w:rPr>
        <w:rFonts w:asciiTheme="minorHAnsi" w:eastAsiaTheme="minorHAnsi" w:hAnsiTheme="minorHAnsi" w:cstheme="minorBidi"/>
        <w:b/>
        <w:bCs/>
        <w:color w:val="244061" w:themeColor="accent1" w:themeShade="80"/>
        <w:sz w:val="18"/>
        <w:szCs w:val="18"/>
        <w:lang w:eastAsia="en-US" w:bidi="ar-SA"/>
      </w:rPr>
    </w:pPr>
  </w:p>
  <w:p w14:paraId="202FA5A5" w14:textId="77777777" w:rsidR="004A17EE" w:rsidRDefault="004A17EE" w:rsidP="00C12B6F">
    <w:pPr>
      <w:pStyle w:val="Intestazione"/>
      <w:widowControl/>
      <w:autoSpaceDE/>
      <w:autoSpaceDN/>
      <w:ind w:left="1276"/>
      <w:rPr>
        <w:rFonts w:asciiTheme="minorHAnsi" w:eastAsiaTheme="minorHAnsi" w:hAnsiTheme="minorHAnsi" w:cstheme="minorBidi"/>
        <w:b/>
        <w:bCs/>
        <w:color w:val="244061" w:themeColor="accent1" w:themeShade="80"/>
        <w:sz w:val="18"/>
        <w:szCs w:val="18"/>
        <w:lang w:eastAsia="en-US" w:bidi="ar-SA"/>
      </w:rPr>
    </w:pPr>
  </w:p>
  <w:p w14:paraId="0973743D" w14:textId="1D92B4D2" w:rsidR="00C12B6F" w:rsidRPr="00C12B6F" w:rsidRDefault="00C12B6F" w:rsidP="00C12B6F">
    <w:pPr>
      <w:pStyle w:val="Intestazione"/>
      <w:widowControl/>
      <w:autoSpaceDE/>
      <w:autoSpaceDN/>
      <w:ind w:left="1276"/>
      <w:rPr>
        <w:rFonts w:asciiTheme="minorHAnsi" w:eastAsiaTheme="minorHAnsi" w:hAnsiTheme="minorHAnsi" w:cstheme="minorBidi"/>
        <w:b/>
        <w:bCs/>
        <w:color w:val="244061" w:themeColor="accent1" w:themeShade="80"/>
        <w:sz w:val="18"/>
        <w:szCs w:val="18"/>
        <w:lang w:eastAsia="en-US" w:bidi="ar-SA"/>
      </w:rPr>
    </w:pPr>
    <w:r w:rsidRPr="00C12B6F">
      <w:rPr>
        <w:rFonts w:asciiTheme="minorHAnsi" w:eastAsiaTheme="minorHAnsi" w:hAnsiTheme="minorHAnsi" w:cstheme="minorBidi"/>
        <w:b/>
        <w:bCs/>
        <w:color w:val="244061" w:themeColor="accent1" w:themeShade="80"/>
        <w:sz w:val="18"/>
        <w:szCs w:val="18"/>
        <w:lang w:eastAsia="en-US" w:bidi="ar-SA"/>
      </w:rPr>
      <w:t>Dipartimento di Scienze Politiche e Sociali</w:t>
    </w:r>
  </w:p>
  <w:p w14:paraId="2D3F0CA5" w14:textId="04B90A24" w:rsidR="00C12B6F" w:rsidRPr="00C12B6F" w:rsidRDefault="00C12B6F" w:rsidP="00C12B6F">
    <w:pPr>
      <w:pStyle w:val="Intestazione"/>
      <w:widowControl/>
      <w:autoSpaceDE/>
      <w:autoSpaceDN/>
      <w:ind w:left="1276"/>
      <w:rPr>
        <w:rFonts w:asciiTheme="minorHAnsi" w:eastAsiaTheme="minorHAnsi" w:hAnsiTheme="minorHAnsi" w:cstheme="minorBidi"/>
        <w:color w:val="244061" w:themeColor="accent1" w:themeShade="80"/>
        <w:sz w:val="18"/>
        <w:szCs w:val="18"/>
        <w:lang w:eastAsia="en-US" w:bidi="ar-SA"/>
      </w:rPr>
    </w:pPr>
    <w:r w:rsidRPr="00C12B6F">
      <w:rPr>
        <w:rFonts w:asciiTheme="minorHAnsi" w:eastAsiaTheme="minorHAnsi" w:hAnsiTheme="minorHAnsi" w:cstheme="minorBidi"/>
        <w:color w:val="244061" w:themeColor="accent1" w:themeShade="80"/>
        <w:sz w:val="18"/>
        <w:szCs w:val="18"/>
        <w:lang w:eastAsia="en-US" w:bidi="ar-SA"/>
      </w:rPr>
      <w:t xml:space="preserve">Direttore: Prof. </w:t>
    </w:r>
    <w:r w:rsidR="005222EA">
      <w:rPr>
        <w:rFonts w:asciiTheme="minorHAnsi" w:eastAsiaTheme="minorHAnsi" w:hAnsiTheme="minorHAnsi" w:cstheme="minorBidi"/>
        <w:color w:val="244061" w:themeColor="accent1" w:themeShade="80"/>
        <w:sz w:val="18"/>
        <w:szCs w:val="18"/>
        <w:lang w:eastAsia="en-US" w:bidi="ar-SA"/>
      </w:rPr>
      <w:t>Marco Pitzalis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17A3F"/>
    <w:multiLevelType w:val="hybridMultilevel"/>
    <w:tmpl w:val="2D5464D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4962B51"/>
    <w:multiLevelType w:val="hybridMultilevel"/>
    <w:tmpl w:val="1944C34E"/>
    <w:lvl w:ilvl="0" w:tplc="0410000F">
      <w:start w:val="1"/>
      <w:numFmt w:val="decimal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77647664"/>
    <w:multiLevelType w:val="hybridMultilevel"/>
    <w:tmpl w:val="4D900B80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827482792">
    <w:abstractNumId w:val="0"/>
  </w:num>
  <w:num w:numId="2" w16cid:durableId="1168903830">
    <w:abstractNumId w:val="1"/>
  </w:num>
  <w:num w:numId="3" w16cid:durableId="119376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D8E"/>
    <w:rsid w:val="00006F22"/>
    <w:rsid w:val="000B25AE"/>
    <w:rsid w:val="000C7AF4"/>
    <w:rsid w:val="000E1A5E"/>
    <w:rsid w:val="00125862"/>
    <w:rsid w:val="002821EC"/>
    <w:rsid w:val="002B3EEC"/>
    <w:rsid w:val="002C776E"/>
    <w:rsid w:val="003137CD"/>
    <w:rsid w:val="004A17EE"/>
    <w:rsid w:val="004C196F"/>
    <w:rsid w:val="00502273"/>
    <w:rsid w:val="005222EA"/>
    <w:rsid w:val="005534E7"/>
    <w:rsid w:val="006961E4"/>
    <w:rsid w:val="006F23A5"/>
    <w:rsid w:val="00744895"/>
    <w:rsid w:val="007C6D8E"/>
    <w:rsid w:val="0080345A"/>
    <w:rsid w:val="00913873"/>
    <w:rsid w:val="00923380"/>
    <w:rsid w:val="00A416E9"/>
    <w:rsid w:val="00BF1104"/>
    <w:rsid w:val="00C12B6F"/>
    <w:rsid w:val="00C67089"/>
    <w:rsid w:val="00CC1DA3"/>
    <w:rsid w:val="00E24635"/>
    <w:rsid w:val="00E46424"/>
    <w:rsid w:val="00E6546C"/>
    <w:rsid w:val="00ED72A9"/>
    <w:rsid w:val="00EF0698"/>
    <w:rsid w:val="00F113DE"/>
    <w:rsid w:val="00F910D3"/>
    <w:rsid w:val="00F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F98288"/>
  <w15:docId w15:val="{AD6B7FD3-6757-454D-B59D-0B786946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759" w:right="179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416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6E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416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6E9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rsid w:val="00A416E9"/>
    <w:rPr>
      <w:color w:val="0000FF"/>
      <w:u w:val="single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A416E9"/>
    <w:pPr>
      <w:widowControl/>
      <w:tabs>
        <w:tab w:val="left" w:pos="9000"/>
      </w:tabs>
      <w:autoSpaceDE/>
      <w:autoSpaceDN/>
      <w:ind w:left="360" w:right="278"/>
      <w:jc w:val="both"/>
    </w:pPr>
    <w:rPr>
      <w:rFonts w:ascii="Calibri" w:hAnsi="Calibri"/>
      <w:color w:val="0C1975"/>
      <w:sz w:val="20"/>
      <w:szCs w:val="20"/>
      <w:lang w:bidi="ar-SA"/>
    </w:rPr>
  </w:style>
  <w:style w:type="character" w:customStyle="1" w:styleId="Universit-DirezioneedirigenteCarattere">
    <w:name w:val="Università - Direzione e dirigente Carattere"/>
    <w:link w:val="Universit-Direzioneedirigente"/>
    <w:rsid w:val="00A416E9"/>
    <w:rPr>
      <w:rFonts w:ascii="Calibri" w:eastAsia="Times New Roman" w:hAnsi="Calibri" w:cs="Times New Roman"/>
      <w:color w:val="0C1975"/>
      <w:sz w:val="20"/>
      <w:szCs w:val="20"/>
      <w:lang w:val="it-IT" w:eastAsia="it-IT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qFormat/>
    <w:rsid w:val="00A416E9"/>
    <w:pPr>
      <w:widowControl/>
      <w:tabs>
        <w:tab w:val="left" w:pos="9000"/>
      </w:tabs>
      <w:autoSpaceDE/>
      <w:autoSpaceDN/>
      <w:ind w:left="4963" w:right="278"/>
      <w:jc w:val="both"/>
    </w:pPr>
    <w:rPr>
      <w:rFonts w:ascii="Calibri" w:hAnsi="Calibri"/>
      <w:b/>
      <w:color w:val="0C1975"/>
      <w:sz w:val="20"/>
      <w:szCs w:val="20"/>
      <w:lang w:bidi="ar-SA"/>
    </w:rPr>
  </w:style>
  <w:style w:type="character" w:customStyle="1" w:styleId="Universit-intestazionepagsuccessiveCarattere">
    <w:name w:val="Università - intestazione pag successive Carattere"/>
    <w:link w:val="Universit-intestazionepagsuccessive"/>
    <w:rsid w:val="00A416E9"/>
    <w:rPr>
      <w:rFonts w:ascii="Calibri" w:eastAsia="Times New Roman" w:hAnsi="Calibri" w:cs="Times New Roman"/>
      <w:b/>
      <w:color w:val="0C1975"/>
      <w:sz w:val="20"/>
      <w:szCs w:val="20"/>
      <w:lang w:val="it-IT" w:eastAsia="it-IT"/>
    </w:rPr>
  </w:style>
  <w:style w:type="character" w:styleId="Testosegnaposto">
    <w:name w:val="Placeholder Text"/>
    <w:basedOn w:val="Carpredefinitoparagrafo"/>
    <w:uiPriority w:val="99"/>
    <w:semiHidden/>
    <w:rsid w:val="002821EC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2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.boeddu\OneDrive%20-%20Universit&#224;%20di%20Cagliari\Desktop\carta%20intesta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9dc7b-c956-4b8c-9bed-fe274ce5e12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85D7D7B11CC1419F9B6E184672B7A6" ma:contentTypeVersion="14" ma:contentTypeDescription="Creare un nuovo documento." ma:contentTypeScope="" ma:versionID="f783b6417dec4d032aeeec5cfd163b1d">
  <xsd:schema xmlns:xsd="http://www.w3.org/2001/XMLSchema" xmlns:xs="http://www.w3.org/2001/XMLSchema" xmlns:p="http://schemas.microsoft.com/office/2006/metadata/properties" xmlns:ns2="a6c9dc7b-c956-4b8c-9bed-fe274ce5e12b" xmlns:ns3="659a15b0-1c15-4b3c-b8b7-67d830039e77" targetNamespace="http://schemas.microsoft.com/office/2006/metadata/properties" ma:root="true" ma:fieldsID="39c6abc60ec96232f26046335cb4c1fd" ns2:_="" ns3:_="">
    <xsd:import namespace="a6c9dc7b-c956-4b8c-9bed-fe274ce5e12b"/>
    <xsd:import namespace="659a15b0-1c15-4b3c-b8b7-67d830039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9dc7b-c956-4b8c-9bed-fe274ce5e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a15b0-1c15-4b3c-b8b7-67d830039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0F23C-1A99-41A5-9B6A-2A0D7FF25126}">
  <ds:schemaRefs>
    <ds:schemaRef ds:uri="http://schemas.microsoft.com/office/2006/metadata/properties"/>
    <ds:schemaRef ds:uri="http://schemas.microsoft.com/office/infopath/2007/PartnerControls"/>
    <ds:schemaRef ds:uri="a6c9dc7b-c956-4b8c-9bed-fe274ce5e12b"/>
  </ds:schemaRefs>
</ds:datastoreItem>
</file>

<file path=customXml/itemProps2.xml><?xml version="1.0" encoding="utf-8"?>
<ds:datastoreItem xmlns:ds="http://schemas.openxmlformats.org/officeDocument/2006/customXml" ds:itemID="{C1FFC192-0A82-421A-B38E-F26D3911C989}"/>
</file>

<file path=customXml/itemProps3.xml><?xml version="1.0" encoding="utf-8"?>
<ds:datastoreItem xmlns:ds="http://schemas.openxmlformats.org/officeDocument/2006/customXml" ds:itemID="{205980BF-074B-EE46-A5EC-EFCA8EE493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CE95B-E858-48DD-8C0F-FD8C24E400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Boeddu</dc:creator>
  <cp:lastModifiedBy>Giorgia Diana</cp:lastModifiedBy>
  <cp:revision>4</cp:revision>
  <dcterms:created xsi:type="dcterms:W3CDTF">2022-09-16T16:17:00Z</dcterms:created>
  <dcterms:modified xsi:type="dcterms:W3CDTF">2025-07-22T15:24:00Z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2021-03-08T00:00:00Z</vt:filetime>
  </property>
  <property fmtid="{D5CDD505-2E9C-101B-9397-08002B2CF9AE}" pid="5" name="ContentTypeId">
    <vt:lpwstr>0x010100F085D7D7B11CC1419F9B6E184672B7A6</vt:lpwstr>
  </property>
  <property fmtid="{D5CDD505-2E9C-101B-9397-08002B2CF9AE}" pid="6" name="MediaServiceImageTags">
    <vt:lpwstr/>
  </property>
</Properties>
</file>