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D65A" w14:textId="77777777" w:rsidR="00317314" w:rsidRPr="00872920" w:rsidRDefault="00317314" w:rsidP="00317314">
      <w:pPr>
        <w:pStyle w:val="Universit-Direzioneedirigente"/>
        <w:ind w:left="5670"/>
        <w:jc w:val="left"/>
        <w:rPr>
          <w:rStyle w:val="Universit-DirezioneedirigenteCarattere"/>
          <w:rFonts w:asciiTheme="minorHAnsi" w:hAnsiTheme="minorHAnsi" w:cstheme="minorHAnsi"/>
        </w:rPr>
      </w:pPr>
      <w:r w:rsidRPr="00872920">
        <w:rPr>
          <w:rStyle w:val="Universit-DirezioneedirigenteCarattere"/>
          <w:rFonts w:asciiTheme="minorHAnsi" w:hAnsiTheme="minorHAnsi" w:cstheme="minorHAnsi"/>
        </w:rPr>
        <w:t>Al Direttore del</w:t>
      </w:r>
    </w:p>
    <w:p w14:paraId="79BCE208" w14:textId="77777777" w:rsidR="00317314" w:rsidRPr="00872920" w:rsidRDefault="00317314" w:rsidP="00317314">
      <w:pPr>
        <w:pStyle w:val="Universit-Direzioneedirigente"/>
        <w:ind w:left="5670"/>
        <w:jc w:val="left"/>
        <w:rPr>
          <w:rFonts w:asciiTheme="minorHAnsi" w:hAnsiTheme="minorHAnsi" w:cstheme="minorHAnsi"/>
        </w:rPr>
      </w:pPr>
      <w:r w:rsidRPr="00872920">
        <w:rPr>
          <w:rStyle w:val="Universit-DirezioneedirigenteCarattere"/>
          <w:rFonts w:asciiTheme="minorHAnsi" w:hAnsiTheme="minorHAnsi" w:cstheme="minorHAnsi"/>
        </w:rPr>
        <w:t>DIPARTIMENTO DI SCIENZE ECONOMICHE ED AZIENDALI</w:t>
      </w:r>
      <w:r w:rsidRPr="00872920">
        <w:rPr>
          <w:rFonts w:asciiTheme="minorHAnsi" w:hAnsiTheme="minorHAnsi" w:cstheme="minorHAnsi"/>
        </w:rPr>
        <w:br/>
        <w:t xml:space="preserve">Prof. </w:t>
      </w:r>
      <w:r>
        <w:rPr>
          <w:rFonts w:asciiTheme="minorHAnsi" w:hAnsiTheme="minorHAnsi" w:cstheme="minorHAnsi"/>
        </w:rPr>
        <w:t>Patrizio Monfardini</w:t>
      </w:r>
    </w:p>
    <w:p w14:paraId="5E38349B" w14:textId="77777777" w:rsidR="00317314" w:rsidRPr="00872920" w:rsidRDefault="00317314" w:rsidP="00317314">
      <w:pPr>
        <w:rPr>
          <w:rFonts w:cstheme="minorHAnsi"/>
        </w:rPr>
      </w:pPr>
    </w:p>
    <w:p w14:paraId="2D470722" w14:textId="77777777" w:rsidR="00317314" w:rsidRPr="00872920" w:rsidRDefault="00317314" w:rsidP="00317314">
      <w:pPr>
        <w:pStyle w:val="PreformattatoHTML"/>
        <w:rPr>
          <w:rFonts w:asciiTheme="minorHAnsi" w:hAnsiTheme="minorHAnsi" w:cstheme="minorHAnsi"/>
          <w:color w:val="auto"/>
          <w:sz w:val="28"/>
          <w:szCs w:val="28"/>
        </w:rPr>
      </w:pPr>
      <w:r w:rsidRPr="00872920">
        <w:rPr>
          <w:rFonts w:asciiTheme="minorHAnsi" w:hAnsiTheme="minorHAnsi" w:cstheme="minorHAnsi"/>
        </w:rPr>
        <w:t xml:space="preserve">Oggetto: </w:t>
      </w:r>
      <w:r w:rsidRPr="00872920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t>Richiesta di accesso ai documenti amministrativi</w:t>
      </w:r>
    </w:p>
    <w:p w14:paraId="18E9819D" w14:textId="77777777" w:rsidR="00317314" w:rsidRPr="00872920" w:rsidRDefault="00317314" w:rsidP="00317314">
      <w:pPr>
        <w:jc w:val="both"/>
        <w:rPr>
          <w:rFonts w:cstheme="minorHAnsi"/>
          <w:b/>
        </w:rPr>
      </w:pPr>
      <w:r w:rsidRPr="00872920">
        <w:rPr>
          <w:rFonts w:cstheme="minorHAnsi"/>
          <w:b/>
        </w:rPr>
        <w:t>(L. n. 241/1990 e successive modifiche e integrazioni; D.P.R. n. 184/2006)</w:t>
      </w:r>
    </w:p>
    <w:p w14:paraId="511E2AD7" w14:textId="77777777" w:rsidR="00317314" w:rsidRPr="00872920" w:rsidRDefault="00317314" w:rsidP="00317314">
      <w:pPr>
        <w:jc w:val="both"/>
        <w:rPr>
          <w:rFonts w:cstheme="minorHAnsi"/>
          <w:b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3"/>
      </w:tblGrid>
      <w:tr w:rsidR="00317314" w:rsidRPr="00872920" w14:paraId="7A847184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D5E6CE6" w14:textId="77777777" w:rsidR="00317314" w:rsidRPr="00872920" w:rsidRDefault="00317314" w:rsidP="007305EB">
            <w:pPr>
              <w:tabs>
                <w:tab w:val="left" w:pos="7965"/>
              </w:tabs>
              <w:jc w:val="both"/>
              <w:rPr>
                <w:rFonts w:cstheme="minorHAnsi"/>
              </w:rPr>
            </w:pPr>
            <w:r w:rsidRPr="00872920">
              <w:rPr>
                <w:rFonts w:cstheme="minorHAnsi"/>
              </w:rPr>
              <w:t>Il/La sottoscritto/a</w:t>
            </w:r>
            <w:r w:rsidRPr="00872920">
              <w:rPr>
                <w:rFonts w:cstheme="minorHAnsi"/>
              </w:rPr>
              <w:tab/>
            </w:r>
          </w:p>
        </w:tc>
      </w:tr>
      <w:tr w:rsidR="00317314" w:rsidRPr="00872920" w14:paraId="1D544300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603DD79" w14:textId="77777777" w:rsidR="00317314" w:rsidRPr="00872920" w:rsidRDefault="00317314" w:rsidP="007305EB">
            <w:pPr>
              <w:jc w:val="both"/>
              <w:rPr>
                <w:rFonts w:cstheme="minorHAnsi"/>
              </w:rPr>
            </w:pPr>
            <w:r w:rsidRPr="00872920">
              <w:rPr>
                <w:rFonts w:cstheme="minorHAnsi"/>
              </w:rPr>
              <w:t xml:space="preserve">nato/a </w:t>
            </w:r>
            <w:proofErr w:type="spellStart"/>
            <w:r w:rsidRPr="00872920">
              <w:rPr>
                <w:rFonts w:cstheme="minorHAnsi"/>
              </w:rPr>
              <w:t>a</w:t>
            </w:r>
            <w:proofErr w:type="spellEnd"/>
            <w:r w:rsidRPr="00872920">
              <w:rPr>
                <w:rFonts w:cstheme="minorHAnsi"/>
              </w:rPr>
              <w:t xml:space="preserve"> </w:t>
            </w:r>
            <w:r w:rsidRPr="00872920">
              <w:rPr>
                <w:rFonts w:cstheme="minorHAnsi"/>
              </w:rPr>
              <w:tab/>
            </w:r>
            <w:r w:rsidRPr="00872920">
              <w:rPr>
                <w:rFonts w:cstheme="minorHAnsi"/>
              </w:rPr>
              <w:tab/>
            </w:r>
            <w:r w:rsidRPr="00872920">
              <w:rPr>
                <w:rFonts w:cstheme="minorHAnsi"/>
              </w:rPr>
              <w:tab/>
            </w:r>
            <w:r w:rsidRPr="00872920">
              <w:rPr>
                <w:rFonts w:cstheme="minorHAnsi"/>
              </w:rPr>
              <w:tab/>
            </w:r>
            <w:r w:rsidRPr="00872920">
              <w:rPr>
                <w:rFonts w:cstheme="minorHAnsi"/>
              </w:rPr>
              <w:tab/>
            </w:r>
            <w:r w:rsidRPr="00872920">
              <w:rPr>
                <w:rFonts w:cstheme="minorHAnsi"/>
              </w:rPr>
              <w:tab/>
            </w:r>
            <w:r w:rsidRPr="00872920">
              <w:rPr>
                <w:rFonts w:cstheme="minorHAnsi"/>
              </w:rPr>
              <w:tab/>
              <w:t xml:space="preserve"> (Prov.       </w:t>
            </w:r>
            <w:proofErr w:type="gramStart"/>
            <w:r w:rsidRPr="00872920">
              <w:rPr>
                <w:rFonts w:cstheme="minorHAnsi"/>
              </w:rPr>
              <w:t xml:space="preserve">  )</w:t>
            </w:r>
            <w:proofErr w:type="gramEnd"/>
            <w:r w:rsidRPr="00872920">
              <w:rPr>
                <w:rFonts w:cstheme="minorHAnsi"/>
              </w:rPr>
              <w:t xml:space="preserve"> </w:t>
            </w:r>
            <w:r w:rsidRPr="00872920">
              <w:rPr>
                <w:rFonts w:cstheme="minorHAnsi"/>
              </w:rPr>
              <w:tab/>
              <w:t xml:space="preserve">il  </w:t>
            </w:r>
          </w:p>
        </w:tc>
      </w:tr>
      <w:tr w:rsidR="00317314" w:rsidRPr="00872920" w14:paraId="0D633FAC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49B1AE3" w14:textId="77777777" w:rsidR="00317314" w:rsidRPr="00872920" w:rsidRDefault="00317314" w:rsidP="007305EB">
            <w:pPr>
              <w:tabs>
                <w:tab w:val="left" w:pos="4962"/>
                <w:tab w:val="left" w:pos="9356"/>
              </w:tabs>
              <w:jc w:val="both"/>
              <w:rPr>
                <w:rFonts w:cstheme="minorHAnsi"/>
              </w:rPr>
            </w:pPr>
            <w:r w:rsidRPr="00872920">
              <w:rPr>
                <w:rFonts w:cstheme="minorHAnsi"/>
              </w:rPr>
              <w:t xml:space="preserve">residente/domiciliato in </w:t>
            </w:r>
            <w:r w:rsidRPr="00872920">
              <w:rPr>
                <w:rFonts w:cstheme="minorHAnsi"/>
              </w:rPr>
              <w:tab/>
              <w:t xml:space="preserve">Via                                                          n.    </w:t>
            </w:r>
          </w:p>
        </w:tc>
      </w:tr>
      <w:tr w:rsidR="00317314" w:rsidRPr="00872920" w14:paraId="2BF7301C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38E6EB8" w14:textId="77777777" w:rsidR="00317314" w:rsidRPr="00872920" w:rsidRDefault="00317314" w:rsidP="007305EB">
            <w:pPr>
              <w:pStyle w:val="PreformattatoHTML"/>
              <w:spacing w:before="20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72920">
              <w:rPr>
                <w:rFonts w:asciiTheme="minorHAnsi" w:hAnsiTheme="minorHAnsi" w:cstheme="minorHAnsi"/>
                <w:sz w:val="24"/>
                <w:szCs w:val="24"/>
              </w:rPr>
              <w:t>nella sua qualità di:</w:t>
            </w:r>
          </w:p>
          <w:p w14:paraId="7A3A5C63" w14:textId="77777777" w:rsidR="00317314" w:rsidRPr="00872920" w:rsidRDefault="00317314" w:rsidP="007305EB">
            <w:pPr>
              <w:pStyle w:val="PreformattatoHTML"/>
              <w:jc w:val="both"/>
              <w:rPr>
                <w:rFonts w:asciiTheme="minorHAnsi" w:hAnsiTheme="minorHAnsi" w:cstheme="minorHAnsi"/>
                <w:color w:val="595959"/>
                <w:sz w:val="24"/>
                <w:szCs w:val="24"/>
              </w:rPr>
            </w:pPr>
            <w:r w:rsidRPr="00872920">
              <w:rPr>
                <w:rFonts w:asciiTheme="minorHAnsi" w:hAnsiTheme="minorHAnsi" w:cstheme="minorHAnsi"/>
                <w:color w:val="595959"/>
                <w:sz w:val="24"/>
                <w:szCs w:val="24"/>
              </w:rPr>
              <w:t>(</w:t>
            </w:r>
            <w:r w:rsidRPr="00872920">
              <w:rPr>
                <w:rFonts w:asciiTheme="minorHAnsi" w:hAnsiTheme="minorHAnsi" w:cstheme="minorHAnsi"/>
                <w:i/>
                <w:color w:val="595959"/>
                <w:sz w:val="24"/>
                <w:szCs w:val="24"/>
              </w:rPr>
              <w:t xml:space="preserve">specificare l'interesse </w:t>
            </w:r>
            <w:r w:rsidRPr="00872920">
              <w:rPr>
                <w:rFonts w:asciiTheme="minorHAnsi" w:hAnsiTheme="minorHAnsi" w:cstheme="minorHAnsi"/>
                <w:i/>
                <w:iCs/>
                <w:color w:val="595959"/>
                <w:sz w:val="24"/>
                <w:szCs w:val="24"/>
              </w:rPr>
              <w:t>connesso all’oggetto della richiesta</w:t>
            </w:r>
            <w:r w:rsidRPr="00872920">
              <w:rPr>
                <w:rFonts w:asciiTheme="minorHAnsi" w:hAnsiTheme="minorHAnsi" w:cstheme="minorHAnsi"/>
                <w:i/>
                <w:color w:val="595959"/>
                <w:sz w:val="24"/>
                <w:szCs w:val="24"/>
              </w:rPr>
              <w:t xml:space="preserve"> e, qualora occorra, i propri poteri rappresentativi</w:t>
            </w:r>
            <w:r w:rsidRPr="00872920">
              <w:rPr>
                <w:rFonts w:asciiTheme="minorHAnsi" w:hAnsiTheme="minorHAnsi" w:cstheme="minorHAnsi"/>
                <w:color w:val="595959"/>
                <w:sz w:val="24"/>
                <w:szCs w:val="24"/>
              </w:rPr>
              <w:t>)</w:t>
            </w:r>
          </w:p>
        </w:tc>
      </w:tr>
      <w:tr w:rsidR="00317314" w:rsidRPr="00872920" w14:paraId="4BA24FBA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4FD7C9C" w14:textId="77777777" w:rsidR="00317314" w:rsidRPr="00872920" w:rsidRDefault="00317314" w:rsidP="007305EB">
            <w:pPr>
              <w:tabs>
                <w:tab w:val="left" w:pos="4962"/>
                <w:tab w:val="left" w:pos="9356"/>
              </w:tabs>
              <w:jc w:val="both"/>
              <w:rPr>
                <w:rFonts w:cstheme="minorHAnsi"/>
              </w:rPr>
            </w:pPr>
          </w:p>
        </w:tc>
      </w:tr>
      <w:tr w:rsidR="00317314" w:rsidRPr="00872920" w14:paraId="2CDE8148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CD9715B" w14:textId="77777777" w:rsidR="00317314" w:rsidRPr="00872920" w:rsidRDefault="00317314" w:rsidP="007305EB">
            <w:pPr>
              <w:tabs>
                <w:tab w:val="left" w:pos="4962"/>
                <w:tab w:val="left" w:pos="9356"/>
              </w:tabs>
              <w:jc w:val="both"/>
              <w:rPr>
                <w:rFonts w:cstheme="minorHAnsi"/>
              </w:rPr>
            </w:pPr>
          </w:p>
        </w:tc>
      </w:tr>
      <w:tr w:rsidR="00317314" w:rsidRPr="00872920" w14:paraId="33560F09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F127D19" w14:textId="77777777" w:rsidR="00317314" w:rsidRPr="00872920" w:rsidRDefault="00317314" w:rsidP="007305EB">
            <w:pPr>
              <w:tabs>
                <w:tab w:val="left" w:pos="4962"/>
                <w:tab w:val="left" w:pos="9356"/>
              </w:tabs>
              <w:jc w:val="both"/>
              <w:rPr>
                <w:rFonts w:cstheme="minorHAnsi"/>
              </w:rPr>
            </w:pPr>
          </w:p>
        </w:tc>
      </w:tr>
    </w:tbl>
    <w:p w14:paraId="078B95EE" w14:textId="77777777" w:rsidR="00317314" w:rsidRPr="00872920" w:rsidRDefault="00317314" w:rsidP="00317314">
      <w:pPr>
        <w:rPr>
          <w:rFonts w:cstheme="minorHAnsi"/>
        </w:rPr>
      </w:pPr>
    </w:p>
    <w:p w14:paraId="11036DC8" w14:textId="77777777" w:rsidR="00317314" w:rsidRPr="00872920" w:rsidRDefault="00317314" w:rsidP="00317314">
      <w:pPr>
        <w:pStyle w:val="PreformattatoHTML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t>Ai sensi degli articoli 22 e seguenti della legge 7 agosto 1990, n. 241 e successive modifiche e integrazioni, e del D.P.R. n. 184/2006</w:t>
      </w:r>
    </w:p>
    <w:p w14:paraId="4B974C79" w14:textId="77777777" w:rsidR="00317314" w:rsidRPr="00872920" w:rsidRDefault="00317314" w:rsidP="00317314">
      <w:pPr>
        <w:pStyle w:val="PreformattatoHTML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t>CHIEDE</w:t>
      </w:r>
    </w:p>
    <w:p w14:paraId="065DAE5A" w14:textId="77777777" w:rsidR="00317314" w:rsidRPr="00872920" w:rsidRDefault="00317314" w:rsidP="00317314">
      <w:pPr>
        <w:pStyle w:val="PreformattatoHTML"/>
        <w:spacing w:before="20" w:after="20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872920">
        <w:rPr>
          <w:rFonts w:asciiTheme="minorHAnsi" w:hAnsiTheme="minorHAnsi" w:cstheme="minorHAnsi"/>
          <w:sz w:val="24"/>
          <w:szCs w:val="24"/>
        </w:rPr>
        <w:t xml:space="preserve"> di prendere visione </w:t>
      </w:r>
    </w:p>
    <w:p w14:paraId="52F677DA" w14:textId="77777777" w:rsidR="00317314" w:rsidRPr="00872920" w:rsidRDefault="00317314" w:rsidP="00317314">
      <w:pPr>
        <w:pStyle w:val="PreformattatoHTML"/>
        <w:spacing w:before="20" w:after="20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872920">
        <w:rPr>
          <w:rFonts w:asciiTheme="minorHAnsi" w:hAnsiTheme="minorHAnsi" w:cstheme="minorHAnsi"/>
          <w:sz w:val="24"/>
          <w:szCs w:val="24"/>
        </w:rPr>
        <w:t xml:space="preserve"> di prendere visione con rilascio di copia semplice</w:t>
      </w:r>
    </w:p>
    <w:p w14:paraId="5460D922" w14:textId="77777777" w:rsidR="00317314" w:rsidRPr="00872920" w:rsidRDefault="00317314" w:rsidP="00317314">
      <w:pPr>
        <w:pStyle w:val="PreformattatoHTML"/>
        <w:spacing w:before="20" w:after="20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872920">
        <w:rPr>
          <w:rFonts w:asciiTheme="minorHAnsi" w:hAnsiTheme="minorHAnsi" w:cstheme="minorHAnsi"/>
          <w:sz w:val="24"/>
          <w:szCs w:val="24"/>
        </w:rPr>
        <w:t xml:space="preserve"> il rilascio di copia semplice </w:t>
      </w:r>
    </w:p>
    <w:p w14:paraId="2276DF9F" w14:textId="77777777" w:rsidR="00317314" w:rsidRPr="00872920" w:rsidRDefault="00317314" w:rsidP="00317314">
      <w:pPr>
        <w:pStyle w:val="PreformattatoHTML"/>
        <w:spacing w:before="20" w:after="20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872920">
        <w:rPr>
          <w:rFonts w:asciiTheme="minorHAnsi" w:hAnsiTheme="minorHAnsi" w:cstheme="minorHAnsi"/>
          <w:sz w:val="24"/>
          <w:szCs w:val="24"/>
        </w:rPr>
        <w:t xml:space="preserve"> di prendere visione con rilascio di copia conforme all’originale</w:t>
      </w:r>
    </w:p>
    <w:p w14:paraId="456D8A50" w14:textId="77777777" w:rsidR="00317314" w:rsidRPr="00872920" w:rsidRDefault="00317314" w:rsidP="00317314">
      <w:pPr>
        <w:pStyle w:val="PreformattatoHTML"/>
        <w:spacing w:before="20" w:after="20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872920">
        <w:rPr>
          <w:rFonts w:asciiTheme="minorHAnsi" w:hAnsiTheme="minorHAnsi" w:cstheme="minorHAnsi"/>
          <w:sz w:val="24"/>
          <w:szCs w:val="24"/>
        </w:rPr>
        <w:t xml:space="preserve"> il rilascio di copia conforme all’originale</w:t>
      </w:r>
    </w:p>
    <w:p w14:paraId="165FF7B5" w14:textId="77777777" w:rsidR="00317314" w:rsidRPr="00872920" w:rsidRDefault="00317314" w:rsidP="00317314">
      <w:pPr>
        <w:pStyle w:val="PreformattatoHTML"/>
        <w:spacing w:before="20" w:after="20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872920">
        <w:rPr>
          <w:rFonts w:asciiTheme="minorHAnsi" w:hAnsiTheme="minorHAnsi" w:cstheme="minorHAnsi"/>
          <w:sz w:val="24"/>
          <w:szCs w:val="24"/>
        </w:rPr>
        <w:t xml:space="preserve"> il rilascio di copia su supporto elettronico non modificabile</w:t>
      </w:r>
    </w:p>
    <w:p w14:paraId="7AAE89A8" w14:textId="77777777" w:rsidR="00317314" w:rsidRPr="00872920" w:rsidRDefault="00317314" w:rsidP="00317314">
      <w:pPr>
        <w:pStyle w:val="PreformattatoHTML"/>
        <w:spacing w:before="20" w:after="40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t xml:space="preserve">dei sottoindicati documenti amministrativi: </w:t>
      </w:r>
    </w:p>
    <w:p w14:paraId="14E3E6FF" w14:textId="77777777" w:rsidR="00317314" w:rsidRPr="00872920" w:rsidRDefault="00317314" w:rsidP="00317314">
      <w:pPr>
        <w:pStyle w:val="PreformattatoHTML"/>
        <w:spacing w:after="240"/>
        <w:jc w:val="both"/>
        <w:rPr>
          <w:rFonts w:asciiTheme="minorHAnsi" w:hAnsiTheme="minorHAnsi" w:cstheme="minorHAnsi"/>
          <w:i/>
          <w:color w:val="595959"/>
          <w:sz w:val="24"/>
          <w:szCs w:val="24"/>
        </w:rPr>
      </w:pPr>
      <w:r w:rsidRPr="00872920">
        <w:rPr>
          <w:rFonts w:asciiTheme="minorHAnsi" w:hAnsiTheme="minorHAnsi" w:cstheme="minorHAnsi"/>
          <w:i/>
          <w:color w:val="595959"/>
          <w:sz w:val="24"/>
          <w:szCs w:val="24"/>
        </w:rPr>
        <w:t xml:space="preserve">(elencare i documenti amministrativi oggetto di richiesta precisandone gli estremi o, comunque, corredare la richiesta di riferimenti sufficienti a garantire la pronta e agevole identificabilità dei documenti medesimi)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3"/>
      </w:tblGrid>
      <w:tr w:rsidR="00317314" w:rsidRPr="00872920" w14:paraId="5028DE41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6218CF2" w14:textId="77777777" w:rsidR="00317314" w:rsidRPr="00872920" w:rsidRDefault="00317314" w:rsidP="007305EB">
            <w:pPr>
              <w:tabs>
                <w:tab w:val="left" w:pos="7965"/>
              </w:tabs>
              <w:jc w:val="both"/>
              <w:rPr>
                <w:rFonts w:cstheme="minorHAnsi"/>
              </w:rPr>
            </w:pPr>
          </w:p>
        </w:tc>
      </w:tr>
      <w:tr w:rsidR="00317314" w:rsidRPr="00872920" w14:paraId="0B71548A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AE3423F" w14:textId="77777777" w:rsidR="00317314" w:rsidRPr="00872920" w:rsidRDefault="00317314" w:rsidP="007305EB">
            <w:pPr>
              <w:jc w:val="both"/>
              <w:rPr>
                <w:rFonts w:cstheme="minorHAnsi"/>
              </w:rPr>
            </w:pPr>
          </w:p>
        </w:tc>
      </w:tr>
      <w:tr w:rsidR="00317314" w:rsidRPr="00872920" w14:paraId="3E501BD8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5C4E9F5" w14:textId="77777777" w:rsidR="00317314" w:rsidRPr="00872920" w:rsidRDefault="00317314" w:rsidP="007305EB">
            <w:pPr>
              <w:tabs>
                <w:tab w:val="left" w:pos="4962"/>
                <w:tab w:val="left" w:pos="9356"/>
              </w:tabs>
              <w:jc w:val="both"/>
              <w:rPr>
                <w:rFonts w:cstheme="minorHAnsi"/>
              </w:rPr>
            </w:pPr>
          </w:p>
        </w:tc>
      </w:tr>
      <w:tr w:rsidR="00317314" w:rsidRPr="00872920" w14:paraId="6545C368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248FE05" w14:textId="77777777" w:rsidR="00317314" w:rsidRPr="00872920" w:rsidRDefault="00317314" w:rsidP="007305EB">
            <w:pPr>
              <w:pStyle w:val="PreformattatoHTML"/>
              <w:jc w:val="both"/>
              <w:rPr>
                <w:rFonts w:asciiTheme="minorHAnsi" w:hAnsiTheme="minorHAnsi" w:cstheme="minorHAnsi"/>
                <w:color w:val="595959"/>
                <w:sz w:val="24"/>
                <w:szCs w:val="24"/>
              </w:rPr>
            </w:pPr>
          </w:p>
        </w:tc>
      </w:tr>
      <w:tr w:rsidR="00317314" w:rsidRPr="00872920" w14:paraId="30763F00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0665276" w14:textId="77777777" w:rsidR="00317314" w:rsidRPr="00872920" w:rsidRDefault="00317314" w:rsidP="007305EB">
            <w:pPr>
              <w:pStyle w:val="PreformattatoHTM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17314" w:rsidRPr="00872920" w14:paraId="317F54BE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35BBD70" w14:textId="77777777" w:rsidR="00317314" w:rsidRPr="00872920" w:rsidRDefault="00317314" w:rsidP="007305EB">
            <w:pPr>
              <w:pStyle w:val="PreformattatoHTM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17314" w:rsidRPr="00872920" w14:paraId="2617656C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CE2DBCE" w14:textId="77777777" w:rsidR="00317314" w:rsidRPr="00872920" w:rsidRDefault="00317314" w:rsidP="007305EB">
            <w:pPr>
              <w:pStyle w:val="PreformattatoHTM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72920">
              <w:rPr>
                <w:rFonts w:asciiTheme="minorHAnsi" w:hAnsiTheme="minorHAnsi" w:cstheme="minorHAnsi"/>
                <w:sz w:val="24"/>
                <w:szCs w:val="24"/>
              </w:rPr>
              <w:t>Recapiti per eventuali comunicazioni:</w:t>
            </w:r>
          </w:p>
        </w:tc>
      </w:tr>
      <w:tr w:rsidR="00317314" w:rsidRPr="00872920" w14:paraId="4C4BC34C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A9AB62D" w14:textId="77777777" w:rsidR="00317314" w:rsidRPr="00872920" w:rsidRDefault="00317314" w:rsidP="007305EB">
            <w:pPr>
              <w:pStyle w:val="PreformattatoHTM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872920">
              <w:rPr>
                <w:rFonts w:asciiTheme="minorHAnsi" w:hAnsiTheme="minorHAnsi" w:cstheme="minorHAnsi"/>
                <w:sz w:val="24"/>
                <w:szCs w:val="24"/>
              </w:rPr>
              <w:t xml:space="preserve">Indirizzo:   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72920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n.                                               </w:t>
            </w:r>
          </w:p>
        </w:tc>
      </w:tr>
      <w:tr w:rsidR="00317314" w:rsidRPr="00872920" w14:paraId="62BA6B6D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1902A7B" w14:textId="77777777" w:rsidR="00317314" w:rsidRPr="00872920" w:rsidRDefault="00317314" w:rsidP="007305EB">
            <w:pPr>
              <w:pStyle w:val="PreformattatoHTM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72920">
              <w:rPr>
                <w:rFonts w:asciiTheme="minorHAnsi" w:hAnsiTheme="minorHAnsi" w:cstheme="minorHAnsi"/>
                <w:sz w:val="24"/>
                <w:szCs w:val="24"/>
              </w:rPr>
              <w:t xml:space="preserve">Città                                                                                           </w:t>
            </w:r>
            <w:proofErr w:type="gramStart"/>
            <w:r w:rsidRPr="00872920">
              <w:rPr>
                <w:rFonts w:asciiTheme="minorHAnsi" w:hAnsiTheme="minorHAnsi" w:cstheme="minorHAnsi"/>
                <w:sz w:val="24"/>
                <w:szCs w:val="24"/>
              </w:rPr>
              <w:t xml:space="preserve">   (</w:t>
            </w:r>
            <w:proofErr w:type="gramEnd"/>
            <w:r w:rsidRPr="00872920">
              <w:rPr>
                <w:rFonts w:asciiTheme="minorHAnsi" w:hAnsiTheme="minorHAnsi" w:cstheme="minorHAnsi"/>
                <w:sz w:val="24"/>
                <w:szCs w:val="24"/>
              </w:rPr>
              <w:t>Prov.         )</w:t>
            </w:r>
          </w:p>
        </w:tc>
      </w:tr>
      <w:tr w:rsidR="00317314" w:rsidRPr="00872920" w14:paraId="46649576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4B81E06" w14:textId="77777777" w:rsidR="00317314" w:rsidRPr="00872920" w:rsidRDefault="00317314" w:rsidP="007305EB">
            <w:pPr>
              <w:pStyle w:val="PreformattatoHTM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72920">
              <w:rPr>
                <w:rFonts w:asciiTheme="minorHAnsi" w:hAnsiTheme="minorHAnsi" w:cstheme="minorHAnsi"/>
                <w:sz w:val="24"/>
                <w:szCs w:val="24"/>
              </w:rPr>
              <w:t>Telefono</w:t>
            </w:r>
          </w:p>
        </w:tc>
      </w:tr>
      <w:tr w:rsidR="00317314" w:rsidRPr="00872920" w14:paraId="2D5E2DF7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BC69C12" w14:textId="77777777" w:rsidR="00317314" w:rsidRPr="00872920" w:rsidRDefault="00317314" w:rsidP="007305EB">
            <w:pPr>
              <w:pStyle w:val="PreformattatoHTM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872920">
              <w:rPr>
                <w:rFonts w:asciiTheme="minorHAnsi" w:hAnsiTheme="minorHAnsi" w:cstheme="minorHAnsi"/>
                <w:sz w:val="24"/>
                <w:szCs w:val="24"/>
              </w:rPr>
              <w:t>email</w:t>
            </w:r>
            <w:proofErr w:type="gramEnd"/>
          </w:p>
        </w:tc>
      </w:tr>
      <w:tr w:rsidR="00317314" w:rsidRPr="00872920" w14:paraId="1991EF3C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11624E4" w14:textId="77777777" w:rsidR="00317314" w:rsidRPr="00872920" w:rsidRDefault="00317314" w:rsidP="007305EB">
            <w:pPr>
              <w:pStyle w:val="PreformattatoHTM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72920">
              <w:rPr>
                <w:rFonts w:asciiTheme="minorHAnsi" w:hAnsiTheme="minorHAnsi" w:cstheme="minorHAnsi"/>
                <w:sz w:val="24"/>
                <w:szCs w:val="24"/>
              </w:rPr>
              <w:t>P.E.C.</w:t>
            </w:r>
          </w:p>
        </w:tc>
      </w:tr>
      <w:tr w:rsidR="00317314" w:rsidRPr="00872920" w14:paraId="4E3A6C99" w14:textId="77777777" w:rsidTr="007305EB">
        <w:trPr>
          <w:trHeight w:val="454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E939150" w14:textId="77777777" w:rsidR="00317314" w:rsidRPr="00872920" w:rsidRDefault="00317314" w:rsidP="007305EB">
            <w:pPr>
              <w:pStyle w:val="PreformattatoHTM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72920">
              <w:rPr>
                <w:rFonts w:asciiTheme="minorHAnsi" w:hAnsiTheme="minorHAnsi" w:cstheme="minorHAnsi"/>
                <w:sz w:val="24"/>
                <w:szCs w:val="24"/>
              </w:rPr>
              <w:t>Fax</w:t>
            </w:r>
          </w:p>
        </w:tc>
      </w:tr>
    </w:tbl>
    <w:p w14:paraId="32650ED0" w14:textId="77777777" w:rsidR="00317314" w:rsidRPr="00872920" w:rsidRDefault="00317314" w:rsidP="00317314">
      <w:pPr>
        <w:pStyle w:val="PreformattatoHTML"/>
        <w:jc w:val="both"/>
        <w:rPr>
          <w:rFonts w:asciiTheme="minorHAnsi" w:hAnsiTheme="minorHAnsi" w:cstheme="minorHAnsi"/>
          <w:sz w:val="24"/>
          <w:szCs w:val="24"/>
        </w:rPr>
      </w:pPr>
    </w:p>
    <w:p w14:paraId="69F6043F" w14:textId="77777777" w:rsidR="00317314" w:rsidRPr="00872920" w:rsidRDefault="00317314" w:rsidP="00317314">
      <w:pPr>
        <w:pStyle w:val="PreformattatoHTML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t>Chiede, inoltre, la trasmissione delle copie dei documenti con la seguente modalità:</w:t>
      </w:r>
    </w:p>
    <w:p w14:paraId="1E0DD80E" w14:textId="77777777" w:rsidR="00317314" w:rsidRPr="00872920" w:rsidRDefault="00317314" w:rsidP="00317314">
      <w:pPr>
        <w:pStyle w:val="PreformattatoHTML"/>
        <w:spacing w:before="40" w:after="20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872920">
        <w:rPr>
          <w:rFonts w:asciiTheme="minorHAnsi" w:hAnsiTheme="minorHAnsi" w:cstheme="minorHAnsi"/>
          <w:sz w:val="24"/>
          <w:szCs w:val="24"/>
        </w:rPr>
        <w:t xml:space="preserve"> consegna diretta presso l’ufficio del Responsabile del Procedimento </w:t>
      </w:r>
    </w:p>
    <w:p w14:paraId="14264B88" w14:textId="77777777" w:rsidR="00317314" w:rsidRPr="00872920" w:rsidRDefault="00317314" w:rsidP="00317314">
      <w:pPr>
        <w:pStyle w:val="PreformattatoHTML"/>
        <w:spacing w:before="20" w:after="20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872920">
        <w:rPr>
          <w:rFonts w:asciiTheme="minorHAnsi" w:hAnsiTheme="minorHAnsi" w:cstheme="minorHAnsi"/>
          <w:sz w:val="24"/>
          <w:szCs w:val="24"/>
        </w:rPr>
        <w:t xml:space="preserve"> P.E.C.</w:t>
      </w:r>
    </w:p>
    <w:p w14:paraId="1C2C6DF6" w14:textId="77777777" w:rsidR="00317314" w:rsidRPr="00872920" w:rsidRDefault="00317314" w:rsidP="00317314">
      <w:pPr>
        <w:pStyle w:val="PreformattatoHTML"/>
        <w:spacing w:before="20" w:after="20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872920">
        <w:rPr>
          <w:rFonts w:asciiTheme="minorHAnsi" w:hAnsiTheme="minorHAnsi" w:cstheme="minorHAnsi"/>
          <w:sz w:val="24"/>
          <w:szCs w:val="24"/>
        </w:rPr>
        <w:t xml:space="preserve"> Fax</w:t>
      </w:r>
    </w:p>
    <w:p w14:paraId="6F8329C4" w14:textId="77777777" w:rsidR="00317314" w:rsidRPr="00872920" w:rsidRDefault="00317314" w:rsidP="00317314">
      <w:pPr>
        <w:pStyle w:val="PreformattatoHTML"/>
        <w:spacing w:before="20" w:after="20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87292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872920">
        <w:rPr>
          <w:rFonts w:asciiTheme="minorHAnsi" w:hAnsiTheme="minorHAnsi" w:cstheme="minorHAnsi"/>
          <w:sz w:val="24"/>
          <w:szCs w:val="24"/>
        </w:rPr>
        <w:t>email</w:t>
      </w:r>
      <w:proofErr w:type="gramEnd"/>
      <w:r w:rsidRPr="00872920">
        <w:rPr>
          <w:rFonts w:asciiTheme="minorHAnsi" w:hAnsiTheme="minorHAnsi" w:cstheme="minorHAnsi"/>
          <w:sz w:val="24"/>
          <w:szCs w:val="24"/>
        </w:rPr>
        <w:t xml:space="preserve"> (con obbligo di attestazione dell’avvenuta ricezione a carico del richiedente)</w:t>
      </w:r>
    </w:p>
    <w:p w14:paraId="15E63546" w14:textId="77777777" w:rsidR="00317314" w:rsidRPr="00872920" w:rsidRDefault="00317314" w:rsidP="00317314">
      <w:pPr>
        <w:pStyle w:val="PreformattatoHTML"/>
        <w:spacing w:before="120" w:after="40"/>
        <w:jc w:val="both"/>
        <w:rPr>
          <w:rFonts w:asciiTheme="minorHAnsi" w:hAnsiTheme="minorHAnsi" w:cstheme="minorHAnsi"/>
          <w:sz w:val="24"/>
          <w:szCs w:val="24"/>
        </w:rPr>
      </w:pPr>
      <w:r w:rsidRPr="00872920">
        <w:rPr>
          <w:rFonts w:asciiTheme="minorHAnsi" w:hAnsiTheme="minorHAnsi" w:cstheme="minorHAnsi"/>
          <w:sz w:val="24"/>
          <w:szCs w:val="24"/>
        </w:rPr>
        <w:t xml:space="preserve">Il sottoscritto si impegna a rimborsare i costi di riproduzione, di ricerca e invio previsti dall’apposito Tariffario allegato al </w:t>
      </w:r>
      <w:hyperlink r:id="rId7" w:history="1">
        <w:r w:rsidRPr="00872920">
          <w:rPr>
            <w:rStyle w:val="Collegamentoipertestuale"/>
            <w:rFonts w:asciiTheme="minorHAnsi" w:hAnsiTheme="minorHAnsi" w:cstheme="minorHAnsi"/>
            <w:sz w:val="24"/>
            <w:szCs w:val="24"/>
          </w:rPr>
          <w:t>Regolamento sul diritto d’accesso ai documenti amministrativi di questo Ateneo</w:t>
        </w:r>
      </w:hyperlink>
      <w:r w:rsidRPr="00872920">
        <w:rPr>
          <w:rFonts w:asciiTheme="minorHAnsi" w:hAnsiTheme="minorHAnsi" w:cstheme="minorHAnsi"/>
          <w:sz w:val="24"/>
          <w:szCs w:val="24"/>
        </w:rPr>
        <w:t>, che verranno comunicati con l’atto di accoglimento della richiesta, nonché a fornire le marche da bollo necessarie per il rilascio di copie conformi all’originale.</w:t>
      </w:r>
    </w:p>
    <w:p w14:paraId="3B9675A7" w14:textId="77777777" w:rsidR="00317314" w:rsidRPr="00872920" w:rsidRDefault="00317314" w:rsidP="00317314">
      <w:pPr>
        <w:pStyle w:val="PreformattatoHTML"/>
        <w:spacing w:before="60" w:after="60"/>
        <w:jc w:val="both"/>
        <w:rPr>
          <w:rFonts w:asciiTheme="minorHAnsi" w:hAnsiTheme="minorHAnsi" w:cstheme="minorHAnsi"/>
        </w:rPr>
      </w:pPr>
      <w:r w:rsidRPr="00872920">
        <w:rPr>
          <w:rFonts w:asciiTheme="minorHAnsi" w:hAnsiTheme="minorHAnsi" w:cstheme="minorHAnsi"/>
          <w:sz w:val="24"/>
          <w:szCs w:val="24"/>
        </w:rPr>
        <w:t xml:space="preserve">La ricevuta di versamento dovrà essere consegnata a mano o per posta al Settore dottorati e master, oppure trasmessa all’indirizzo </w:t>
      </w:r>
      <w:hyperlink r:id="rId8" w:history="1">
        <w:r w:rsidRPr="00872920">
          <w:rPr>
            <w:rStyle w:val="Collegamentoipertestuale"/>
            <w:rFonts w:asciiTheme="minorHAnsi" w:hAnsiTheme="minorHAnsi" w:cstheme="minorHAnsi"/>
            <w:sz w:val="24"/>
            <w:szCs w:val="24"/>
          </w:rPr>
          <w:t>protocollo@pec.unica.it</w:t>
        </w:r>
      </w:hyperlink>
      <w:r w:rsidRPr="00872920">
        <w:rPr>
          <w:rFonts w:asciiTheme="minorHAnsi" w:hAnsiTheme="minorHAnsi" w:cstheme="minorHAnsi"/>
          <w:sz w:val="24"/>
          <w:szCs w:val="24"/>
        </w:rPr>
        <w:t xml:space="preserve"> o </w:t>
      </w:r>
      <w:hyperlink r:id="rId9" w:history="1">
        <w:r w:rsidRPr="00872920">
          <w:rPr>
            <w:rStyle w:val="Collegamentoipertestuale"/>
            <w:rFonts w:asciiTheme="minorHAnsi" w:hAnsiTheme="minorHAnsi" w:cstheme="minorHAnsi"/>
          </w:rPr>
          <w:t>s</w:t>
        </w:r>
        <w:r w:rsidRPr="00872920">
          <w:rPr>
            <w:rStyle w:val="Collegamentoipertestuale"/>
            <w:rFonts w:asciiTheme="minorHAnsi" w:hAnsiTheme="minorHAnsi" w:cstheme="minorHAnsi"/>
            <w:sz w:val="24"/>
            <w:szCs w:val="24"/>
          </w:rPr>
          <w:t>egreteriasea@unica.it</w:t>
        </w:r>
      </w:hyperlink>
      <w:r w:rsidRPr="00872920">
        <w:rPr>
          <w:rStyle w:val="Collegamentoipertestuale"/>
          <w:rFonts w:asciiTheme="minorHAnsi" w:hAnsiTheme="minorHAnsi" w:cstheme="minorHAnsi"/>
        </w:rPr>
        <w:t xml:space="preserve"> </w:t>
      </w:r>
      <w:r w:rsidRPr="00872920">
        <w:rPr>
          <w:rFonts w:asciiTheme="minorHAnsi" w:hAnsiTheme="minorHAnsi" w:cstheme="minorHAnsi"/>
          <w:sz w:val="24"/>
          <w:szCs w:val="24"/>
        </w:rPr>
        <w:t xml:space="preserve">prima del ritiro o dell’invio dei documenti. </w:t>
      </w:r>
    </w:p>
    <w:p w14:paraId="162C5C7D" w14:textId="77777777" w:rsidR="00317314" w:rsidRPr="00872920" w:rsidRDefault="00317314" w:rsidP="00317314">
      <w:pPr>
        <w:pStyle w:val="PreformattatoHTML"/>
        <w:spacing w:before="60" w:after="6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461"/>
        <w:gridCol w:w="4462"/>
      </w:tblGrid>
      <w:tr w:rsidR="00317314" w:rsidRPr="00872920" w14:paraId="51A90F7F" w14:textId="77777777" w:rsidTr="007305EB">
        <w:tc>
          <w:tcPr>
            <w:tcW w:w="2500" w:type="pct"/>
          </w:tcPr>
          <w:p w14:paraId="3EE4F290" w14:textId="77777777" w:rsidR="00317314" w:rsidRPr="00872920" w:rsidRDefault="00317314" w:rsidP="007305EB">
            <w:pPr>
              <w:suppressAutoHyphens/>
              <w:spacing w:line="360" w:lineRule="auto"/>
              <w:jc w:val="center"/>
              <w:rPr>
                <w:rFonts w:cstheme="minorHAnsi"/>
              </w:rPr>
            </w:pPr>
            <w:r w:rsidRPr="00872920">
              <w:rPr>
                <w:rFonts w:cstheme="minorHAnsi"/>
              </w:rPr>
              <w:t>Luogo e data</w:t>
            </w:r>
          </w:p>
          <w:p w14:paraId="703A5F44" w14:textId="77777777" w:rsidR="00317314" w:rsidRPr="00872920" w:rsidRDefault="00317314" w:rsidP="007305EB">
            <w:pPr>
              <w:suppressAutoHyphens/>
              <w:spacing w:line="360" w:lineRule="auto"/>
              <w:jc w:val="both"/>
              <w:rPr>
                <w:rFonts w:cstheme="minorHAnsi"/>
              </w:rPr>
            </w:pPr>
            <w:r w:rsidRPr="00872920">
              <w:rPr>
                <w:rFonts w:cstheme="minorHAnsi"/>
              </w:rPr>
              <w:t>......................................................, ...........</w:t>
            </w:r>
          </w:p>
        </w:tc>
        <w:tc>
          <w:tcPr>
            <w:tcW w:w="2500" w:type="pct"/>
          </w:tcPr>
          <w:p w14:paraId="0A65B58F" w14:textId="77777777" w:rsidR="00317314" w:rsidRPr="00872920" w:rsidRDefault="00317314" w:rsidP="007305EB">
            <w:pPr>
              <w:suppressAutoHyphens/>
              <w:spacing w:line="360" w:lineRule="auto"/>
              <w:jc w:val="center"/>
              <w:rPr>
                <w:rFonts w:cstheme="minorHAnsi"/>
                <w:smallCaps/>
              </w:rPr>
            </w:pPr>
            <w:r w:rsidRPr="00872920">
              <w:rPr>
                <w:rFonts w:cstheme="minorHAnsi"/>
                <w:smallCaps/>
              </w:rPr>
              <w:t>il/la richiedente</w:t>
            </w:r>
          </w:p>
          <w:p w14:paraId="7AF2DA2E" w14:textId="77777777" w:rsidR="00317314" w:rsidRPr="00872920" w:rsidRDefault="00317314" w:rsidP="007305EB">
            <w:pPr>
              <w:suppressAutoHyphens/>
              <w:spacing w:line="360" w:lineRule="auto"/>
              <w:jc w:val="center"/>
              <w:rPr>
                <w:rFonts w:cstheme="minorHAnsi"/>
              </w:rPr>
            </w:pPr>
            <w:r w:rsidRPr="00872920">
              <w:rPr>
                <w:rFonts w:cstheme="minorHAnsi"/>
              </w:rPr>
              <w:t>.............................................................</w:t>
            </w:r>
          </w:p>
        </w:tc>
      </w:tr>
    </w:tbl>
    <w:p w14:paraId="5DC44D7B" w14:textId="77777777" w:rsidR="00317314" w:rsidRPr="00872920" w:rsidRDefault="00317314" w:rsidP="00317314">
      <w:pPr>
        <w:pStyle w:val="PreformattatoHTML"/>
        <w:jc w:val="both"/>
        <w:rPr>
          <w:rFonts w:asciiTheme="minorHAnsi" w:hAnsiTheme="minorHAnsi" w:cstheme="minorHAnsi"/>
          <w:sz w:val="24"/>
          <w:szCs w:val="24"/>
        </w:rPr>
      </w:pPr>
    </w:p>
    <w:p w14:paraId="6DA3D02D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4076324D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117499CE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413D218B" w14:textId="77777777" w:rsidR="00E16371" w:rsidRPr="00325EF1" w:rsidRDefault="00E16371" w:rsidP="00325EF1"/>
    <w:sectPr w:rsidR="00E16371" w:rsidRPr="00325EF1" w:rsidSect="00C103A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FBC9B" w14:textId="77777777" w:rsidR="00032417" w:rsidRDefault="00032417" w:rsidP="0030749D">
      <w:r>
        <w:separator/>
      </w:r>
    </w:p>
  </w:endnote>
  <w:endnote w:type="continuationSeparator" w:id="0">
    <w:p w14:paraId="1A44AC12" w14:textId="77777777" w:rsidR="00032417" w:rsidRDefault="00032417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7992863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AF4A3C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D3E8A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6D4FC62B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691116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9111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465614" w14:textId="77777777" w:rsidR="00562F96" w:rsidRPr="00126C16" w:rsidRDefault="00562F96" w:rsidP="00562F96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126C16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Claudia Cottu – Via Sant’Ignazio, 17 – 09123, Cagliari  </w:t>
                          </w:r>
                        </w:p>
                        <w:p w14:paraId="6A610545" w14:textId="77777777" w:rsidR="00562F96" w:rsidRPr="00126C16" w:rsidRDefault="00562F96" w:rsidP="00562F96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126C16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Tel +39 070/6753308 – email </w:t>
                          </w:r>
                          <w:hyperlink r:id="rId1" w:history="1">
                            <w:r w:rsidRPr="00126C16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126C16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126C16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27141743" w14:textId="77777777" w:rsidR="00E31376" w:rsidRPr="00562F96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54.4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" fillcolor="white [3201]" stroked="f" strokeweight=".5pt">
              <v:textbox>
                <w:txbxContent>
                  <w:p w14:paraId="09465614" w14:textId="77777777" w:rsidR="00562F96" w:rsidRPr="00126C16" w:rsidRDefault="00562F96" w:rsidP="00562F96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126C16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Claudia Cottu – Via Sant’Ignazio, 17 – 09123, Cagliari  </w:t>
                    </w:r>
                  </w:p>
                  <w:p w14:paraId="6A610545" w14:textId="77777777" w:rsidR="00562F96" w:rsidRPr="00126C16" w:rsidRDefault="00562F96" w:rsidP="00562F96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126C16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Tel +39 070/6753308 – email </w:t>
                    </w:r>
                    <w:hyperlink r:id="rId3" w:history="1">
                      <w:r w:rsidRPr="00126C16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126C16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126C16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27141743" w14:textId="77777777" w:rsidR="00E31376" w:rsidRPr="00562F96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7D072" w14:textId="77777777" w:rsidR="00032417" w:rsidRDefault="00032417" w:rsidP="0030749D">
      <w:r>
        <w:separator/>
      </w:r>
    </w:p>
  </w:footnote>
  <w:footnote w:type="continuationSeparator" w:id="0">
    <w:p w14:paraId="03919E93" w14:textId="77777777" w:rsidR="00032417" w:rsidRDefault="00032417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A588" w14:textId="77777777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8DB20" w14:textId="77777777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1497" w14:textId="77777777" w:rsidR="00562F96" w:rsidRPr="00562F96" w:rsidRDefault="00363FAB" w:rsidP="00562F96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3261C6AE" wp14:editId="0F885060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2F96" w:rsidRPr="00562F96">
      <w:rPr>
        <w:b/>
        <w:bCs/>
        <w:color w:val="1F3864" w:themeColor="accent1" w:themeShade="80"/>
        <w:sz w:val="18"/>
        <w:szCs w:val="18"/>
      </w:rPr>
      <w:t>Dipartimento di Scienze Economiche ed Aziendali</w:t>
    </w:r>
  </w:p>
  <w:p w14:paraId="6A97BE64" w14:textId="77777777" w:rsidR="00562F96" w:rsidRPr="00562F96" w:rsidRDefault="00562F96" w:rsidP="00562F96">
    <w:pPr>
      <w:pStyle w:val="Intestazione"/>
      <w:ind w:left="-1276" w:firstLine="1985"/>
      <w:rPr>
        <w:color w:val="1F3864" w:themeColor="accent1" w:themeShade="80"/>
        <w:sz w:val="18"/>
        <w:szCs w:val="18"/>
      </w:rPr>
    </w:pPr>
    <w:r w:rsidRPr="00562F96">
      <w:rPr>
        <w:color w:val="1F3864" w:themeColor="accent1" w:themeShade="80"/>
        <w:sz w:val="18"/>
        <w:szCs w:val="18"/>
      </w:rPr>
      <w:t>Direttore: Prof. Patrizio Monfardini</w:t>
    </w:r>
  </w:p>
  <w:p w14:paraId="5A7004DA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16770912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14"/>
    <w:rsid w:val="00024CA7"/>
    <w:rsid w:val="00032417"/>
    <w:rsid w:val="00037B6B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45662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779EC"/>
    <w:rsid w:val="00280E8A"/>
    <w:rsid w:val="00292562"/>
    <w:rsid w:val="002B1BE6"/>
    <w:rsid w:val="002C35DA"/>
    <w:rsid w:val="002E28E3"/>
    <w:rsid w:val="002F0D7B"/>
    <w:rsid w:val="00307220"/>
    <w:rsid w:val="0030749D"/>
    <w:rsid w:val="00313B14"/>
    <w:rsid w:val="003152FB"/>
    <w:rsid w:val="00317314"/>
    <w:rsid w:val="00324279"/>
    <w:rsid w:val="00325EF1"/>
    <w:rsid w:val="00334CD1"/>
    <w:rsid w:val="00347E08"/>
    <w:rsid w:val="00360818"/>
    <w:rsid w:val="00363FAB"/>
    <w:rsid w:val="00384CD1"/>
    <w:rsid w:val="00390A63"/>
    <w:rsid w:val="003A1758"/>
    <w:rsid w:val="003B3096"/>
    <w:rsid w:val="003B6000"/>
    <w:rsid w:val="003D6177"/>
    <w:rsid w:val="00457075"/>
    <w:rsid w:val="00462D8D"/>
    <w:rsid w:val="00471621"/>
    <w:rsid w:val="004A1477"/>
    <w:rsid w:val="004A51A7"/>
    <w:rsid w:val="004B1597"/>
    <w:rsid w:val="004B7C44"/>
    <w:rsid w:val="004D04C6"/>
    <w:rsid w:val="004E061B"/>
    <w:rsid w:val="00501D79"/>
    <w:rsid w:val="00562F96"/>
    <w:rsid w:val="00566BF9"/>
    <w:rsid w:val="00595F6C"/>
    <w:rsid w:val="005974C5"/>
    <w:rsid w:val="00633AC1"/>
    <w:rsid w:val="006612BC"/>
    <w:rsid w:val="0068140F"/>
    <w:rsid w:val="00694DBA"/>
    <w:rsid w:val="006974B8"/>
    <w:rsid w:val="006A376F"/>
    <w:rsid w:val="006C3DB0"/>
    <w:rsid w:val="00735C24"/>
    <w:rsid w:val="007607CF"/>
    <w:rsid w:val="00764FCE"/>
    <w:rsid w:val="0076766D"/>
    <w:rsid w:val="00783DF6"/>
    <w:rsid w:val="007B2F64"/>
    <w:rsid w:val="007E1252"/>
    <w:rsid w:val="007E2D7F"/>
    <w:rsid w:val="00800B3D"/>
    <w:rsid w:val="0081328C"/>
    <w:rsid w:val="00872E3D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41BE5"/>
    <w:rsid w:val="00962C6E"/>
    <w:rsid w:val="009A5CDB"/>
    <w:rsid w:val="009B4A81"/>
    <w:rsid w:val="009E03DC"/>
    <w:rsid w:val="009E16F6"/>
    <w:rsid w:val="009F2A67"/>
    <w:rsid w:val="00A420E0"/>
    <w:rsid w:val="00A67EF3"/>
    <w:rsid w:val="00A73378"/>
    <w:rsid w:val="00A75007"/>
    <w:rsid w:val="00A7613A"/>
    <w:rsid w:val="00A82334"/>
    <w:rsid w:val="00AA2D86"/>
    <w:rsid w:val="00AB43B1"/>
    <w:rsid w:val="00AC4E14"/>
    <w:rsid w:val="00AC7939"/>
    <w:rsid w:val="00AD0F08"/>
    <w:rsid w:val="00AD216F"/>
    <w:rsid w:val="00AE60E0"/>
    <w:rsid w:val="00AE6906"/>
    <w:rsid w:val="00B02BDC"/>
    <w:rsid w:val="00B142E5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BF3784"/>
    <w:rsid w:val="00C103A8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26C1C"/>
    <w:rsid w:val="00F40D5B"/>
    <w:rsid w:val="00F41A06"/>
    <w:rsid w:val="00F64BD1"/>
    <w:rsid w:val="00F921F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DF945"/>
  <w15:chartTrackingRefBased/>
  <w15:docId w15:val="{FA498F91-1BB8-4241-BBF4-A408DDB5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7314"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317314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317314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paragraph" w:styleId="PreformattatoHTML">
    <w:name w:val="HTML Preformatted"/>
    <w:basedOn w:val="Normale"/>
    <w:link w:val="PreformattatoHTMLCarattere"/>
    <w:semiHidden/>
    <w:rsid w:val="003173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Wingdings"/>
      <w:color w:val="000000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317314"/>
    <w:rPr>
      <w:rFonts w:ascii="Arial Unicode MS" w:eastAsia="Arial Unicode MS" w:hAnsi="Arial Unicode MS" w:cs="Wingdings"/>
      <w:color w:val="0000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unica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unica.it/UserFiles/File/Utenti/diamante/regolamenti%202014/allegato%20d.r.%20n.%20785_14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greteriasea@unica.it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i\DISEA\01%20MODELLI%20DOCUMENTI%20INTESTATI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1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Deriu</dc:creator>
  <cp:keywords/>
  <dc:description/>
  <cp:lastModifiedBy>Emanuele Deriu</cp:lastModifiedBy>
  <cp:revision>1</cp:revision>
  <cp:lastPrinted>2022-03-10T11:01:00Z</cp:lastPrinted>
  <dcterms:created xsi:type="dcterms:W3CDTF">2026-07-17T09:29:00Z</dcterms:created>
  <dcterms:modified xsi:type="dcterms:W3CDTF">2026-07-17T09:30:00Z</dcterms:modified>
</cp:coreProperties>
</file>