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01093" w14:textId="77777777" w:rsidR="003349B2" w:rsidRPr="003349B2" w:rsidRDefault="003349B2" w:rsidP="003349B2">
      <w:pPr>
        <w:pStyle w:val="Default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349B2">
        <w:rPr>
          <w:rFonts w:asciiTheme="minorHAnsi" w:hAnsiTheme="minorHAnsi" w:cstheme="minorHAnsi"/>
          <w:b/>
          <w:sz w:val="22"/>
          <w:szCs w:val="22"/>
          <w:lang w:val="it-IT"/>
        </w:rPr>
        <w:t>Avviso pubblico di selezione n. __________ per il conferimento di un contratto di lavoro autonomo, nell’ambito del progetto</w:t>
      </w:r>
      <w:r w:rsidRPr="003349B2">
        <w:rPr>
          <w:rFonts w:asciiTheme="minorHAnsi" w:hAnsiTheme="minorHAnsi" w:cstheme="minorHAnsi"/>
          <w:b/>
          <w:color w:val="auto"/>
          <w:sz w:val="22"/>
          <w:szCs w:val="22"/>
          <w:lang w:val="it-IT"/>
        </w:rPr>
        <w:t xml:space="preserve">___________________________ </w:t>
      </w:r>
    </w:p>
    <w:p w14:paraId="49088ABA" w14:textId="77777777" w:rsidR="003349B2" w:rsidRPr="003349B2" w:rsidRDefault="003349B2" w:rsidP="003349B2">
      <w:pPr>
        <w:tabs>
          <w:tab w:val="left" w:pos="1418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7BEEBAB" w14:textId="77777777" w:rsidR="003349B2" w:rsidRPr="003349B2" w:rsidRDefault="003349B2" w:rsidP="003349B2">
      <w:pPr>
        <w:spacing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263E0C1" w14:textId="77777777" w:rsidR="003349B2" w:rsidRPr="003349B2" w:rsidRDefault="003349B2" w:rsidP="003349B2">
      <w:pPr>
        <w:spacing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49B2">
        <w:rPr>
          <w:rFonts w:asciiTheme="minorHAnsi" w:hAnsiTheme="minorHAnsi" w:cstheme="minorHAnsi"/>
          <w:b/>
          <w:sz w:val="22"/>
          <w:szCs w:val="22"/>
        </w:rPr>
        <w:t xml:space="preserve">VERBALE 2 - VALUTAZIONE COLLOQUIO </w:t>
      </w:r>
    </w:p>
    <w:p w14:paraId="078C88A8" w14:textId="77777777" w:rsidR="003349B2" w:rsidRPr="003349B2" w:rsidRDefault="003349B2" w:rsidP="003349B2">
      <w:pPr>
        <w:tabs>
          <w:tab w:val="clear" w:pos="9000"/>
        </w:tabs>
        <w:autoSpaceDE w:val="0"/>
        <w:autoSpaceDN w:val="0"/>
        <w:adjustRightInd w:val="0"/>
        <w:spacing w:line="360" w:lineRule="auto"/>
        <w:ind w:left="0" w:right="0"/>
        <w:rPr>
          <w:rFonts w:asciiTheme="minorHAnsi" w:hAnsiTheme="minorHAnsi" w:cstheme="minorHAnsi"/>
          <w:sz w:val="22"/>
          <w:szCs w:val="22"/>
        </w:rPr>
      </w:pPr>
    </w:p>
    <w:p w14:paraId="35633D92" w14:textId="77777777" w:rsidR="003349B2" w:rsidRPr="003349B2" w:rsidRDefault="003349B2" w:rsidP="003349B2">
      <w:pPr>
        <w:tabs>
          <w:tab w:val="clear" w:pos="9000"/>
        </w:tabs>
        <w:autoSpaceDE w:val="0"/>
        <w:autoSpaceDN w:val="0"/>
        <w:adjustRightInd w:val="0"/>
        <w:spacing w:line="360" w:lineRule="auto"/>
        <w:ind w:left="0" w:right="0"/>
        <w:rPr>
          <w:rFonts w:asciiTheme="minorHAnsi" w:hAnsiTheme="minorHAnsi" w:cstheme="minorHAnsi"/>
          <w:sz w:val="22"/>
          <w:szCs w:val="22"/>
        </w:rPr>
      </w:pPr>
    </w:p>
    <w:p w14:paraId="3B3DC7C8" w14:textId="6636E85B" w:rsidR="003349B2" w:rsidRPr="003349B2" w:rsidRDefault="003349B2" w:rsidP="003349B2">
      <w:pPr>
        <w:tabs>
          <w:tab w:val="clear" w:pos="9000"/>
        </w:tabs>
        <w:autoSpaceDE w:val="0"/>
        <w:autoSpaceDN w:val="0"/>
        <w:adjustRightInd w:val="0"/>
        <w:spacing w:line="360" w:lineRule="auto"/>
        <w:ind w:left="0" w:right="0"/>
        <w:rPr>
          <w:rFonts w:asciiTheme="minorHAnsi" w:hAnsiTheme="minorHAnsi" w:cstheme="minorHAnsi"/>
          <w:sz w:val="22"/>
          <w:szCs w:val="22"/>
        </w:rPr>
      </w:pPr>
      <w:r w:rsidRPr="003349B2">
        <w:rPr>
          <w:rFonts w:asciiTheme="minorHAnsi" w:hAnsiTheme="minorHAnsi" w:cstheme="minorHAnsi"/>
          <w:sz w:val="22"/>
          <w:szCs w:val="22"/>
        </w:rPr>
        <w:t>Il giorno ______________, presso i locali del Dipartimento di Scienze Economiche e Aziendali siti in via S. Ignazio n.78, Cagliari, alle ore</w:t>
      </w:r>
      <w:r w:rsidR="00BE36CB">
        <w:rPr>
          <w:rFonts w:asciiTheme="minorHAnsi" w:hAnsiTheme="minorHAnsi" w:cstheme="minorHAnsi"/>
          <w:sz w:val="22"/>
          <w:szCs w:val="22"/>
        </w:rPr>
        <w:t xml:space="preserve"> </w:t>
      </w:r>
      <w:r w:rsidR="00BE36CB" w:rsidRPr="00BE36CB">
        <w:rPr>
          <w:rFonts w:asciiTheme="minorHAnsi" w:hAnsiTheme="minorHAnsi" w:cstheme="minorHAnsi"/>
          <w:sz w:val="22"/>
          <w:szCs w:val="22"/>
          <w:highlight w:val="yellow"/>
        </w:rPr>
        <w:t>XX:XX</w:t>
      </w:r>
      <w:r w:rsidR="00BE36CB">
        <w:rPr>
          <w:rFonts w:asciiTheme="minorHAnsi" w:hAnsiTheme="minorHAnsi" w:cstheme="minorHAnsi"/>
          <w:sz w:val="22"/>
          <w:szCs w:val="22"/>
        </w:rPr>
        <w:t xml:space="preserve"> </w:t>
      </w:r>
      <w:r w:rsidR="00D4214A">
        <w:rPr>
          <w:rFonts w:asciiTheme="minorHAnsi" w:hAnsiTheme="minorHAnsi" w:cstheme="minorHAnsi"/>
          <w:sz w:val="22"/>
          <w:szCs w:val="22"/>
        </w:rPr>
        <w:t xml:space="preserve"> </w:t>
      </w:r>
      <w:r w:rsidR="00D4214A" w:rsidRPr="00D4214A">
        <w:rPr>
          <w:rFonts w:asciiTheme="minorHAnsi" w:hAnsiTheme="minorHAnsi" w:cstheme="minorHAnsi"/>
          <w:b/>
          <w:bCs/>
          <w:sz w:val="22"/>
          <w:szCs w:val="22"/>
        </w:rPr>
        <w:t>OPPURE</w:t>
      </w:r>
      <w:r w:rsidR="00D4214A">
        <w:rPr>
          <w:rFonts w:asciiTheme="minorHAnsi" w:hAnsiTheme="minorHAnsi" w:cstheme="minorHAnsi"/>
          <w:sz w:val="22"/>
          <w:szCs w:val="22"/>
        </w:rPr>
        <w:t xml:space="preserve"> </w:t>
      </w:r>
      <w:r w:rsidR="00D4214A" w:rsidRPr="00D4214A">
        <w:rPr>
          <w:rFonts w:asciiTheme="minorHAnsi" w:hAnsiTheme="minorHAnsi" w:cstheme="minorHAnsi"/>
          <w:sz w:val="22"/>
          <w:szCs w:val="22"/>
          <w:highlight w:val="yellow"/>
        </w:rPr>
        <w:t xml:space="preserve">in modalità telematica attraverso la piattaforma </w:t>
      </w:r>
      <w:proofErr w:type="spellStart"/>
      <w:r w:rsidR="00D4214A" w:rsidRPr="00D4214A">
        <w:rPr>
          <w:rFonts w:asciiTheme="minorHAnsi" w:hAnsiTheme="minorHAnsi" w:cstheme="minorHAnsi"/>
          <w:sz w:val="22"/>
          <w:szCs w:val="22"/>
          <w:highlight w:val="yellow"/>
        </w:rPr>
        <w:t>xxxx</w:t>
      </w:r>
      <w:proofErr w:type="spellEnd"/>
      <w:r w:rsidR="00D4214A">
        <w:rPr>
          <w:rFonts w:asciiTheme="minorHAnsi" w:hAnsiTheme="minorHAnsi" w:cstheme="minorHAnsi"/>
          <w:sz w:val="22"/>
          <w:szCs w:val="22"/>
        </w:rPr>
        <w:t xml:space="preserve">  </w:t>
      </w:r>
      <w:r w:rsidRPr="003349B2">
        <w:rPr>
          <w:rFonts w:asciiTheme="minorHAnsi" w:hAnsiTheme="minorHAnsi" w:cstheme="minorHAnsi"/>
          <w:sz w:val="22"/>
          <w:szCs w:val="22"/>
        </w:rPr>
        <w:t xml:space="preserve"> ________si è riunita la commissione nominata con Disposizione Direttoriale n. ________________ per lo svolgimento del colloquio relativo alla selezione in oggetto, per ________________________________________</w:t>
      </w:r>
    </w:p>
    <w:p w14:paraId="4C2610E8" w14:textId="77777777" w:rsidR="003349B2" w:rsidRPr="003349B2" w:rsidRDefault="003349B2" w:rsidP="003349B2">
      <w:pPr>
        <w:suppressAutoHyphens/>
        <w:spacing w:after="120" w:line="360" w:lineRule="auto"/>
        <w:ind w:left="0" w:right="-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B637888" w14:textId="77777777" w:rsidR="003349B2" w:rsidRPr="003349B2" w:rsidRDefault="003349B2" w:rsidP="003349B2">
      <w:pPr>
        <w:suppressAutoHyphens/>
        <w:spacing w:after="120"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  <w:r w:rsidRPr="003349B2">
        <w:rPr>
          <w:rFonts w:asciiTheme="minorHAnsi" w:hAnsiTheme="minorHAnsi" w:cstheme="minorHAnsi"/>
          <w:sz w:val="22"/>
          <w:szCs w:val="22"/>
        </w:rPr>
        <w:t>La commissione risulta così composta: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068"/>
      </w:tblGrid>
      <w:tr w:rsidR="003349B2" w:rsidRPr="003349B2" w14:paraId="10CB0931" w14:textId="77777777" w:rsidTr="009A25B8">
        <w:tc>
          <w:tcPr>
            <w:tcW w:w="3544" w:type="dxa"/>
          </w:tcPr>
          <w:p w14:paraId="6213FAF5" w14:textId="77777777" w:rsidR="003349B2" w:rsidRPr="003349B2" w:rsidRDefault="003349B2" w:rsidP="003349B2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49B2">
              <w:rPr>
                <w:rFonts w:asciiTheme="minorHAnsi" w:hAnsiTheme="minorHAnsi" w:cstheme="minorHAnsi"/>
                <w:sz w:val="22"/>
                <w:szCs w:val="22"/>
              </w:rPr>
              <w:t>Prof.XXXXXX</w:t>
            </w:r>
            <w:proofErr w:type="spellEnd"/>
          </w:p>
        </w:tc>
        <w:tc>
          <w:tcPr>
            <w:tcW w:w="5068" w:type="dxa"/>
          </w:tcPr>
          <w:p w14:paraId="338F6518" w14:textId="77777777" w:rsidR="003349B2" w:rsidRPr="003349B2" w:rsidRDefault="003349B2" w:rsidP="003349B2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349B2">
              <w:rPr>
                <w:rFonts w:asciiTheme="minorHAnsi" w:hAnsiTheme="minorHAnsi" w:cstheme="minorHAnsi"/>
                <w:sz w:val="22"/>
                <w:szCs w:val="22"/>
              </w:rPr>
              <w:t>XXXXXXXX</w:t>
            </w:r>
          </w:p>
          <w:p w14:paraId="1F260643" w14:textId="77777777" w:rsidR="003349B2" w:rsidRPr="003349B2" w:rsidRDefault="003349B2" w:rsidP="003349B2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49B2" w:rsidRPr="003349B2" w14:paraId="1BC9B3FA" w14:textId="77777777" w:rsidTr="009A25B8">
        <w:tc>
          <w:tcPr>
            <w:tcW w:w="3544" w:type="dxa"/>
          </w:tcPr>
          <w:p w14:paraId="582C4FE7" w14:textId="77777777" w:rsidR="003349B2" w:rsidRPr="003349B2" w:rsidRDefault="003349B2" w:rsidP="003349B2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49B2">
              <w:rPr>
                <w:rFonts w:asciiTheme="minorHAnsi" w:hAnsiTheme="minorHAnsi" w:cstheme="minorHAnsi"/>
                <w:sz w:val="22"/>
                <w:szCs w:val="22"/>
              </w:rPr>
              <w:t>Prof.XXXXXX</w:t>
            </w:r>
            <w:proofErr w:type="spellEnd"/>
          </w:p>
        </w:tc>
        <w:tc>
          <w:tcPr>
            <w:tcW w:w="5068" w:type="dxa"/>
          </w:tcPr>
          <w:p w14:paraId="3702261D" w14:textId="77777777" w:rsidR="003349B2" w:rsidRPr="003349B2" w:rsidRDefault="003349B2" w:rsidP="003349B2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349B2">
              <w:rPr>
                <w:rFonts w:asciiTheme="minorHAnsi" w:hAnsiTheme="minorHAnsi" w:cstheme="minorHAnsi"/>
                <w:sz w:val="22"/>
                <w:szCs w:val="22"/>
              </w:rPr>
              <w:t>XXXXXXXX</w:t>
            </w:r>
          </w:p>
          <w:p w14:paraId="687CEE2A" w14:textId="77777777" w:rsidR="003349B2" w:rsidRPr="003349B2" w:rsidRDefault="003349B2" w:rsidP="003349B2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49B2" w:rsidRPr="003349B2" w14:paraId="4D8A4B9D" w14:textId="77777777" w:rsidTr="009A25B8">
        <w:tc>
          <w:tcPr>
            <w:tcW w:w="3544" w:type="dxa"/>
          </w:tcPr>
          <w:p w14:paraId="240A34D2" w14:textId="77777777" w:rsidR="003349B2" w:rsidRPr="003349B2" w:rsidRDefault="003349B2" w:rsidP="003349B2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349B2">
              <w:rPr>
                <w:rFonts w:asciiTheme="minorHAnsi" w:hAnsiTheme="minorHAnsi" w:cstheme="minorHAnsi"/>
                <w:sz w:val="22"/>
                <w:szCs w:val="22"/>
              </w:rPr>
              <w:t>Prof. XXXXXX</w:t>
            </w:r>
          </w:p>
        </w:tc>
        <w:tc>
          <w:tcPr>
            <w:tcW w:w="5068" w:type="dxa"/>
          </w:tcPr>
          <w:p w14:paraId="36991C34" w14:textId="77777777" w:rsidR="003349B2" w:rsidRPr="003349B2" w:rsidRDefault="003349B2" w:rsidP="003349B2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349B2">
              <w:rPr>
                <w:rFonts w:asciiTheme="minorHAnsi" w:hAnsiTheme="minorHAnsi" w:cstheme="minorHAnsi"/>
                <w:sz w:val="22"/>
                <w:szCs w:val="22"/>
              </w:rPr>
              <w:t>XXXXXXXXX</w:t>
            </w:r>
          </w:p>
          <w:p w14:paraId="2ADBCE69" w14:textId="77777777" w:rsidR="003349B2" w:rsidRPr="003349B2" w:rsidRDefault="003349B2" w:rsidP="003349B2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83AC16" w14:textId="77777777" w:rsidR="003349B2" w:rsidRPr="003349B2" w:rsidRDefault="003349B2" w:rsidP="003349B2">
      <w:pPr>
        <w:suppressAutoHyphens/>
        <w:spacing w:after="120"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  <w:r w:rsidRPr="00334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6DB0F7" w14:textId="77777777" w:rsidR="003349B2" w:rsidRPr="003349B2" w:rsidRDefault="003349B2" w:rsidP="003349B2">
      <w:pPr>
        <w:tabs>
          <w:tab w:val="left" w:pos="2127"/>
        </w:tabs>
        <w:spacing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  <w:r w:rsidRPr="003349B2">
        <w:rPr>
          <w:rFonts w:asciiTheme="minorHAnsi" w:hAnsiTheme="minorHAnsi" w:cstheme="minorHAnsi"/>
          <w:sz w:val="22"/>
          <w:szCs w:val="22"/>
        </w:rPr>
        <w:t xml:space="preserve">Risulta ammessa/o al colloquio il/la dott./dott.ssa ________________________ con il punteggio di _____________ ottenuto nella valutazione dei titoli avvenuta in data ________________, regolarmente convocato/a con e-mail. </w:t>
      </w:r>
    </w:p>
    <w:p w14:paraId="7E58B060" w14:textId="77777777" w:rsidR="00BE36CB" w:rsidRPr="00BE36CB" w:rsidRDefault="00BE36CB" w:rsidP="00BE36CB">
      <w:pPr>
        <w:tabs>
          <w:tab w:val="left" w:pos="2127"/>
        </w:tabs>
        <w:spacing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3E2ADFED" w14:textId="0CA28C80" w:rsidR="003349B2" w:rsidRPr="003349B2" w:rsidRDefault="00BE36CB" w:rsidP="00BE36CB">
      <w:pPr>
        <w:tabs>
          <w:tab w:val="left" w:pos="2127"/>
        </w:tabs>
        <w:spacing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Alle ore </w:t>
      </w:r>
      <w:proofErr w:type="gramStart"/>
      <w:r w:rsidRPr="00BE36CB">
        <w:rPr>
          <w:rFonts w:asciiTheme="minorHAnsi" w:hAnsiTheme="minorHAnsi" w:cstheme="minorHAnsi"/>
          <w:sz w:val="22"/>
          <w:szCs w:val="22"/>
          <w:highlight w:val="yellow"/>
        </w:rPr>
        <w:t>XX:XX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v</w:t>
      </w:r>
      <w:r w:rsidRPr="00BE36CB">
        <w:rPr>
          <w:rFonts w:asciiTheme="minorHAnsi" w:hAnsiTheme="minorHAnsi" w:cstheme="minorHAnsi"/>
          <w:sz w:val="22"/>
          <w:szCs w:val="22"/>
        </w:rPr>
        <w:t>iene ammesso al collegamento anche il</w:t>
      </w:r>
      <w:r>
        <w:rPr>
          <w:rFonts w:asciiTheme="minorHAnsi" w:hAnsiTheme="minorHAnsi" w:cstheme="minorHAnsi"/>
          <w:sz w:val="22"/>
          <w:szCs w:val="22"/>
        </w:rPr>
        <w:t>/la</w:t>
      </w:r>
      <w:r w:rsidRPr="00BE36CB">
        <w:rPr>
          <w:rFonts w:asciiTheme="minorHAnsi" w:hAnsiTheme="minorHAnsi" w:cstheme="minorHAnsi"/>
          <w:sz w:val="22"/>
          <w:szCs w:val="22"/>
        </w:rPr>
        <w:t xml:space="preserve"> candidato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BE36CB">
        <w:rPr>
          <w:rFonts w:asciiTheme="minorHAnsi" w:hAnsiTheme="minorHAnsi" w:cstheme="minorHAnsi"/>
          <w:sz w:val="22"/>
          <w:szCs w:val="22"/>
        </w:rPr>
        <w:t xml:space="preserve"> </w:t>
      </w:r>
      <w:r w:rsidRPr="00BE36CB">
        <w:rPr>
          <w:rFonts w:asciiTheme="minorHAnsi" w:hAnsiTheme="minorHAnsi" w:cstheme="minorHAnsi"/>
          <w:sz w:val="22"/>
          <w:szCs w:val="22"/>
          <w:highlight w:val="yellow"/>
        </w:rPr>
        <w:t>XXXX</w:t>
      </w:r>
    </w:p>
    <w:p w14:paraId="0DDD6C08" w14:textId="469B78AF" w:rsidR="003349B2" w:rsidRPr="003349B2" w:rsidRDefault="00BE36CB" w:rsidP="003349B2">
      <w:pPr>
        <w:spacing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Presidente a</w:t>
      </w:r>
      <w:r w:rsidR="003349B2" w:rsidRPr="003349B2">
        <w:rPr>
          <w:rFonts w:asciiTheme="minorHAnsi" w:hAnsiTheme="minorHAnsi" w:cstheme="minorHAnsi"/>
          <w:sz w:val="22"/>
          <w:szCs w:val="22"/>
        </w:rPr>
        <w:t xml:space="preserve">ccerta l’identità del/la candidato/a </w:t>
      </w:r>
      <w:proofErr w:type="spellStart"/>
      <w:r w:rsidR="003349B2" w:rsidRPr="003349B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3349B2" w:rsidRPr="003349B2">
        <w:rPr>
          <w:rFonts w:asciiTheme="minorHAnsi" w:hAnsiTheme="minorHAnsi" w:cstheme="minorHAnsi"/>
          <w:sz w:val="22"/>
          <w:szCs w:val="22"/>
        </w:rPr>
        <w:t xml:space="preserve"> mezzo di documento di identità della/lo stessa/o, corrispondente alla copia conforme presentata nella domanda, la commissione procede con la prova </w:t>
      </w:r>
      <w:r w:rsidR="003349B2" w:rsidRPr="003349B2">
        <w:rPr>
          <w:rFonts w:asciiTheme="minorHAnsi" w:hAnsiTheme="minorHAnsi" w:cstheme="minorHAnsi"/>
          <w:sz w:val="22"/>
          <w:szCs w:val="22"/>
        </w:rPr>
        <w:lastRenderedPageBreak/>
        <w:t>orale. La commissione dispone in totale di ______ punti per il colloquio che è finalizzato a_____________________________________. Al termine del colloquio la Commissione procede a valutare lo stesso con il punteggio di ___________.</w:t>
      </w:r>
    </w:p>
    <w:p w14:paraId="028615B9" w14:textId="77777777" w:rsidR="003349B2" w:rsidRPr="003349B2" w:rsidRDefault="003349B2" w:rsidP="003349B2">
      <w:pPr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6CFC1121" w14:textId="77777777" w:rsidR="003349B2" w:rsidRPr="003349B2" w:rsidRDefault="003349B2" w:rsidP="003349B2">
      <w:pPr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349B2">
        <w:rPr>
          <w:rFonts w:asciiTheme="minorHAnsi" w:hAnsiTheme="minorHAnsi" w:cstheme="minorHAnsi"/>
          <w:sz w:val="22"/>
          <w:szCs w:val="22"/>
        </w:rPr>
        <w:t>Pertanto, considerata anche la valutazione dei titoli di cui alla precedente seduta tenutasi in data _____________, la valutazione complessiva risulta essere:</w:t>
      </w:r>
    </w:p>
    <w:tbl>
      <w:tblPr>
        <w:tblpPr w:leftFromText="141" w:rightFromText="141" w:vertAnchor="text" w:horzAnchor="margin" w:tblpXSpec="center" w:tblpY="308"/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76"/>
        <w:gridCol w:w="1693"/>
        <w:gridCol w:w="1693"/>
      </w:tblGrid>
      <w:tr w:rsidR="003349B2" w:rsidRPr="003349B2" w14:paraId="1D2880B3" w14:textId="77777777" w:rsidTr="009A25B8">
        <w:trPr>
          <w:trHeight w:val="699"/>
        </w:trPr>
        <w:tc>
          <w:tcPr>
            <w:tcW w:w="1809" w:type="dxa"/>
            <w:shd w:val="clear" w:color="auto" w:fill="auto"/>
          </w:tcPr>
          <w:p w14:paraId="1D29FE4D" w14:textId="77777777" w:rsidR="003349B2" w:rsidRPr="003349B2" w:rsidRDefault="003349B2" w:rsidP="003349B2">
            <w:pPr>
              <w:spacing w:line="360" w:lineRule="auto"/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F0D9C52" w14:textId="77777777" w:rsidR="003349B2" w:rsidRPr="003349B2" w:rsidRDefault="003349B2" w:rsidP="003349B2">
            <w:pPr>
              <w:spacing w:line="360" w:lineRule="auto"/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49B2">
              <w:rPr>
                <w:rFonts w:asciiTheme="minorHAnsi" w:hAnsiTheme="minorHAnsi" w:cstheme="minorHAnsi"/>
                <w:b/>
                <w:sz w:val="22"/>
                <w:szCs w:val="22"/>
              </w:rPr>
              <w:t>Candidato</w:t>
            </w:r>
          </w:p>
        </w:tc>
        <w:tc>
          <w:tcPr>
            <w:tcW w:w="1576" w:type="dxa"/>
          </w:tcPr>
          <w:p w14:paraId="7832F983" w14:textId="77777777" w:rsidR="003349B2" w:rsidRPr="003349B2" w:rsidRDefault="003349B2" w:rsidP="003349B2">
            <w:pPr>
              <w:spacing w:line="360" w:lineRule="auto"/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49B2">
              <w:rPr>
                <w:rFonts w:asciiTheme="minorHAnsi" w:hAnsiTheme="minorHAnsi" w:cstheme="minorHAnsi"/>
                <w:b/>
                <w:sz w:val="22"/>
                <w:szCs w:val="22"/>
              </w:rPr>
              <w:t>Valutazione titoli</w:t>
            </w:r>
          </w:p>
          <w:p w14:paraId="569AFD04" w14:textId="77777777" w:rsidR="003349B2" w:rsidRPr="003349B2" w:rsidRDefault="003349B2" w:rsidP="003349B2">
            <w:pPr>
              <w:spacing w:line="360" w:lineRule="auto"/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93" w:type="dxa"/>
            <w:shd w:val="clear" w:color="auto" w:fill="auto"/>
          </w:tcPr>
          <w:p w14:paraId="12E967FC" w14:textId="77777777" w:rsidR="003349B2" w:rsidRPr="003349B2" w:rsidRDefault="003349B2" w:rsidP="003349B2">
            <w:pPr>
              <w:spacing w:line="360" w:lineRule="auto"/>
              <w:ind w:left="0"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49B2">
              <w:rPr>
                <w:rFonts w:asciiTheme="minorHAnsi" w:hAnsiTheme="minorHAnsi" w:cstheme="minorHAnsi"/>
                <w:b/>
                <w:sz w:val="22"/>
                <w:szCs w:val="22"/>
              </w:rPr>
              <w:t>Valutazione colloquio</w:t>
            </w:r>
          </w:p>
          <w:p w14:paraId="1F46E6BF" w14:textId="77777777" w:rsidR="003349B2" w:rsidRPr="003349B2" w:rsidRDefault="003349B2" w:rsidP="003349B2">
            <w:pPr>
              <w:spacing w:line="360" w:lineRule="auto"/>
              <w:ind w:left="0"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93" w:type="dxa"/>
          </w:tcPr>
          <w:p w14:paraId="7E0EE9B3" w14:textId="77777777" w:rsidR="003349B2" w:rsidRPr="003349B2" w:rsidRDefault="003349B2" w:rsidP="003349B2">
            <w:pPr>
              <w:spacing w:line="360" w:lineRule="auto"/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49B2">
              <w:rPr>
                <w:rFonts w:asciiTheme="minorHAnsi" w:hAnsiTheme="minorHAnsi" w:cstheme="minorHAnsi"/>
                <w:b/>
                <w:sz w:val="22"/>
                <w:szCs w:val="22"/>
              </w:rPr>
              <w:t>TOTALE</w:t>
            </w:r>
          </w:p>
        </w:tc>
      </w:tr>
      <w:tr w:rsidR="003349B2" w:rsidRPr="003349B2" w14:paraId="40125335" w14:textId="77777777" w:rsidTr="009A25B8">
        <w:trPr>
          <w:trHeight w:val="519"/>
        </w:trPr>
        <w:tc>
          <w:tcPr>
            <w:tcW w:w="1809" w:type="dxa"/>
            <w:shd w:val="clear" w:color="auto" w:fill="auto"/>
          </w:tcPr>
          <w:p w14:paraId="35DE127E" w14:textId="77777777" w:rsidR="003349B2" w:rsidRPr="003349B2" w:rsidRDefault="003349B2" w:rsidP="003349B2">
            <w:pPr>
              <w:pStyle w:val="Rientrocorpodeltesto3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23783FD8" w14:textId="77777777" w:rsidR="003349B2" w:rsidRPr="003349B2" w:rsidRDefault="003349B2" w:rsidP="003349B2">
            <w:pPr>
              <w:pStyle w:val="Rientrocorpodeltesto3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  <w:r w:rsidRPr="003349B2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XXXX</w:t>
            </w:r>
          </w:p>
        </w:tc>
        <w:tc>
          <w:tcPr>
            <w:tcW w:w="1576" w:type="dxa"/>
          </w:tcPr>
          <w:p w14:paraId="573613AA" w14:textId="77777777" w:rsidR="003349B2" w:rsidRPr="003349B2" w:rsidRDefault="003349B2" w:rsidP="003349B2">
            <w:pPr>
              <w:pStyle w:val="Rientrocorpodeltesto3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</w:p>
          <w:p w14:paraId="509D4490" w14:textId="77777777" w:rsidR="003349B2" w:rsidRPr="003349B2" w:rsidRDefault="003349B2" w:rsidP="003349B2">
            <w:pPr>
              <w:pStyle w:val="Rientrocorpodeltesto3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  <w:r w:rsidRPr="003349B2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XXXX</w:t>
            </w:r>
          </w:p>
        </w:tc>
        <w:tc>
          <w:tcPr>
            <w:tcW w:w="1693" w:type="dxa"/>
            <w:shd w:val="clear" w:color="auto" w:fill="auto"/>
          </w:tcPr>
          <w:p w14:paraId="3C5C200E" w14:textId="77777777" w:rsidR="003349B2" w:rsidRPr="003349B2" w:rsidRDefault="003349B2" w:rsidP="003349B2">
            <w:pPr>
              <w:pStyle w:val="Rientrocorpodeltesto3"/>
              <w:spacing w:line="360" w:lineRule="auto"/>
              <w:ind w:left="0" w:right="-108"/>
              <w:jc w:val="center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</w:p>
          <w:p w14:paraId="35468776" w14:textId="77777777" w:rsidR="003349B2" w:rsidRPr="003349B2" w:rsidRDefault="003349B2" w:rsidP="003349B2">
            <w:pPr>
              <w:pStyle w:val="Rientrocorpodeltesto3"/>
              <w:spacing w:line="360" w:lineRule="auto"/>
              <w:ind w:left="0" w:right="-108"/>
              <w:jc w:val="center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  <w:r w:rsidRPr="003349B2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XXXX</w:t>
            </w:r>
          </w:p>
        </w:tc>
        <w:tc>
          <w:tcPr>
            <w:tcW w:w="1693" w:type="dxa"/>
          </w:tcPr>
          <w:p w14:paraId="6DC7938E" w14:textId="77777777" w:rsidR="003349B2" w:rsidRPr="003349B2" w:rsidRDefault="003349B2" w:rsidP="003349B2">
            <w:pPr>
              <w:pStyle w:val="Rientrocorpodeltesto3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</w:p>
          <w:p w14:paraId="1C7498B0" w14:textId="77777777" w:rsidR="003349B2" w:rsidRPr="003349B2" w:rsidRDefault="003349B2" w:rsidP="003349B2">
            <w:pPr>
              <w:pStyle w:val="Rientrocorpodeltesto3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</w:pPr>
            <w:r w:rsidRPr="003349B2">
              <w:rPr>
                <w:rFonts w:asciiTheme="minorHAnsi" w:hAnsiTheme="minorHAnsi" w:cstheme="minorHAnsi"/>
                <w:sz w:val="22"/>
                <w:szCs w:val="22"/>
                <w:lang w:val="it-IT" w:eastAsia="it-IT"/>
              </w:rPr>
              <w:t>XXXXX</w:t>
            </w:r>
          </w:p>
        </w:tc>
      </w:tr>
    </w:tbl>
    <w:p w14:paraId="1A0EE5BB" w14:textId="77777777" w:rsidR="003349B2" w:rsidRPr="003349B2" w:rsidRDefault="003349B2" w:rsidP="003349B2">
      <w:pPr>
        <w:pStyle w:val="Rientrocorpodeltesto3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489009BB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58D219C2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0F33049E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3344CC69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716295A8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6E14531A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3349B2">
        <w:rPr>
          <w:rFonts w:asciiTheme="minorHAnsi" w:hAnsiTheme="minorHAnsi" w:cstheme="minorHAnsi"/>
          <w:sz w:val="22"/>
          <w:szCs w:val="22"/>
          <w:lang w:val="it-IT" w:eastAsia="it-IT"/>
        </w:rPr>
        <w:t>Al termine della valutazione la commissione propone che l'incarico venga assegnato al/la dott./dott.ssa ____________________________.</w:t>
      </w:r>
    </w:p>
    <w:p w14:paraId="1CC4FD11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4C2D28F3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3349B2">
        <w:rPr>
          <w:rFonts w:asciiTheme="minorHAnsi" w:hAnsiTheme="minorHAnsi" w:cstheme="minorHAnsi"/>
          <w:sz w:val="22"/>
          <w:szCs w:val="22"/>
          <w:lang w:val="it-IT"/>
        </w:rPr>
        <w:t>L’esito della selezione sarà pubblicato sul sito del Dipartimento all'indirizzo:</w:t>
      </w:r>
    </w:p>
    <w:p w14:paraId="7B88DFD2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  <w:hyperlink r:id="rId7" w:history="1">
        <w:r w:rsidRPr="003349B2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https://www.unica.it/unica/it/dip_scienzeecoaziend.page</w:t>
        </w:r>
      </w:hyperlink>
      <w:r w:rsidRPr="003349B2">
        <w:rPr>
          <w:rFonts w:asciiTheme="minorHAnsi" w:hAnsiTheme="minorHAnsi" w:cstheme="minorHAnsi"/>
          <w:sz w:val="22"/>
          <w:szCs w:val="22"/>
          <w:lang w:val="it-IT"/>
        </w:rPr>
        <w:t xml:space="preserve"> sezione “Atti amministrativi” - “Bandi e selezioni”.</w:t>
      </w:r>
    </w:p>
    <w:p w14:paraId="4CFF6A8F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</w:p>
    <w:p w14:paraId="7DA7BFBF" w14:textId="77777777" w:rsidR="003349B2" w:rsidRPr="003349B2" w:rsidRDefault="003349B2" w:rsidP="003349B2">
      <w:pPr>
        <w:pStyle w:val="Rientrocorpodeltesto3"/>
        <w:spacing w:line="360" w:lineRule="auto"/>
        <w:ind w:left="0" w:right="-1"/>
        <w:rPr>
          <w:rFonts w:asciiTheme="minorHAnsi" w:hAnsiTheme="minorHAnsi" w:cstheme="minorHAnsi"/>
          <w:sz w:val="22"/>
          <w:szCs w:val="22"/>
          <w:lang w:val="it-IT"/>
        </w:rPr>
      </w:pPr>
      <w:r w:rsidRPr="003349B2">
        <w:rPr>
          <w:rFonts w:asciiTheme="minorHAnsi" w:hAnsiTheme="minorHAnsi" w:cstheme="minorHAnsi"/>
          <w:sz w:val="22"/>
          <w:szCs w:val="22"/>
          <w:lang w:val="it-IT"/>
        </w:rPr>
        <w:t>La commissione conclude i lavori alle ______________</w:t>
      </w:r>
    </w:p>
    <w:p w14:paraId="2773ED63" w14:textId="77777777" w:rsidR="003349B2" w:rsidRPr="003349B2" w:rsidRDefault="003349B2" w:rsidP="003349B2">
      <w:pPr>
        <w:spacing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4E8F972A" w14:textId="4F879E04" w:rsidR="003349B2" w:rsidRPr="003349B2" w:rsidRDefault="003349B2" w:rsidP="003349B2">
      <w:pPr>
        <w:spacing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  <w:r w:rsidRPr="003349B2">
        <w:rPr>
          <w:rFonts w:asciiTheme="minorHAnsi" w:hAnsiTheme="minorHAnsi" w:cstheme="minorHAnsi"/>
          <w:sz w:val="22"/>
          <w:szCs w:val="22"/>
        </w:rPr>
        <w:t>Letto approvato e sottoscritto.</w:t>
      </w:r>
    </w:p>
    <w:p w14:paraId="75A7179F" w14:textId="77777777" w:rsidR="003349B2" w:rsidRPr="003349B2" w:rsidRDefault="003349B2" w:rsidP="003349B2">
      <w:pPr>
        <w:spacing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78A9C40C" w14:textId="382B8190" w:rsidR="00965A43" w:rsidRDefault="00965A43" w:rsidP="003349B2">
      <w:pPr>
        <w:tabs>
          <w:tab w:val="clear" w:pos="9000"/>
        </w:tabs>
        <w:spacing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2971"/>
        <w:gridCol w:w="2971"/>
      </w:tblGrid>
      <w:tr w:rsidR="00965A43" w14:paraId="519F90AF" w14:textId="77777777" w:rsidTr="009F24A7">
        <w:tc>
          <w:tcPr>
            <w:tcW w:w="2971" w:type="dxa"/>
          </w:tcPr>
          <w:p w14:paraId="60057071" w14:textId="77777777" w:rsidR="00965A43" w:rsidRDefault="00965A43" w:rsidP="00965A43">
            <w:pPr>
              <w:tabs>
                <w:tab w:val="clear" w:pos="9000"/>
              </w:tabs>
              <w:spacing w:line="360" w:lineRule="auto"/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Presidente</w:t>
            </w:r>
          </w:p>
          <w:p w14:paraId="2B92D8F1" w14:textId="4BB78554" w:rsidR="00965A43" w:rsidRDefault="00965A43" w:rsidP="00965A43">
            <w:pPr>
              <w:tabs>
                <w:tab w:val="clear" w:pos="9000"/>
              </w:tabs>
              <w:spacing w:line="360" w:lineRule="auto"/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Luigi Rossi</w:t>
            </w:r>
          </w:p>
        </w:tc>
        <w:tc>
          <w:tcPr>
            <w:tcW w:w="2971" w:type="dxa"/>
          </w:tcPr>
          <w:p w14:paraId="3C77653D" w14:textId="77777777" w:rsidR="00965A43" w:rsidRDefault="00965A43" w:rsidP="00965A43">
            <w:pPr>
              <w:tabs>
                <w:tab w:val="clear" w:pos="9000"/>
              </w:tabs>
              <w:spacing w:line="360" w:lineRule="auto"/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Segretario</w:t>
            </w:r>
          </w:p>
          <w:p w14:paraId="3B994CEC" w14:textId="4B739CCB" w:rsidR="00965A43" w:rsidRDefault="00965A43" w:rsidP="00965A43">
            <w:pPr>
              <w:tabs>
                <w:tab w:val="clear" w:pos="9000"/>
              </w:tabs>
              <w:spacing w:line="360" w:lineRule="auto"/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Luigi Rossi</w:t>
            </w:r>
          </w:p>
        </w:tc>
        <w:tc>
          <w:tcPr>
            <w:tcW w:w="2971" w:type="dxa"/>
          </w:tcPr>
          <w:p w14:paraId="3B189917" w14:textId="77777777" w:rsidR="00965A43" w:rsidRDefault="00965A43" w:rsidP="00965A43">
            <w:pPr>
              <w:tabs>
                <w:tab w:val="clear" w:pos="9000"/>
              </w:tabs>
              <w:spacing w:line="360" w:lineRule="auto"/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Componente</w:t>
            </w:r>
          </w:p>
          <w:p w14:paraId="0328DC7E" w14:textId="497E12E3" w:rsidR="00965A43" w:rsidRDefault="00965A43" w:rsidP="00965A43">
            <w:pPr>
              <w:tabs>
                <w:tab w:val="clear" w:pos="9000"/>
              </w:tabs>
              <w:spacing w:line="360" w:lineRule="auto"/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Luigi Rossi</w:t>
            </w:r>
          </w:p>
        </w:tc>
      </w:tr>
    </w:tbl>
    <w:p w14:paraId="66B923C1" w14:textId="77777777" w:rsidR="003349B2" w:rsidRPr="003349B2" w:rsidRDefault="003349B2" w:rsidP="003349B2">
      <w:pPr>
        <w:spacing w:line="360" w:lineRule="auto"/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679D9BF8" w14:textId="77777777" w:rsidR="003349B2" w:rsidRPr="003349B2" w:rsidRDefault="003349B2" w:rsidP="003349B2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247578C6" w14:textId="77777777" w:rsidR="003349B2" w:rsidRPr="003349B2" w:rsidRDefault="003349B2" w:rsidP="003349B2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49A70B30" w14:textId="77777777" w:rsidR="003349B2" w:rsidRPr="003349B2" w:rsidRDefault="003349B2" w:rsidP="003349B2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3349B2">
        <w:rPr>
          <w:rFonts w:asciiTheme="minorHAnsi" w:hAnsiTheme="minorHAnsi" w:cstheme="minorHAnsi"/>
          <w:sz w:val="22"/>
          <w:szCs w:val="22"/>
        </w:rPr>
        <w:t>Cagliari, ____________________</w:t>
      </w:r>
    </w:p>
    <w:p w14:paraId="3DFB6B67" w14:textId="77777777" w:rsidR="0043001C" w:rsidRPr="003349B2" w:rsidRDefault="0043001C" w:rsidP="003349B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43001C" w:rsidRPr="003349B2" w:rsidSect="00B332E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47E2" w14:textId="77777777" w:rsidR="00A95D4A" w:rsidRDefault="00A95D4A" w:rsidP="0030749D">
      <w:r>
        <w:separator/>
      </w:r>
    </w:p>
  </w:endnote>
  <w:endnote w:type="continuationSeparator" w:id="0">
    <w:p w14:paraId="5B98802F" w14:textId="77777777" w:rsidR="00A95D4A" w:rsidRDefault="00A95D4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6343E673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ECBED1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3C4D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43CB50" wp14:editId="31DB9035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50D1B4" w14:textId="62E2E262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0A12E2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0E89B13F" w14:textId="799635B8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0A12E2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3308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536182F8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43CB5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4350D1B4" w14:textId="62E2E262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0A12E2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0E89B13F" w14:textId="799635B8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0A12E2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3308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536182F8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4F381A6B" wp14:editId="365A5A8E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41200" w14:textId="77777777" w:rsidR="00A95D4A" w:rsidRDefault="00A95D4A" w:rsidP="0030749D">
      <w:r>
        <w:separator/>
      </w:r>
    </w:p>
  </w:footnote>
  <w:footnote w:type="continuationSeparator" w:id="0">
    <w:p w14:paraId="562E093E" w14:textId="77777777" w:rsidR="00A95D4A" w:rsidRDefault="00A95D4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FEC21" w14:textId="77777777" w:rsidR="0030749D" w:rsidRDefault="00BE36CB">
    <w:pPr>
      <w:pStyle w:val="Intestazione"/>
    </w:pPr>
    <w:r>
      <w:rPr>
        <w:noProof/>
      </w:rPr>
      <w:pict w14:anchorId="5FDD7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916E1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4ED2BBD6" wp14:editId="057CCF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D03C" w14:textId="059AB917" w:rsidR="00462D8D" w:rsidRDefault="00BE36CB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32F03B7C" wp14:editId="1BBB5750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0F974A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2E2BD7B6" w14:textId="4AA2A744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D470BA">
      <w:rPr>
        <w:color w:val="1F3864" w:themeColor="accent1" w:themeShade="80"/>
        <w:sz w:val="18"/>
        <w:szCs w:val="18"/>
      </w:rPr>
      <w:t>Patrizio Monfardini</w:t>
    </w:r>
  </w:p>
  <w:p w14:paraId="62FF352F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73A844A2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195DDEA9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4A"/>
    <w:rsid w:val="00000511"/>
    <w:rsid w:val="000045EC"/>
    <w:rsid w:val="00024CA7"/>
    <w:rsid w:val="0007238E"/>
    <w:rsid w:val="00092276"/>
    <w:rsid w:val="000A12E2"/>
    <w:rsid w:val="000A1416"/>
    <w:rsid w:val="000A318B"/>
    <w:rsid w:val="000A6836"/>
    <w:rsid w:val="000A68E2"/>
    <w:rsid w:val="000A7D65"/>
    <w:rsid w:val="000B69A6"/>
    <w:rsid w:val="000D0817"/>
    <w:rsid w:val="000E05AF"/>
    <w:rsid w:val="000E20C3"/>
    <w:rsid w:val="001060B7"/>
    <w:rsid w:val="00123949"/>
    <w:rsid w:val="00130B59"/>
    <w:rsid w:val="00163923"/>
    <w:rsid w:val="001813C0"/>
    <w:rsid w:val="001A58C8"/>
    <w:rsid w:val="001A5FBE"/>
    <w:rsid w:val="001B09C3"/>
    <w:rsid w:val="001F5D73"/>
    <w:rsid w:val="001F6801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9B2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66BF9"/>
    <w:rsid w:val="005974C5"/>
    <w:rsid w:val="005D3A5E"/>
    <w:rsid w:val="005F542B"/>
    <w:rsid w:val="00633AC1"/>
    <w:rsid w:val="006612BC"/>
    <w:rsid w:val="0068140F"/>
    <w:rsid w:val="0069102A"/>
    <w:rsid w:val="00694DBA"/>
    <w:rsid w:val="006974B8"/>
    <w:rsid w:val="006A376F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65A43"/>
    <w:rsid w:val="009B4A81"/>
    <w:rsid w:val="009E16F6"/>
    <w:rsid w:val="009F24A7"/>
    <w:rsid w:val="009F2A67"/>
    <w:rsid w:val="00A420E0"/>
    <w:rsid w:val="00A67EF3"/>
    <w:rsid w:val="00A75007"/>
    <w:rsid w:val="00A82334"/>
    <w:rsid w:val="00A95D4A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36CB"/>
    <w:rsid w:val="00BE4E10"/>
    <w:rsid w:val="00BE7729"/>
    <w:rsid w:val="00BF214B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4214A"/>
    <w:rsid w:val="00D470BA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FA57"/>
  <w15:chartTrackingRefBased/>
  <w15:docId w15:val="{BF55EBA8-202B-4D10-ADD6-FB97F7FF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49B2"/>
    <w:pPr>
      <w:tabs>
        <w:tab w:val="left" w:pos="9000"/>
      </w:tabs>
      <w:ind w:left="360" w:right="278"/>
      <w:jc w:val="both"/>
    </w:pPr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tabs>
        <w:tab w:val="clear" w:pos="9000"/>
      </w:tabs>
      <w:spacing w:before="240"/>
      <w:ind w:left="0"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lear" w:pos="9000"/>
        <w:tab w:val="center" w:pos="4819"/>
        <w:tab w:val="right" w:pos="9638"/>
      </w:tabs>
      <w:ind w:left="0" w:right="0"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lear" w:pos="9000"/>
        <w:tab w:val="center" w:pos="4819"/>
        <w:tab w:val="right" w:pos="9638"/>
      </w:tabs>
      <w:ind w:left="0" w:right="0"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tabs>
        <w:tab w:val="clear" w:pos="9000"/>
      </w:tabs>
      <w:autoSpaceDE w:val="0"/>
      <w:autoSpaceDN w:val="0"/>
      <w:adjustRightInd w:val="0"/>
      <w:spacing w:line="288" w:lineRule="auto"/>
      <w:ind w:left="0" w:right="0"/>
      <w:jc w:val="left"/>
      <w:textAlignment w:val="center"/>
    </w:pPr>
    <w:rPr>
      <w:rFonts w:ascii="Minion Pro" w:eastAsiaTheme="minorHAnsi" w:hAnsi="Minion Pro" w:cs="Minion Pro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pPr>
      <w:tabs>
        <w:tab w:val="clear" w:pos="9000"/>
      </w:tabs>
      <w:ind w:left="0" w:right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tabs>
        <w:tab w:val="clear" w:pos="9000"/>
      </w:tabs>
      <w:spacing w:before="360" w:line="360" w:lineRule="auto"/>
      <w:ind w:left="0" w:right="0"/>
    </w:pPr>
    <w:rPr>
      <w:rFonts w:asciiTheme="minorHAnsi" w:eastAsiaTheme="minorHAnsi" w:hAnsiTheme="minorHAnsi" w:cstheme="minorHAnsi"/>
      <w:b/>
      <w:bCs/>
      <w:color w:val="auto"/>
      <w:sz w:val="24"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tabs>
        <w:tab w:val="clear" w:pos="9000"/>
      </w:tabs>
      <w:spacing w:line="360" w:lineRule="auto"/>
      <w:ind w:left="0" w:right="0"/>
    </w:pPr>
    <w:rPr>
      <w:rFonts w:asciiTheme="minorHAnsi" w:eastAsiaTheme="minorHAnsi" w:hAnsiTheme="minorHAnsi" w:cstheme="minorHAnsi"/>
      <w:color w:val="auto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3349B2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349B2"/>
    <w:rPr>
      <w:rFonts w:ascii="Garamond" w:eastAsia="Times New Roman" w:hAnsi="Garamond" w:cs="Times New Roman"/>
      <w:color w:val="000000"/>
      <w:sz w:val="16"/>
      <w:szCs w:val="16"/>
      <w:lang w:val="x-none" w:eastAsia="x-none"/>
    </w:rPr>
  </w:style>
  <w:style w:type="paragraph" w:customStyle="1" w:styleId="Default">
    <w:name w:val="Default"/>
    <w:rsid w:val="003349B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ca.it/unica/it/dip_scienzeecoaziend.pag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</Template>
  <TotalTime>10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Giovanna Boeddu</cp:lastModifiedBy>
  <cp:revision>8</cp:revision>
  <cp:lastPrinted>2022-03-10T11:01:00Z</cp:lastPrinted>
  <dcterms:created xsi:type="dcterms:W3CDTF">2022-03-22T08:39:00Z</dcterms:created>
  <dcterms:modified xsi:type="dcterms:W3CDTF">2025-02-17T09:08:00Z</dcterms:modified>
</cp:coreProperties>
</file>