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68D4" w14:textId="059B1DC6" w:rsidR="005534E7" w:rsidRPr="00B64E32" w:rsidRDefault="006F23A5" w:rsidP="00B64E32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Allegato B – Scheda per la presentazione dei progetti realizzati negli ultimi </w:t>
      </w:r>
      <w:proofErr w:type="gramStart"/>
      <w:r w:rsidRPr="00B64E32">
        <w:rPr>
          <w:rFonts w:asciiTheme="minorHAnsi" w:hAnsiTheme="minorHAnsi" w:cstheme="minorHAnsi"/>
          <w:b/>
          <w:bCs/>
          <w:sz w:val="22"/>
          <w:szCs w:val="22"/>
        </w:rPr>
        <w:t>5</w:t>
      </w:r>
      <w:proofErr w:type="gramEnd"/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 anni.</w:t>
      </w:r>
    </w:p>
    <w:p w14:paraId="2AD1EBB4" w14:textId="5A230BE4" w:rsidR="00EF0698" w:rsidRPr="00B64E32" w:rsidRDefault="00EF0698" w:rsidP="00923380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64E32">
        <w:rPr>
          <w:rFonts w:asciiTheme="minorHAnsi" w:hAnsiTheme="minorHAnsi" w:cstheme="minorHAnsi"/>
          <w:i/>
          <w:iCs/>
          <w:sz w:val="22"/>
          <w:szCs w:val="22"/>
        </w:rPr>
        <w:t>Cancellare il testo in corsivo</w:t>
      </w:r>
    </w:p>
    <w:p w14:paraId="3B2587A6" w14:textId="2D0A779A" w:rsidR="006F23A5" w:rsidRPr="00B64E32" w:rsidRDefault="00EF0698" w:rsidP="00923380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Progetto n. 1 </w:t>
      </w:r>
      <w:r w:rsidRPr="00B64E32">
        <w:rPr>
          <w:rFonts w:asciiTheme="minorHAnsi" w:hAnsiTheme="minorHAnsi" w:cstheme="minorHAnsi"/>
          <w:i/>
          <w:iCs/>
          <w:sz w:val="22"/>
          <w:szCs w:val="22"/>
        </w:rPr>
        <w:t>(replicare i campi per ogni progetto presentato)</w:t>
      </w:r>
    </w:p>
    <w:p w14:paraId="155B1F18" w14:textId="77777777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Titolo del progetto formativo: </w:t>
      </w:r>
    </w:p>
    <w:p w14:paraId="6CC1CDED" w14:textId="74706B2F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  <w:r w:rsidRPr="00B64E32">
        <w:rPr>
          <w:rFonts w:asciiTheme="minorHAnsi" w:hAnsiTheme="minorHAnsi" w:cstheme="minorHAnsi"/>
          <w:i/>
          <w:iCs/>
          <w:sz w:val="22"/>
          <w:szCs w:val="22"/>
        </w:rPr>
        <w:t xml:space="preserve">campo testo – indicare il titolo del progetto </w:t>
      </w:r>
    </w:p>
    <w:p w14:paraId="2BE85018" w14:textId="77777777" w:rsidR="006F23A5" w:rsidRPr="00B64E32" w:rsidRDefault="006F23A5" w:rsidP="00923380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</w:p>
    <w:p w14:paraId="0CB8228C" w14:textId="77777777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Ore di formazione erogate: </w:t>
      </w:r>
    </w:p>
    <w:p w14:paraId="1453B5EA" w14:textId="70958273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  <w:r w:rsidRPr="00B64E32">
        <w:rPr>
          <w:rFonts w:asciiTheme="minorHAnsi" w:hAnsiTheme="minorHAnsi" w:cstheme="minorHAnsi"/>
          <w:i/>
          <w:iCs/>
          <w:sz w:val="22"/>
          <w:szCs w:val="22"/>
        </w:rPr>
        <w:t>campo numero – indicare le ore di formazione erogate (nel caso separare: didattica frontale, laboratori e altro tipo di didattica, tirocini)</w:t>
      </w:r>
    </w:p>
    <w:p w14:paraId="4B0DE577" w14:textId="77777777" w:rsidR="006F23A5" w:rsidRPr="00B64E32" w:rsidRDefault="006F23A5" w:rsidP="00923380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</w:p>
    <w:p w14:paraId="33D48C62" w14:textId="77777777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Eventuali partner operativi: </w:t>
      </w:r>
    </w:p>
    <w:p w14:paraId="2B5CC69E" w14:textId="05828020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  <w:r w:rsidRPr="00B64E32">
        <w:rPr>
          <w:rFonts w:asciiTheme="minorHAnsi" w:hAnsiTheme="minorHAnsi" w:cstheme="minorHAnsi"/>
          <w:i/>
          <w:iCs/>
          <w:sz w:val="22"/>
          <w:szCs w:val="22"/>
        </w:rPr>
        <w:t>campo testo – indicare i partner che hanno partecipato operativamente alle attività</w:t>
      </w:r>
    </w:p>
    <w:p w14:paraId="5F9B162B" w14:textId="77777777" w:rsidR="006F23A5" w:rsidRPr="00B64E32" w:rsidRDefault="006F23A5" w:rsidP="00923380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</w:p>
    <w:p w14:paraId="33341187" w14:textId="0C427113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>Numero di edizioni svolte:</w:t>
      </w:r>
    </w:p>
    <w:p w14:paraId="4C0360BD" w14:textId="57ABBC3F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  <w:r w:rsidRPr="00B64E32">
        <w:rPr>
          <w:rFonts w:asciiTheme="minorHAnsi" w:hAnsiTheme="minorHAnsi" w:cstheme="minorHAnsi"/>
          <w:i/>
          <w:iCs/>
          <w:sz w:val="22"/>
          <w:szCs w:val="22"/>
        </w:rPr>
        <w:t xml:space="preserve">campo numero; campo data – indicare il numero di edizioni e le annualità di ogni edizione </w:t>
      </w:r>
    </w:p>
    <w:p w14:paraId="7EBD658B" w14:textId="77777777" w:rsidR="006F23A5" w:rsidRPr="00B64E32" w:rsidRDefault="006F23A5" w:rsidP="006F23A5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</w:p>
    <w:p w14:paraId="3E70E9C2" w14:textId="77777777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Docenti coinvolti: </w:t>
      </w:r>
    </w:p>
    <w:p w14:paraId="1272B994" w14:textId="1987CC74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  <w:r w:rsidRPr="00B64E32">
        <w:rPr>
          <w:rFonts w:asciiTheme="minorHAnsi" w:hAnsiTheme="minorHAnsi" w:cstheme="minorHAnsi"/>
          <w:i/>
          <w:iCs/>
          <w:sz w:val="22"/>
          <w:szCs w:val="22"/>
        </w:rPr>
        <w:t xml:space="preserve">campo testo – indicare </w:t>
      </w:r>
      <w:r w:rsidR="00E6546C" w:rsidRPr="00B64E32">
        <w:rPr>
          <w:rFonts w:asciiTheme="minorHAnsi" w:hAnsiTheme="minorHAnsi" w:cstheme="minorHAnsi"/>
          <w:i/>
          <w:iCs/>
          <w:sz w:val="22"/>
          <w:szCs w:val="22"/>
        </w:rPr>
        <w:t>la qualifica e gli anni di esperienza dei docenti coinvolti</w:t>
      </w:r>
    </w:p>
    <w:p w14:paraId="29F03B3A" w14:textId="77777777" w:rsidR="006F23A5" w:rsidRPr="00B64E32" w:rsidRDefault="006F23A5" w:rsidP="006F23A5">
      <w:pPr>
        <w:pStyle w:val="Corpotesto"/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</w:p>
    <w:p w14:paraId="753701AE" w14:textId="10A978A8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64E32">
        <w:rPr>
          <w:rFonts w:asciiTheme="minorHAnsi" w:hAnsiTheme="minorHAnsi" w:cstheme="minorHAnsi"/>
          <w:b/>
          <w:bCs/>
          <w:sz w:val="22"/>
          <w:szCs w:val="22"/>
        </w:rPr>
        <w:t xml:space="preserve">Obiettivi, contenuti del corso e profilo degli allievi al termine delle attività formative (max 3000 caratteri): </w:t>
      </w:r>
    </w:p>
    <w:p w14:paraId="6683118F" w14:textId="468DFA2F" w:rsidR="006F23A5" w:rsidRPr="00B64E32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Theme="minorHAnsi" w:hAnsiTheme="minorHAnsi" w:cstheme="minorHAnsi"/>
          <w:sz w:val="22"/>
          <w:szCs w:val="22"/>
        </w:rPr>
      </w:pPr>
      <w:r w:rsidRPr="00B64E32">
        <w:rPr>
          <w:rFonts w:asciiTheme="minorHAnsi" w:hAnsiTheme="minorHAnsi" w:cstheme="minorHAnsi"/>
          <w:i/>
          <w:iCs/>
          <w:sz w:val="22"/>
          <w:szCs w:val="22"/>
        </w:rPr>
        <w:t>campo testo – descrivere gli obiettivi e il contenuto del corso</w:t>
      </w:r>
      <w:r w:rsidR="00EF0698" w:rsidRPr="00B64E32">
        <w:rPr>
          <w:rFonts w:asciiTheme="minorHAnsi" w:hAnsiTheme="minorHAnsi" w:cstheme="minorHAnsi"/>
          <w:i/>
          <w:iCs/>
          <w:sz w:val="22"/>
          <w:szCs w:val="22"/>
        </w:rPr>
        <w:t>; descrivere conoscenze e competenze acquisite in uscita.</w:t>
      </w:r>
    </w:p>
    <w:p w14:paraId="54C6FE59" w14:textId="36975420" w:rsidR="006F23A5" w:rsidRPr="00744895" w:rsidRDefault="006F23A5" w:rsidP="006F23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276" w:right="1278"/>
        <w:jc w:val="both"/>
        <w:rPr>
          <w:rFonts w:ascii="Garamond" w:hAnsi="Garamond"/>
          <w:sz w:val="22"/>
          <w:szCs w:val="22"/>
        </w:rPr>
        <w:sectPr w:rsidR="006F23A5" w:rsidRPr="00744895" w:rsidSect="00B64E32">
          <w:headerReference w:type="default" r:id="rId11"/>
          <w:footerReference w:type="default" r:id="rId12"/>
          <w:headerReference w:type="first" r:id="rId13"/>
          <w:footerReference w:type="first" r:id="rId14"/>
          <w:pgSz w:w="11910" w:h="16840"/>
          <w:pgMar w:top="1160" w:right="0" w:bottom="280" w:left="0" w:header="0" w:footer="720" w:gutter="0"/>
          <w:cols w:space="720"/>
          <w:titlePg/>
          <w:docGrid w:linePitch="299"/>
        </w:sectPr>
      </w:pPr>
    </w:p>
    <w:p w14:paraId="7B650093" w14:textId="17938D47" w:rsidR="005534E7" w:rsidRPr="00744895" w:rsidRDefault="005534E7" w:rsidP="00923380">
      <w:pPr>
        <w:pStyle w:val="Corpotesto"/>
        <w:spacing w:after="120" w:line="360" w:lineRule="auto"/>
        <w:ind w:right="1477"/>
        <w:rPr>
          <w:sz w:val="26"/>
        </w:rPr>
      </w:pPr>
    </w:p>
    <w:sectPr w:rsidR="005534E7" w:rsidRPr="00744895">
      <w:type w:val="continuous"/>
      <w:pgSz w:w="11910" w:h="16840"/>
      <w:pgMar w:top="80" w:right="0" w:bottom="280" w:left="0" w:header="720" w:footer="720" w:gutter="0"/>
      <w:cols w:num="2" w:space="720" w:equalWidth="0">
        <w:col w:w="4172" w:space="1583"/>
        <w:col w:w="61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966D" w14:textId="77777777" w:rsidR="00AB58D9" w:rsidRDefault="00AB58D9" w:rsidP="00A416E9">
      <w:r>
        <w:separator/>
      </w:r>
    </w:p>
  </w:endnote>
  <w:endnote w:type="continuationSeparator" w:id="0">
    <w:p w14:paraId="7AD9F72F" w14:textId="77777777" w:rsidR="00AB58D9" w:rsidRDefault="00AB58D9" w:rsidP="00A4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color w:val="000000"/>
        <w:sz w:val="16"/>
        <w:szCs w:val="16"/>
      </w:rPr>
      <w:id w:val="444102915"/>
      <w:docPartObj>
        <w:docPartGallery w:val="Page Numbers (Bottom of Page)"/>
        <w:docPartUnique/>
      </w:docPartObj>
    </w:sdtPr>
    <w:sdtEndPr>
      <w:rPr>
        <w:rFonts w:ascii="Calibri" w:hAnsi="Calibri"/>
        <w:color w:val="0C1975"/>
        <w:sz w:val="20"/>
        <w:szCs w:val="20"/>
      </w:rPr>
    </w:sdtEndPr>
    <w:sdtContent>
      <w:p w14:paraId="01C7A304" w14:textId="77777777" w:rsidR="002C776E" w:rsidRDefault="002C776E" w:rsidP="002C776E">
        <w:pPr>
          <w:pStyle w:val="Universit-Direzioneedirigente"/>
          <w:jc w:val="center"/>
        </w:pPr>
      </w:p>
      <w:p w14:paraId="62C58773" w14:textId="77777777" w:rsidR="00A416E9" w:rsidRPr="00A416E9" w:rsidRDefault="00AB58D9" w:rsidP="00A416E9">
        <w:pPr>
          <w:pStyle w:val="Universit-Direzioneedirigente"/>
          <w:jc w:val="center"/>
          <w:rPr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color w:val="000000"/>
        <w:sz w:val="16"/>
        <w:szCs w:val="16"/>
      </w:rPr>
      <w:id w:val="-207875768"/>
      <w:docPartObj>
        <w:docPartGallery w:val="Page Numbers (Bottom of Page)"/>
        <w:docPartUnique/>
      </w:docPartObj>
    </w:sdtPr>
    <w:sdtEndPr>
      <w:rPr>
        <w:rFonts w:ascii="Calibri" w:hAnsi="Calibri"/>
        <w:color w:val="0C1975"/>
        <w:sz w:val="20"/>
        <w:szCs w:val="20"/>
      </w:rPr>
    </w:sdtEndPr>
    <w:sdtContent>
      <w:p w14:paraId="76422D04" w14:textId="77777777" w:rsidR="00A416E9" w:rsidRPr="00107A36" w:rsidRDefault="00A416E9" w:rsidP="00A416E9">
        <w:pPr>
          <w:pStyle w:val="Universit-Direzioneedirigente"/>
          <w:jc w:val="center"/>
          <w:rPr>
            <w:sz w:val="16"/>
            <w:szCs w:val="16"/>
          </w:rPr>
        </w:pPr>
        <w:r w:rsidRPr="00107A36">
          <w:rPr>
            <w:sz w:val="16"/>
            <w:szCs w:val="16"/>
          </w:rPr>
          <w:t>Dipartimento di Scienze Economiche ed Aziendali: via Sant’Ignazio 17, 09123 CAGLIARI</w:t>
        </w:r>
        <w:r w:rsidRPr="00107A36">
          <w:rPr>
            <w:sz w:val="16"/>
            <w:szCs w:val="16"/>
          </w:rPr>
          <w:br/>
          <w:t>Segreteria Amministrativa: Via Sant’Ignazio 74, 2° Piano, 09123 Cagliari</w:t>
        </w:r>
      </w:p>
      <w:p w14:paraId="63C5F99F" w14:textId="5A37B5C2" w:rsidR="00744895" w:rsidRPr="00B64E32" w:rsidRDefault="00A416E9" w:rsidP="00744895">
        <w:pPr>
          <w:pStyle w:val="Universit-Direzioneedirigente"/>
          <w:jc w:val="center"/>
          <w:rPr>
            <w:lang w:val="en-US"/>
          </w:rPr>
        </w:pPr>
        <w:r w:rsidRPr="00B64E32">
          <w:rPr>
            <w:sz w:val="16"/>
            <w:szCs w:val="16"/>
            <w:lang w:val="en-US"/>
          </w:rPr>
          <w:t>Tel. 070.675.</w:t>
        </w:r>
        <w:r w:rsidRPr="00107A36">
          <w:rPr>
            <w:sz w:val="16"/>
            <w:szCs w:val="16"/>
            <w:lang w:val="en-US"/>
          </w:rPr>
          <w:t>33</w:t>
        </w:r>
        <w:r w:rsidR="00C44771">
          <w:rPr>
            <w:sz w:val="16"/>
            <w:szCs w:val="16"/>
            <w:lang w:val="en-US"/>
          </w:rPr>
          <w:t>08</w:t>
        </w:r>
        <w:r w:rsidRPr="00B64E32">
          <w:rPr>
            <w:sz w:val="16"/>
            <w:szCs w:val="16"/>
            <w:lang w:val="en-US"/>
          </w:rPr>
          <w:t xml:space="preserve"> - mail: </w:t>
        </w:r>
        <w:r w:rsidRPr="00107A36">
          <w:rPr>
            <w:sz w:val="16"/>
            <w:szCs w:val="16"/>
            <w:lang w:val="en-US"/>
          </w:rPr>
          <w:t>segreteriasea</w:t>
        </w:r>
        <w:r w:rsidRPr="00B64E32">
          <w:rPr>
            <w:sz w:val="16"/>
            <w:szCs w:val="16"/>
            <w:lang w:val="en-US"/>
          </w:rPr>
          <w:t xml:space="preserve">@unica.it - </w:t>
        </w:r>
        <w:hyperlink r:id="rId1" w:history="1">
          <w:r w:rsidRPr="00B64E32">
            <w:rPr>
              <w:rStyle w:val="Collegamentoipertestuale"/>
              <w:sz w:val="16"/>
              <w:szCs w:val="16"/>
              <w:lang w:val="en-US"/>
            </w:rPr>
            <w:t>https://www.unica.it/unica/it/dip_scienzeecoaziend.page</w:t>
          </w:r>
        </w:hyperlink>
      </w:p>
      <w:p w14:paraId="01CF5BBE" w14:textId="6606EA84" w:rsidR="00A416E9" w:rsidRPr="00A416E9" w:rsidRDefault="00AB58D9" w:rsidP="00A416E9">
        <w:pPr>
          <w:pStyle w:val="Universit-Direzioneedirigente"/>
          <w:jc w:val="center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32AA" w14:textId="77777777" w:rsidR="00AB58D9" w:rsidRDefault="00AB58D9" w:rsidP="00A416E9">
      <w:r>
        <w:separator/>
      </w:r>
    </w:p>
  </w:footnote>
  <w:footnote w:type="continuationSeparator" w:id="0">
    <w:p w14:paraId="48B02A61" w14:textId="77777777" w:rsidR="00AB58D9" w:rsidRDefault="00AB58D9" w:rsidP="00A4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ED573" w14:textId="77777777" w:rsidR="0080345A" w:rsidRPr="008F4150" w:rsidRDefault="0080345A" w:rsidP="0080345A">
    <w:pPr>
      <w:pStyle w:val="Universit-intestazionepagsuccessive"/>
      <w:tabs>
        <w:tab w:val="clear" w:pos="9000"/>
        <w:tab w:val="right" w:pos="8226"/>
      </w:tabs>
      <w:ind w:left="720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7222002" wp14:editId="2332DB66">
          <wp:simplePos x="0" y="0"/>
          <wp:positionH relativeFrom="column">
            <wp:posOffset>6486525</wp:posOffset>
          </wp:positionH>
          <wp:positionV relativeFrom="paragraph">
            <wp:posOffset>-172085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18" name="Immagine 18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6EF0">
      <w:t>Università</w:t>
    </w:r>
    <w:r w:rsidRPr="008F4150">
      <w:t xml:space="preserve"> degli Studi di Cagliari</w:t>
    </w:r>
    <w:r>
      <w:tab/>
    </w:r>
  </w:p>
  <w:p w14:paraId="6E3F68E7" w14:textId="77777777" w:rsidR="0080345A" w:rsidRDefault="008034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B9FD" w14:textId="51382883" w:rsidR="00B64E32" w:rsidRDefault="00D40A03" w:rsidP="00B64E32">
    <w:pPr>
      <w:pStyle w:val="Intestazione"/>
      <w:rPr>
        <w:b/>
        <w:bCs/>
        <w:color w:val="244061" w:themeColor="accent1" w:themeShade="80"/>
        <w:sz w:val="18"/>
        <w:szCs w:val="18"/>
      </w:rPr>
    </w:pPr>
    <w:r w:rsidRPr="00D40A03">
      <w:rPr>
        <w:rFonts w:ascii="Calibri" w:eastAsia="Calibri" w:hAnsi="Calibri"/>
        <w:b/>
        <w:bCs/>
        <w:noProof/>
        <w:color w:val="1F3864"/>
        <w:sz w:val="18"/>
        <w:szCs w:val="18"/>
        <w:lang w:eastAsia="en-US" w:bidi="ar-SA"/>
      </w:rPr>
      <w:drawing>
        <wp:anchor distT="0" distB="0" distL="114300" distR="114300" simplePos="0" relativeHeight="251663360" behindDoc="0" locked="0" layoutInCell="1" allowOverlap="1" wp14:anchorId="5A931249" wp14:editId="573155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59CC65" w14:textId="71A64CA2" w:rsidR="00B64E32" w:rsidRPr="00B64E32" w:rsidRDefault="00B64E32" w:rsidP="00B64E32">
    <w:pPr>
      <w:pStyle w:val="Intestazione"/>
      <w:ind w:left="680"/>
      <w:rPr>
        <w:rFonts w:asciiTheme="minorHAnsi" w:hAnsiTheme="minorHAnsi" w:cstheme="minorHAnsi"/>
        <w:b/>
        <w:bCs/>
        <w:color w:val="244061" w:themeColor="accent1" w:themeShade="80"/>
        <w:sz w:val="18"/>
        <w:szCs w:val="18"/>
      </w:rPr>
    </w:pPr>
    <w:r>
      <w:rPr>
        <w:b/>
        <w:bCs/>
        <w:color w:val="244061" w:themeColor="accent1" w:themeShade="80"/>
        <w:sz w:val="18"/>
        <w:szCs w:val="18"/>
      </w:rPr>
      <w:t xml:space="preserve">                   </w:t>
    </w:r>
    <w:r w:rsidRPr="00B64E32">
      <w:rPr>
        <w:rFonts w:asciiTheme="minorHAnsi" w:hAnsiTheme="minorHAnsi" w:cstheme="minorHAnsi"/>
        <w:b/>
        <w:bCs/>
        <w:color w:val="244061" w:themeColor="accent1" w:themeShade="80"/>
        <w:sz w:val="18"/>
        <w:szCs w:val="18"/>
      </w:rPr>
      <w:t xml:space="preserve">       Dipartimento di Scienze Economiche ed Aziendali</w:t>
    </w:r>
  </w:p>
  <w:p w14:paraId="7402FBFB" w14:textId="5B49F069" w:rsidR="00B64E32" w:rsidRPr="00B64E32" w:rsidRDefault="00B64E32" w:rsidP="00B64E32">
    <w:pPr>
      <w:pStyle w:val="Intestazione"/>
      <w:ind w:left="680"/>
      <w:jc w:val="both"/>
      <w:rPr>
        <w:rFonts w:asciiTheme="minorHAnsi" w:hAnsiTheme="minorHAnsi" w:cstheme="minorHAnsi"/>
        <w:color w:val="244061" w:themeColor="accent1" w:themeShade="80"/>
        <w:sz w:val="18"/>
        <w:szCs w:val="18"/>
      </w:rPr>
    </w:pPr>
    <w:r w:rsidRPr="00B64E32">
      <w:rPr>
        <w:rFonts w:asciiTheme="minorHAnsi" w:hAnsiTheme="minorHAnsi" w:cstheme="minorHAnsi"/>
        <w:color w:val="244061" w:themeColor="accent1" w:themeShade="80"/>
        <w:sz w:val="18"/>
        <w:szCs w:val="18"/>
      </w:rPr>
      <w:t xml:space="preserve">                            Direttore: Prof. </w:t>
    </w:r>
    <w:r w:rsidR="00D40A03">
      <w:rPr>
        <w:rFonts w:asciiTheme="minorHAnsi" w:hAnsiTheme="minorHAnsi" w:cstheme="minorHAnsi"/>
        <w:color w:val="244061" w:themeColor="accent1" w:themeShade="80"/>
        <w:sz w:val="18"/>
        <w:szCs w:val="18"/>
      </w:rPr>
      <w:t>Patrizio Monfardini</w:t>
    </w:r>
  </w:p>
  <w:p w14:paraId="0AA5D808" w14:textId="28CDA3F1" w:rsidR="00A416E9" w:rsidRPr="00D40A03" w:rsidRDefault="002C776E" w:rsidP="00D40A03">
    <w:pPr>
      <w:widowControl/>
      <w:tabs>
        <w:tab w:val="left" w:pos="9000"/>
      </w:tabs>
      <w:autoSpaceDE/>
      <w:autoSpaceDN/>
      <w:ind w:left="2160" w:right="278"/>
      <w:rPr>
        <w:rFonts w:ascii="Calibri" w:hAnsi="Calibri"/>
        <w:color w:val="0C1975"/>
        <w:sz w:val="20"/>
        <w:szCs w:val="20"/>
        <w:lang w:bidi="ar-SA"/>
      </w:rPr>
    </w:pPr>
    <w:r w:rsidRPr="00A416E9">
      <w:rPr>
        <w:rFonts w:ascii="Calibri" w:hAnsi="Calibri"/>
        <w:b/>
        <w:color w:val="0F1E78"/>
        <w:sz w:val="10"/>
        <w:szCs w:val="24"/>
        <w:lang w:bidi="ar-SA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17A3F"/>
    <w:multiLevelType w:val="hybridMultilevel"/>
    <w:tmpl w:val="2D5464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62B51"/>
    <w:multiLevelType w:val="hybridMultilevel"/>
    <w:tmpl w:val="1944C34E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77647664"/>
    <w:multiLevelType w:val="hybridMultilevel"/>
    <w:tmpl w:val="4D900B80"/>
    <w:lvl w:ilvl="0" w:tplc="041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262955613">
    <w:abstractNumId w:val="0"/>
  </w:num>
  <w:num w:numId="2" w16cid:durableId="877740935">
    <w:abstractNumId w:val="1"/>
  </w:num>
  <w:num w:numId="3" w16cid:durableId="1016031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D8E"/>
    <w:rsid w:val="000B25AE"/>
    <w:rsid w:val="000C7AF4"/>
    <w:rsid w:val="000E1A5E"/>
    <w:rsid w:val="002821EC"/>
    <w:rsid w:val="002C776E"/>
    <w:rsid w:val="004C196F"/>
    <w:rsid w:val="00502273"/>
    <w:rsid w:val="005534E7"/>
    <w:rsid w:val="006961E4"/>
    <w:rsid w:val="006F23A5"/>
    <w:rsid w:val="00744895"/>
    <w:rsid w:val="007C6D8E"/>
    <w:rsid w:val="0080345A"/>
    <w:rsid w:val="008750F0"/>
    <w:rsid w:val="00923380"/>
    <w:rsid w:val="00A416E9"/>
    <w:rsid w:val="00AB58D9"/>
    <w:rsid w:val="00B64E32"/>
    <w:rsid w:val="00C44771"/>
    <w:rsid w:val="00C67089"/>
    <w:rsid w:val="00CC1DA3"/>
    <w:rsid w:val="00D40A03"/>
    <w:rsid w:val="00E24635"/>
    <w:rsid w:val="00E6546C"/>
    <w:rsid w:val="00ED72A9"/>
    <w:rsid w:val="00EF0698"/>
    <w:rsid w:val="00F113DE"/>
    <w:rsid w:val="00F910D3"/>
    <w:rsid w:val="00FF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98288"/>
  <w15:docId w15:val="{AD0F6587-16A9-49A0-B81D-134072D0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759" w:right="179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416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6E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416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6E9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rsid w:val="00A416E9"/>
    <w:rPr>
      <w:color w:val="0000FF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A416E9"/>
    <w:pPr>
      <w:widowControl/>
      <w:tabs>
        <w:tab w:val="left" w:pos="9000"/>
      </w:tabs>
      <w:autoSpaceDE/>
      <w:autoSpaceDN/>
      <w:ind w:left="360" w:right="278"/>
      <w:jc w:val="both"/>
    </w:pPr>
    <w:rPr>
      <w:rFonts w:ascii="Calibri" w:hAnsi="Calibri"/>
      <w:color w:val="0C1975"/>
      <w:sz w:val="20"/>
      <w:szCs w:val="20"/>
      <w:lang w:bidi="ar-SA"/>
    </w:rPr>
  </w:style>
  <w:style w:type="character" w:customStyle="1" w:styleId="Universit-DirezioneedirigenteCarattere">
    <w:name w:val="Università - Direzione e dirigente Carattere"/>
    <w:link w:val="Universit-Direzioneedirigente"/>
    <w:rsid w:val="00A416E9"/>
    <w:rPr>
      <w:rFonts w:ascii="Calibri" w:eastAsia="Times New Roman" w:hAnsi="Calibri" w:cs="Times New Roman"/>
      <w:color w:val="0C1975"/>
      <w:sz w:val="20"/>
      <w:szCs w:val="20"/>
      <w:lang w:val="it-IT" w:eastAsia="it-IT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A416E9"/>
    <w:pPr>
      <w:widowControl/>
      <w:tabs>
        <w:tab w:val="left" w:pos="9000"/>
      </w:tabs>
      <w:autoSpaceDE/>
      <w:autoSpaceDN/>
      <w:ind w:left="4963" w:right="278"/>
      <w:jc w:val="both"/>
    </w:pPr>
    <w:rPr>
      <w:rFonts w:ascii="Calibri" w:hAnsi="Calibri"/>
      <w:b/>
      <w:color w:val="0C1975"/>
      <w:sz w:val="20"/>
      <w:szCs w:val="20"/>
      <w:lang w:bidi="ar-SA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A416E9"/>
    <w:rPr>
      <w:rFonts w:ascii="Calibri" w:eastAsia="Times New Roman" w:hAnsi="Calibri" w:cs="Times New Roman"/>
      <w:b/>
      <w:color w:val="0C1975"/>
      <w:sz w:val="20"/>
      <w:szCs w:val="20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2821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a.boeddu\OneDrive%20-%20Universit&#224;%20di%20Cagliari\Desktop\carta%20intesta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87B1D91B82E045ADEBA056BC1B3C64" ma:contentTypeVersion="10" ma:contentTypeDescription="Creare un nuovo documento." ma:contentTypeScope="" ma:versionID="6fdbf3b0c710bb5f188072a0b10ec49c">
  <xsd:schema xmlns:xsd="http://www.w3.org/2001/XMLSchema" xmlns:xs="http://www.w3.org/2001/XMLSchema" xmlns:p="http://schemas.microsoft.com/office/2006/metadata/properties" xmlns:ns3="a6a2fb4d-4134-45d5-8c8d-7554f0217378" xmlns:ns4="b86740d9-9e96-45b4-b295-6fd1481fcba6" targetNamespace="http://schemas.microsoft.com/office/2006/metadata/properties" ma:root="true" ma:fieldsID="ddfb14112a69a8ac91175ae1da71e215" ns3:_="" ns4:_="">
    <xsd:import namespace="a6a2fb4d-4134-45d5-8c8d-7554f0217378"/>
    <xsd:import namespace="b86740d9-9e96-45b4-b295-6fd1481fcb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2fb4d-4134-45d5-8c8d-7554f02173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740d9-9e96-45b4-b295-6fd1481fc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FFE0F-8C00-4839-BE06-8F2E4535E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2fb4d-4134-45d5-8c8d-7554f0217378"/>
    <ds:schemaRef ds:uri="b86740d9-9e96-45b4-b295-6fd1481fc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00F23C-1A99-41A5-9B6A-2A0D7FF25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ECE95B-E858-48DD-8C0F-FD8C24E400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A48256-98C2-433F-9552-7C4B002D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49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Boeddu</dc:creator>
  <cp:lastModifiedBy>Claudia Cottu</cp:lastModifiedBy>
  <cp:revision>7</cp:revision>
  <dcterms:created xsi:type="dcterms:W3CDTF">2021-08-05T09:41:00Z</dcterms:created>
  <dcterms:modified xsi:type="dcterms:W3CDTF">2026-04-30T15:05:00Z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2021-03-08T00:00:00Z</vt:filetime>
  </property>
  <property fmtid="{D5CDD505-2E9C-101B-9397-08002B2CF9AE}" pid="5" name="ContentTypeId">
    <vt:lpwstr>0x0101008C87B1D91B82E045ADEBA056BC1B3C64</vt:lpwstr>
  </property>
</Properties>
</file>