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1511" w14:textId="2B16BECE" w:rsidR="0031305C" w:rsidRDefault="00E40643" w:rsidP="0031305C">
      <w:pPr>
        <w:pStyle w:val="Standard"/>
        <w:spacing w:line="240" w:lineRule="atLeast"/>
        <w:jc w:val="center"/>
        <w:outlineLvl w:val="0"/>
        <w:rPr>
          <w:rFonts w:cs="Arial"/>
          <w:smallCaps/>
          <w:sz w:val="36"/>
          <w:szCs w:val="36"/>
          <w:lang w:eastAsia="en-US"/>
        </w:rPr>
      </w:pPr>
      <w:r>
        <w:rPr>
          <w:rFonts w:cs="Arial"/>
          <w:smallCaps/>
          <w:sz w:val="36"/>
          <w:szCs w:val="36"/>
          <w:lang w:eastAsia="en-US"/>
        </w:rPr>
        <w:t xml:space="preserve">Proposta Progetto di Ricerca </w:t>
      </w:r>
      <w:r w:rsidR="0031305C">
        <w:rPr>
          <w:rFonts w:cs="Arial"/>
          <w:smallCaps/>
          <w:sz w:val="36"/>
          <w:szCs w:val="36"/>
          <w:lang w:eastAsia="en-US"/>
        </w:rPr>
        <w:t>Dipartimentale</w:t>
      </w:r>
    </w:p>
    <w:p w14:paraId="5B4FFBED" w14:textId="77777777" w:rsidR="0031305C" w:rsidRDefault="0031305C" w:rsidP="0031305C">
      <w:pPr>
        <w:pStyle w:val="Standard"/>
        <w:spacing w:line="240" w:lineRule="atLeast"/>
        <w:jc w:val="center"/>
        <w:outlineLvl w:val="0"/>
        <w:rPr>
          <w:rFonts w:cs="Arial"/>
          <w:smallCaps/>
          <w:sz w:val="36"/>
          <w:szCs w:val="36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6779"/>
      </w:tblGrid>
      <w:tr w:rsidR="0031305C" w:rsidRPr="00915865" w14:paraId="2C1ECB33" w14:textId="77777777" w:rsidTr="00DE62AB">
        <w:tc>
          <w:tcPr>
            <w:tcW w:w="9670" w:type="dxa"/>
            <w:gridSpan w:val="2"/>
            <w:shd w:val="clear" w:color="auto" w:fill="A6A6A6"/>
          </w:tcPr>
          <w:p w14:paraId="26808944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1 - Titolo del Progetto di Ricerca</w:t>
            </w:r>
          </w:p>
        </w:tc>
      </w:tr>
      <w:tr w:rsidR="0031305C" w:rsidRPr="00915865" w14:paraId="1932B58F" w14:textId="77777777" w:rsidTr="00DE62AB">
        <w:tc>
          <w:tcPr>
            <w:tcW w:w="2127" w:type="dxa"/>
            <w:shd w:val="clear" w:color="auto" w:fill="auto"/>
          </w:tcPr>
          <w:p w14:paraId="346620AB" w14:textId="77777777" w:rsidR="0031305C" w:rsidRPr="00A43064" w:rsidRDefault="0031305C" w:rsidP="00DE62AB">
            <w:pPr>
              <w:pStyle w:val="Standard"/>
              <w:jc w:val="both"/>
              <w:rPr>
                <w:i/>
              </w:rPr>
            </w:pPr>
            <w:r w:rsidRPr="00A43064">
              <w:rPr>
                <w:i/>
              </w:rPr>
              <w:t>Acronimo progetto</w:t>
            </w:r>
          </w:p>
        </w:tc>
        <w:tc>
          <w:tcPr>
            <w:tcW w:w="7543" w:type="dxa"/>
            <w:shd w:val="clear" w:color="auto" w:fill="auto"/>
          </w:tcPr>
          <w:p w14:paraId="4D00225A" w14:textId="77777777" w:rsidR="0031305C" w:rsidRPr="00A43064" w:rsidRDefault="0031305C" w:rsidP="00DE62AB">
            <w:pPr>
              <w:pStyle w:val="Standard"/>
              <w:jc w:val="both"/>
              <w:rPr>
                <w:b/>
              </w:rPr>
            </w:pPr>
          </w:p>
        </w:tc>
      </w:tr>
      <w:tr w:rsidR="0031305C" w:rsidRPr="00915865" w14:paraId="37F9B3DD" w14:textId="77777777" w:rsidTr="00DE62AB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496BE0C7" w14:textId="77777777" w:rsidR="0031305C" w:rsidRPr="00A43064" w:rsidRDefault="0031305C" w:rsidP="00DE62AB">
            <w:pPr>
              <w:pStyle w:val="Standard"/>
              <w:jc w:val="both"/>
              <w:rPr>
                <w:i/>
              </w:rPr>
            </w:pPr>
            <w:r w:rsidRPr="00A43064">
              <w:rPr>
                <w:i/>
              </w:rPr>
              <w:t>Titolo progetto</w:t>
            </w:r>
          </w:p>
        </w:tc>
        <w:tc>
          <w:tcPr>
            <w:tcW w:w="7543" w:type="dxa"/>
            <w:tcBorders>
              <w:bottom w:val="single" w:sz="4" w:space="0" w:color="auto"/>
            </w:tcBorders>
            <w:shd w:val="clear" w:color="auto" w:fill="auto"/>
          </w:tcPr>
          <w:p w14:paraId="4A9B041D" w14:textId="77777777" w:rsidR="0031305C" w:rsidRPr="00915865" w:rsidRDefault="0031305C" w:rsidP="00DE62AB">
            <w:pPr>
              <w:pStyle w:val="Standard"/>
              <w:jc w:val="both"/>
            </w:pPr>
          </w:p>
        </w:tc>
      </w:tr>
    </w:tbl>
    <w:p w14:paraId="0175EB46" w14:textId="77777777" w:rsidR="0031305C" w:rsidRDefault="0031305C" w:rsidP="0031305C">
      <w:pPr>
        <w:pStyle w:val="Standard"/>
        <w:jc w:val="both"/>
      </w:pPr>
      <w: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5622"/>
      </w:tblGrid>
      <w:tr w:rsidR="0031305C" w:rsidRPr="00915865" w14:paraId="6AD0DFF9" w14:textId="77777777" w:rsidTr="00DE62AB">
        <w:tc>
          <w:tcPr>
            <w:tcW w:w="9670" w:type="dxa"/>
            <w:gridSpan w:val="2"/>
            <w:shd w:val="clear" w:color="auto" w:fill="A6A6A6"/>
          </w:tcPr>
          <w:p w14:paraId="23CF8292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2 - Settori scientifico-disciplinari interessati dal Progetto di Ricerca</w:t>
            </w:r>
          </w:p>
        </w:tc>
      </w:tr>
      <w:tr w:rsidR="0031305C" w:rsidRPr="00915865" w14:paraId="14163173" w14:textId="77777777" w:rsidTr="00DE62AB">
        <w:tc>
          <w:tcPr>
            <w:tcW w:w="3402" w:type="dxa"/>
            <w:shd w:val="clear" w:color="auto" w:fill="auto"/>
          </w:tcPr>
          <w:p w14:paraId="6A2D3CFE" w14:textId="6FD90061" w:rsidR="0031305C" w:rsidRPr="00A43064" w:rsidRDefault="002E613A" w:rsidP="00DE62AB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Gruppo</w:t>
            </w:r>
            <w:r w:rsidR="0031305C" w:rsidRPr="00A43064">
              <w:rPr>
                <w:i/>
              </w:rPr>
              <w:t xml:space="preserve"> scientifico-disciplinare</w:t>
            </w:r>
          </w:p>
        </w:tc>
        <w:tc>
          <w:tcPr>
            <w:tcW w:w="6268" w:type="dxa"/>
            <w:shd w:val="clear" w:color="auto" w:fill="auto"/>
          </w:tcPr>
          <w:p w14:paraId="6489C34C" w14:textId="72F0768E" w:rsidR="0031305C" w:rsidRPr="00915865" w:rsidRDefault="0031305C" w:rsidP="00DE62AB">
            <w:pPr>
              <w:pStyle w:val="Standard"/>
              <w:jc w:val="both"/>
            </w:pPr>
          </w:p>
        </w:tc>
      </w:tr>
      <w:tr w:rsidR="0031305C" w:rsidRPr="00915865" w14:paraId="35BBB851" w14:textId="77777777" w:rsidTr="00DE62AB"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273BF67" w14:textId="77777777" w:rsidR="0031305C" w:rsidRPr="00A43064" w:rsidRDefault="0031305C" w:rsidP="00DE62AB">
            <w:pPr>
              <w:pStyle w:val="Standard"/>
              <w:jc w:val="both"/>
              <w:rPr>
                <w:i/>
              </w:rPr>
            </w:pPr>
            <w:r w:rsidRPr="00A43064">
              <w:rPr>
                <w:i/>
              </w:rPr>
              <w:t>Settore scientifico-disciplinare</w:t>
            </w:r>
          </w:p>
        </w:tc>
        <w:tc>
          <w:tcPr>
            <w:tcW w:w="6268" w:type="dxa"/>
            <w:tcBorders>
              <w:bottom w:val="single" w:sz="4" w:space="0" w:color="auto"/>
            </w:tcBorders>
            <w:shd w:val="clear" w:color="auto" w:fill="auto"/>
          </w:tcPr>
          <w:p w14:paraId="1D8295DB" w14:textId="77777777" w:rsidR="0031305C" w:rsidRPr="00915865" w:rsidRDefault="0031305C" w:rsidP="00DE62AB">
            <w:pPr>
              <w:pStyle w:val="Standard"/>
              <w:jc w:val="both"/>
            </w:pPr>
          </w:p>
        </w:tc>
      </w:tr>
    </w:tbl>
    <w:p w14:paraId="7D9AD962" w14:textId="77777777" w:rsidR="0031305C" w:rsidRDefault="0031305C" w:rsidP="0031305C">
      <w:pPr>
        <w:pStyle w:val="Standard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6114"/>
      </w:tblGrid>
      <w:tr w:rsidR="0031305C" w:rsidRPr="00915865" w14:paraId="66B5F353" w14:textId="77777777" w:rsidTr="002E613A">
        <w:tc>
          <w:tcPr>
            <w:tcW w:w="8805" w:type="dxa"/>
            <w:gridSpan w:val="2"/>
            <w:shd w:val="clear" w:color="auto" w:fill="A6A6A6"/>
          </w:tcPr>
          <w:p w14:paraId="38927C43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3 - Coordinatore Scientifico</w:t>
            </w:r>
          </w:p>
        </w:tc>
      </w:tr>
      <w:tr w:rsidR="0031305C" w:rsidRPr="00915865" w14:paraId="23CE0517" w14:textId="77777777" w:rsidTr="002E613A">
        <w:tc>
          <w:tcPr>
            <w:tcW w:w="2691" w:type="dxa"/>
            <w:shd w:val="clear" w:color="auto" w:fill="auto"/>
          </w:tcPr>
          <w:p w14:paraId="6D44A0F3" w14:textId="77777777" w:rsidR="0031305C" w:rsidRPr="00A43064" w:rsidRDefault="0031305C" w:rsidP="00DE62AB">
            <w:pPr>
              <w:pStyle w:val="Standard"/>
              <w:jc w:val="both"/>
              <w:rPr>
                <w:i/>
              </w:rPr>
            </w:pPr>
            <w:r w:rsidRPr="00A43064">
              <w:rPr>
                <w:i/>
              </w:rPr>
              <w:t>Coordinatore scientifico</w:t>
            </w:r>
          </w:p>
        </w:tc>
        <w:tc>
          <w:tcPr>
            <w:tcW w:w="6114" w:type="dxa"/>
            <w:shd w:val="clear" w:color="auto" w:fill="auto"/>
          </w:tcPr>
          <w:p w14:paraId="7CDF7665" w14:textId="77777777" w:rsidR="0031305C" w:rsidRPr="00915865" w:rsidRDefault="0031305C" w:rsidP="00DE62AB">
            <w:pPr>
              <w:pStyle w:val="Standard"/>
              <w:jc w:val="both"/>
            </w:pPr>
          </w:p>
        </w:tc>
      </w:tr>
      <w:tr w:rsidR="0031305C" w:rsidRPr="00915865" w14:paraId="33947A2A" w14:textId="77777777" w:rsidTr="002E613A">
        <w:tc>
          <w:tcPr>
            <w:tcW w:w="2691" w:type="dxa"/>
            <w:shd w:val="clear" w:color="auto" w:fill="auto"/>
          </w:tcPr>
          <w:p w14:paraId="3B7A9986" w14:textId="77777777" w:rsidR="0031305C" w:rsidRPr="00A43064" w:rsidRDefault="0031305C" w:rsidP="00DE62AB">
            <w:pPr>
              <w:pStyle w:val="Standard"/>
              <w:jc w:val="both"/>
              <w:rPr>
                <w:i/>
              </w:rPr>
            </w:pPr>
            <w:r w:rsidRPr="00A43064">
              <w:rPr>
                <w:i/>
              </w:rPr>
              <w:t>Qualifica</w:t>
            </w:r>
          </w:p>
        </w:tc>
        <w:tc>
          <w:tcPr>
            <w:tcW w:w="6114" w:type="dxa"/>
            <w:shd w:val="clear" w:color="auto" w:fill="auto"/>
          </w:tcPr>
          <w:p w14:paraId="69606F23" w14:textId="77777777" w:rsidR="0031305C" w:rsidRPr="00915865" w:rsidRDefault="0031305C" w:rsidP="00DE62AB">
            <w:pPr>
              <w:pStyle w:val="Standard"/>
              <w:jc w:val="both"/>
            </w:pPr>
          </w:p>
        </w:tc>
      </w:tr>
    </w:tbl>
    <w:p w14:paraId="35AB87EA" w14:textId="77777777" w:rsidR="0031305C" w:rsidRDefault="0031305C" w:rsidP="0031305C">
      <w:pPr>
        <w:pStyle w:val="Standard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5"/>
      </w:tblGrid>
      <w:tr w:rsidR="0031305C" w:rsidRPr="00915865" w14:paraId="15C94D1B" w14:textId="77777777" w:rsidTr="00DE62AB">
        <w:tc>
          <w:tcPr>
            <w:tcW w:w="9670" w:type="dxa"/>
            <w:shd w:val="clear" w:color="auto" w:fill="A6A6A6"/>
          </w:tcPr>
          <w:p w14:paraId="1089E956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4 - Descrizione del Progetto di Ricerca</w:t>
            </w:r>
          </w:p>
        </w:tc>
      </w:tr>
      <w:tr w:rsidR="0031305C" w:rsidRPr="00915865" w14:paraId="18033EFB" w14:textId="77777777" w:rsidTr="00DE62AB">
        <w:tc>
          <w:tcPr>
            <w:tcW w:w="9670" w:type="dxa"/>
            <w:shd w:val="clear" w:color="auto" w:fill="auto"/>
          </w:tcPr>
          <w:p w14:paraId="669FB583" w14:textId="77777777" w:rsidR="0031305C" w:rsidRPr="00A43064" w:rsidRDefault="0031305C" w:rsidP="00DE62AB">
            <w:pPr>
              <w:spacing w:after="0" w:line="240" w:lineRule="auto"/>
              <w:jc w:val="both"/>
              <w:rPr>
                <w:rFonts w:ascii="DejaVuSans-Bold" w:hAnsi="DejaVuSans-Bold" w:cs="DejaVuSans-Bold"/>
                <w:b/>
                <w:bCs/>
                <w:sz w:val="24"/>
                <w:szCs w:val="16"/>
              </w:rPr>
            </w:pPr>
          </w:p>
        </w:tc>
      </w:tr>
    </w:tbl>
    <w:p w14:paraId="4F93D53C" w14:textId="77777777" w:rsidR="0031305C" w:rsidRDefault="0031305C" w:rsidP="0031305C">
      <w:pPr>
        <w:pStyle w:val="Standard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5"/>
      </w:tblGrid>
      <w:tr w:rsidR="0031305C" w:rsidRPr="00915865" w14:paraId="3C4000A5" w14:textId="77777777" w:rsidTr="00DE62AB">
        <w:tc>
          <w:tcPr>
            <w:tcW w:w="9670" w:type="dxa"/>
            <w:shd w:val="clear" w:color="auto" w:fill="A6A6A6"/>
          </w:tcPr>
          <w:p w14:paraId="75684585" w14:textId="0E012664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5- Pubblicazioni scientifiche correlate alle tematiche del Progetto di Ricerca</w:t>
            </w:r>
          </w:p>
        </w:tc>
      </w:tr>
      <w:tr w:rsidR="0031305C" w:rsidRPr="0031305C" w14:paraId="171A5167" w14:textId="77777777" w:rsidTr="00DE62AB">
        <w:tc>
          <w:tcPr>
            <w:tcW w:w="9670" w:type="dxa"/>
            <w:shd w:val="clear" w:color="auto" w:fill="auto"/>
          </w:tcPr>
          <w:p w14:paraId="7E658132" w14:textId="77777777" w:rsidR="0031305C" w:rsidRPr="0031305C" w:rsidRDefault="0031305C" w:rsidP="00DE62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7B1A82B" w14:textId="77777777" w:rsidR="0031305C" w:rsidRPr="0031305C" w:rsidRDefault="0031305C" w:rsidP="0031305C">
      <w:pPr>
        <w:pStyle w:val="Standard"/>
        <w:jc w:val="both"/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"/>
        <w:gridCol w:w="1437"/>
        <w:gridCol w:w="1212"/>
        <w:gridCol w:w="2769"/>
        <w:gridCol w:w="1299"/>
        <w:gridCol w:w="1644"/>
      </w:tblGrid>
      <w:tr w:rsidR="0031305C" w:rsidRPr="00D95E80" w14:paraId="3D739D40" w14:textId="77777777" w:rsidTr="00DE62AB">
        <w:tc>
          <w:tcPr>
            <w:tcW w:w="5000" w:type="pct"/>
            <w:gridSpan w:val="6"/>
            <w:shd w:val="clear" w:color="auto" w:fill="A6A6A6"/>
          </w:tcPr>
          <w:p w14:paraId="258D6BF7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6 - Composizione dell'Unità di Ricerca</w:t>
            </w:r>
          </w:p>
        </w:tc>
      </w:tr>
      <w:tr w:rsidR="0031305C" w14:paraId="37075987" w14:textId="77777777" w:rsidTr="00DE62AB">
        <w:tc>
          <w:tcPr>
            <w:tcW w:w="205" w:type="pct"/>
            <w:shd w:val="clear" w:color="auto" w:fill="auto"/>
          </w:tcPr>
          <w:p w14:paraId="176474C6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24" w:type="pct"/>
            <w:shd w:val="clear" w:color="auto" w:fill="auto"/>
          </w:tcPr>
          <w:p w14:paraId="03E07F37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Cognome</w:t>
            </w:r>
          </w:p>
        </w:tc>
        <w:tc>
          <w:tcPr>
            <w:tcW w:w="695" w:type="pct"/>
            <w:shd w:val="clear" w:color="auto" w:fill="auto"/>
          </w:tcPr>
          <w:p w14:paraId="567D05B2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Nome</w:t>
            </w:r>
          </w:p>
        </w:tc>
        <w:tc>
          <w:tcPr>
            <w:tcW w:w="1588" w:type="pct"/>
            <w:shd w:val="clear" w:color="auto" w:fill="auto"/>
          </w:tcPr>
          <w:p w14:paraId="155057A8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 w:rsidRPr="00A43064">
              <w:rPr>
                <w:b/>
              </w:rPr>
              <w:t>email</w:t>
            </w:r>
            <w:proofErr w:type="gramEnd"/>
          </w:p>
        </w:tc>
        <w:tc>
          <w:tcPr>
            <w:tcW w:w="745" w:type="pct"/>
            <w:shd w:val="clear" w:color="auto" w:fill="auto"/>
          </w:tcPr>
          <w:p w14:paraId="463F8147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Qualifica</w:t>
            </w:r>
          </w:p>
        </w:tc>
        <w:tc>
          <w:tcPr>
            <w:tcW w:w="943" w:type="pct"/>
            <w:shd w:val="clear" w:color="auto" w:fill="auto"/>
          </w:tcPr>
          <w:p w14:paraId="0D4F51F2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Ruolo</w:t>
            </w:r>
          </w:p>
        </w:tc>
      </w:tr>
      <w:tr w:rsidR="0031305C" w14:paraId="57A553C2" w14:textId="77777777" w:rsidTr="00DE62AB">
        <w:tc>
          <w:tcPr>
            <w:tcW w:w="205" w:type="pct"/>
            <w:shd w:val="clear" w:color="auto" w:fill="auto"/>
          </w:tcPr>
          <w:p w14:paraId="300254C1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1</w:t>
            </w:r>
          </w:p>
        </w:tc>
        <w:tc>
          <w:tcPr>
            <w:tcW w:w="824" w:type="pct"/>
            <w:shd w:val="clear" w:color="auto" w:fill="auto"/>
          </w:tcPr>
          <w:p w14:paraId="647A393E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695" w:type="pct"/>
            <w:shd w:val="clear" w:color="auto" w:fill="auto"/>
          </w:tcPr>
          <w:p w14:paraId="3FF2E427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1588" w:type="pct"/>
            <w:shd w:val="clear" w:color="auto" w:fill="auto"/>
          </w:tcPr>
          <w:p w14:paraId="642783D5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745" w:type="pct"/>
            <w:shd w:val="clear" w:color="auto" w:fill="auto"/>
          </w:tcPr>
          <w:p w14:paraId="5AF97026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943" w:type="pct"/>
            <w:shd w:val="clear" w:color="auto" w:fill="auto"/>
          </w:tcPr>
          <w:p w14:paraId="2E503F9E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</w:tr>
      <w:tr w:rsidR="0031305C" w:rsidRPr="004B430F" w14:paraId="3EDC54DB" w14:textId="77777777" w:rsidTr="00DE62AB">
        <w:tc>
          <w:tcPr>
            <w:tcW w:w="205" w:type="pct"/>
            <w:shd w:val="clear" w:color="auto" w:fill="auto"/>
          </w:tcPr>
          <w:p w14:paraId="7C8B1EA0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2</w:t>
            </w:r>
          </w:p>
        </w:tc>
        <w:tc>
          <w:tcPr>
            <w:tcW w:w="824" w:type="pct"/>
            <w:shd w:val="clear" w:color="auto" w:fill="auto"/>
          </w:tcPr>
          <w:p w14:paraId="0022E893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695" w:type="pct"/>
            <w:shd w:val="clear" w:color="auto" w:fill="auto"/>
          </w:tcPr>
          <w:p w14:paraId="5640FA09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1588" w:type="pct"/>
            <w:shd w:val="clear" w:color="auto" w:fill="auto"/>
          </w:tcPr>
          <w:p w14:paraId="15C512AD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745" w:type="pct"/>
            <w:shd w:val="clear" w:color="auto" w:fill="auto"/>
          </w:tcPr>
          <w:p w14:paraId="446A2BD2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943" w:type="pct"/>
            <w:shd w:val="clear" w:color="auto" w:fill="auto"/>
          </w:tcPr>
          <w:p w14:paraId="3820013D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</w:tr>
      <w:tr w:rsidR="0031305C" w:rsidRPr="004B430F" w14:paraId="7DABE11D" w14:textId="77777777" w:rsidTr="00DE62AB">
        <w:tc>
          <w:tcPr>
            <w:tcW w:w="205" w:type="pct"/>
            <w:shd w:val="clear" w:color="auto" w:fill="auto"/>
          </w:tcPr>
          <w:p w14:paraId="25B02B47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3</w:t>
            </w:r>
          </w:p>
        </w:tc>
        <w:tc>
          <w:tcPr>
            <w:tcW w:w="824" w:type="pct"/>
            <w:shd w:val="clear" w:color="auto" w:fill="auto"/>
          </w:tcPr>
          <w:p w14:paraId="727914D6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695" w:type="pct"/>
            <w:shd w:val="clear" w:color="auto" w:fill="auto"/>
          </w:tcPr>
          <w:p w14:paraId="2A2151FA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1588" w:type="pct"/>
            <w:shd w:val="clear" w:color="auto" w:fill="auto"/>
          </w:tcPr>
          <w:p w14:paraId="5B529D97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745" w:type="pct"/>
            <w:shd w:val="clear" w:color="auto" w:fill="auto"/>
          </w:tcPr>
          <w:p w14:paraId="0B74856C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943" w:type="pct"/>
            <w:shd w:val="clear" w:color="auto" w:fill="auto"/>
          </w:tcPr>
          <w:p w14:paraId="102F325D" w14:textId="77777777" w:rsidR="0031305C" w:rsidRPr="008C7E5F" w:rsidRDefault="0031305C" w:rsidP="00DE62AB">
            <w:pPr>
              <w:spacing w:after="0" w:line="240" w:lineRule="auto"/>
              <w:jc w:val="center"/>
            </w:pPr>
          </w:p>
        </w:tc>
      </w:tr>
      <w:tr w:rsidR="0031305C" w14:paraId="0C1894D7" w14:textId="77777777" w:rsidTr="00DE62AB">
        <w:tc>
          <w:tcPr>
            <w:tcW w:w="205" w:type="pct"/>
            <w:shd w:val="clear" w:color="auto" w:fill="auto"/>
          </w:tcPr>
          <w:p w14:paraId="45E812BE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4</w:t>
            </w:r>
          </w:p>
        </w:tc>
        <w:tc>
          <w:tcPr>
            <w:tcW w:w="824" w:type="pct"/>
            <w:shd w:val="clear" w:color="auto" w:fill="auto"/>
          </w:tcPr>
          <w:p w14:paraId="7323CA94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695" w:type="pct"/>
            <w:shd w:val="clear" w:color="auto" w:fill="auto"/>
          </w:tcPr>
          <w:p w14:paraId="3F1F7B83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1588" w:type="pct"/>
            <w:shd w:val="clear" w:color="auto" w:fill="auto"/>
          </w:tcPr>
          <w:p w14:paraId="35D23239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745" w:type="pct"/>
            <w:shd w:val="clear" w:color="auto" w:fill="auto"/>
          </w:tcPr>
          <w:p w14:paraId="5BDD822E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943" w:type="pct"/>
            <w:shd w:val="clear" w:color="auto" w:fill="auto"/>
          </w:tcPr>
          <w:p w14:paraId="5BD817DE" w14:textId="77777777" w:rsidR="0031305C" w:rsidRDefault="0031305C" w:rsidP="00DE62AB">
            <w:pPr>
              <w:spacing w:after="0" w:line="240" w:lineRule="auto"/>
              <w:jc w:val="center"/>
            </w:pPr>
          </w:p>
        </w:tc>
      </w:tr>
      <w:tr w:rsidR="0031305C" w14:paraId="2E4C2477" w14:textId="77777777" w:rsidTr="00DE62AB">
        <w:tc>
          <w:tcPr>
            <w:tcW w:w="205" w:type="pct"/>
            <w:shd w:val="clear" w:color="auto" w:fill="auto"/>
          </w:tcPr>
          <w:p w14:paraId="2612B2E1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5</w:t>
            </w:r>
          </w:p>
        </w:tc>
        <w:tc>
          <w:tcPr>
            <w:tcW w:w="824" w:type="pct"/>
            <w:shd w:val="clear" w:color="auto" w:fill="auto"/>
          </w:tcPr>
          <w:p w14:paraId="3665331C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695" w:type="pct"/>
            <w:shd w:val="clear" w:color="auto" w:fill="auto"/>
          </w:tcPr>
          <w:p w14:paraId="63669D0D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1588" w:type="pct"/>
            <w:shd w:val="clear" w:color="auto" w:fill="auto"/>
          </w:tcPr>
          <w:p w14:paraId="72A3DA6E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745" w:type="pct"/>
            <w:shd w:val="clear" w:color="auto" w:fill="auto"/>
          </w:tcPr>
          <w:p w14:paraId="12FF9E95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943" w:type="pct"/>
            <w:shd w:val="clear" w:color="auto" w:fill="auto"/>
          </w:tcPr>
          <w:p w14:paraId="73736DE7" w14:textId="77777777" w:rsidR="0031305C" w:rsidRDefault="0031305C" w:rsidP="00DE62AB">
            <w:pPr>
              <w:spacing w:after="0" w:line="240" w:lineRule="auto"/>
              <w:jc w:val="center"/>
            </w:pPr>
          </w:p>
        </w:tc>
      </w:tr>
      <w:tr w:rsidR="0031305C" w14:paraId="28E9E29C" w14:textId="77777777" w:rsidTr="00DE62AB">
        <w:tc>
          <w:tcPr>
            <w:tcW w:w="205" w:type="pct"/>
            <w:shd w:val="clear" w:color="auto" w:fill="auto"/>
          </w:tcPr>
          <w:p w14:paraId="3A1FB249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6</w:t>
            </w:r>
          </w:p>
        </w:tc>
        <w:tc>
          <w:tcPr>
            <w:tcW w:w="824" w:type="pct"/>
            <w:shd w:val="clear" w:color="auto" w:fill="auto"/>
          </w:tcPr>
          <w:p w14:paraId="6D07782D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695" w:type="pct"/>
            <w:shd w:val="clear" w:color="auto" w:fill="auto"/>
          </w:tcPr>
          <w:p w14:paraId="529A587F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1588" w:type="pct"/>
            <w:shd w:val="clear" w:color="auto" w:fill="auto"/>
          </w:tcPr>
          <w:p w14:paraId="0641ED9C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745" w:type="pct"/>
            <w:shd w:val="clear" w:color="auto" w:fill="auto"/>
          </w:tcPr>
          <w:p w14:paraId="2A453B9C" w14:textId="77777777" w:rsidR="0031305C" w:rsidRDefault="0031305C" w:rsidP="00DE62AB">
            <w:pPr>
              <w:spacing w:after="0" w:line="240" w:lineRule="auto"/>
              <w:jc w:val="center"/>
            </w:pPr>
          </w:p>
        </w:tc>
        <w:tc>
          <w:tcPr>
            <w:tcW w:w="943" w:type="pct"/>
            <w:shd w:val="clear" w:color="auto" w:fill="auto"/>
          </w:tcPr>
          <w:p w14:paraId="3D0CA384" w14:textId="77777777" w:rsidR="0031305C" w:rsidRDefault="0031305C" w:rsidP="00DE62AB">
            <w:pPr>
              <w:spacing w:after="0" w:line="240" w:lineRule="auto"/>
              <w:jc w:val="center"/>
            </w:pPr>
          </w:p>
        </w:tc>
      </w:tr>
    </w:tbl>
    <w:p w14:paraId="2FA7447A" w14:textId="77777777" w:rsidR="0031305C" w:rsidRPr="004B430F" w:rsidRDefault="0031305C" w:rsidP="0031305C">
      <w:pPr>
        <w:pStyle w:val="Standard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6665"/>
      </w:tblGrid>
      <w:tr w:rsidR="0031305C" w:rsidRPr="00D95E80" w14:paraId="377B1A21" w14:textId="77777777" w:rsidTr="002E613A">
        <w:tc>
          <w:tcPr>
            <w:tcW w:w="8805" w:type="dxa"/>
            <w:gridSpan w:val="2"/>
            <w:shd w:val="clear" w:color="auto" w:fill="A6A6A6"/>
          </w:tcPr>
          <w:p w14:paraId="3EFAD2F0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6 - Piano temporale</w:t>
            </w:r>
          </w:p>
        </w:tc>
      </w:tr>
      <w:tr w:rsidR="0031305C" w:rsidRPr="00D95E80" w14:paraId="0BE3784F" w14:textId="77777777" w:rsidTr="002E613A">
        <w:tc>
          <w:tcPr>
            <w:tcW w:w="2140" w:type="dxa"/>
            <w:shd w:val="clear" w:color="auto" w:fill="auto"/>
          </w:tcPr>
          <w:p w14:paraId="08A62EC5" w14:textId="77777777" w:rsidR="0031305C" w:rsidRPr="00A43064" w:rsidRDefault="0031305C" w:rsidP="00DE62AB">
            <w:pPr>
              <w:pStyle w:val="Standard"/>
              <w:jc w:val="both"/>
              <w:rPr>
                <w:i/>
              </w:rPr>
            </w:pPr>
            <w:r w:rsidRPr="00A43064">
              <w:rPr>
                <w:i/>
              </w:rPr>
              <w:t>Data inizio progetto</w:t>
            </w:r>
          </w:p>
        </w:tc>
        <w:tc>
          <w:tcPr>
            <w:tcW w:w="6665" w:type="dxa"/>
            <w:shd w:val="clear" w:color="auto" w:fill="auto"/>
          </w:tcPr>
          <w:p w14:paraId="6A5CF9AE" w14:textId="77777777" w:rsidR="0031305C" w:rsidRPr="00D95E80" w:rsidRDefault="0031305C" w:rsidP="00DE62AB">
            <w:pPr>
              <w:pStyle w:val="Standard"/>
              <w:jc w:val="both"/>
            </w:pPr>
          </w:p>
        </w:tc>
      </w:tr>
      <w:tr w:rsidR="0031305C" w:rsidRPr="00D95E80" w14:paraId="76785A13" w14:textId="77777777" w:rsidTr="002E613A">
        <w:tc>
          <w:tcPr>
            <w:tcW w:w="2140" w:type="dxa"/>
            <w:shd w:val="clear" w:color="auto" w:fill="auto"/>
          </w:tcPr>
          <w:p w14:paraId="308B17FC" w14:textId="77777777" w:rsidR="0031305C" w:rsidRPr="00A43064" w:rsidRDefault="0031305C" w:rsidP="00DE62AB">
            <w:pPr>
              <w:pStyle w:val="Standard"/>
              <w:jc w:val="both"/>
              <w:rPr>
                <w:i/>
              </w:rPr>
            </w:pPr>
            <w:r w:rsidRPr="00A43064">
              <w:rPr>
                <w:i/>
              </w:rPr>
              <w:t>Data fine progetto</w:t>
            </w:r>
          </w:p>
        </w:tc>
        <w:tc>
          <w:tcPr>
            <w:tcW w:w="6665" w:type="dxa"/>
            <w:shd w:val="clear" w:color="auto" w:fill="auto"/>
          </w:tcPr>
          <w:p w14:paraId="6323FB9B" w14:textId="77777777" w:rsidR="0031305C" w:rsidRPr="00D95E80" w:rsidRDefault="0031305C" w:rsidP="00DE62AB">
            <w:pPr>
              <w:pStyle w:val="Standard"/>
              <w:jc w:val="both"/>
            </w:pPr>
          </w:p>
        </w:tc>
      </w:tr>
      <w:tr w:rsidR="002E613A" w:rsidRPr="00D95E80" w14:paraId="6F4B37A1" w14:textId="77777777" w:rsidTr="002E613A">
        <w:tc>
          <w:tcPr>
            <w:tcW w:w="2140" w:type="dxa"/>
            <w:shd w:val="clear" w:color="auto" w:fill="auto"/>
          </w:tcPr>
          <w:p w14:paraId="27DFB40F" w14:textId="43790D9C" w:rsidR="002E613A" w:rsidRPr="00A43064" w:rsidRDefault="002E613A" w:rsidP="00DE62AB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Durata</w:t>
            </w:r>
          </w:p>
        </w:tc>
        <w:tc>
          <w:tcPr>
            <w:tcW w:w="6665" w:type="dxa"/>
            <w:shd w:val="clear" w:color="auto" w:fill="auto"/>
          </w:tcPr>
          <w:p w14:paraId="4C0B79C4" w14:textId="77777777" w:rsidR="002E613A" w:rsidRPr="00D95E80" w:rsidRDefault="002E613A" w:rsidP="00DE62AB">
            <w:pPr>
              <w:pStyle w:val="Standard"/>
              <w:jc w:val="both"/>
            </w:pPr>
          </w:p>
        </w:tc>
      </w:tr>
    </w:tbl>
    <w:p w14:paraId="693545DD" w14:textId="77777777" w:rsidR="0031305C" w:rsidRPr="004B430F" w:rsidRDefault="0031305C" w:rsidP="0031305C">
      <w:pPr>
        <w:pStyle w:val="Standard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304"/>
      </w:tblGrid>
      <w:tr w:rsidR="0031305C" w:rsidRPr="00D95E80" w14:paraId="7C1D22A7" w14:textId="77777777" w:rsidTr="00DE62AB">
        <w:tc>
          <w:tcPr>
            <w:tcW w:w="9778" w:type="dxa"/>
            <w:gridSpan w:val="2"/>
            <w:shd w:val="clear" w:color="auto" w:fill="A6A6A6"/>
          </w:tcPr>
          <w:p w14:paraId="338478DA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7 - Costo complessivo del progetto articolato per voci</w:t>
            </w:r>
          </w:p>
        </w:tc>
      </w:tr>
      <w:tr w:rsidR="0031305C" w14:paraId="533733DA" w14:textId="77777777" w:rsidTr="00DE62AB">
        <w:tc>
          <w:tcPr>
            <w:tcW w:w="4889" w:type="dxa"/>
            <w:shd w:val="clear" w:color="auto" w:fill="auto"/>
          </w:tcPr>
          <w:p w14:paraId="04C74A3F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Voce di spesa</w:t>
            </w:r>
          </w:p>
        </w:tc>
        <w:tc>
          <w:tcPr>
            <w:tcW w:w="4889" w:type="dxa"/>
            <w:shd w:val="clear" w:color="auto" w:fill="auto"/>
          </w:tcPr>
          <w:p w14:paraId="6C7803D0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  <w:r w:rsidRPr="00A43064">
              <w:rPr>
                <w:b/>
              </w:rPr>
              <w:t>Costo</w:t>
            </w:r>
          </w:p>
        </w:tc>
      </w:tr>
      <w:tr w:rsidR="0031305C" w14:paraId="49A45114" w14:textId="77777777" w:rsidTr="00DE62AB">
        <w:tc>
          <w:tcPr>
            <w:tcW w:w="4889" w:type="dxa"/>
            <w:shd w:val="clear" w:color="auto" w:fill="auto"/>
          </w:tcPr>
          <w:p w14:paraId="07CD249D" w14:textId="77777777" w:rsidR="0031305C" w:rsidRPr="00A43064" w:rsidRDefault="0031305C" w:rsidP="00DE62AB">
            <w:pPr>
              <w:autoSpaceDE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A43064">
              <w:rPr>
                <w:i/>
              </w:rPr>
              <w:t>Spese per l'acquisizione di strumentazioni, attrezzature, materiale di consumo</w:t>
            </w:r>
          </w:p>
        </w:tc>
        <w:tc>
          <w:tcPr>
            <w:tcW w:w="4889" w:type="dxa"/>
            <w:shd w:val="clear" w:color="auto" w:fill="auto"/>
          </w:tcPr>
          <w:p w14:paraId="64025C85" w14:textId="77777777" w:rsidR="0031305C" w:rsidRPr="00A43064" w:rsidRDefault="0031305C" w:rsidP="00DE62AB">
            <w:pPr>
              <w:spacing w:after="0" w:line="240" w:lineRule="auto"/>
              <w:ind w:right="2049"/>
              <w:jc w:val="right"/>
              <w:rPr>
                <w:b/>
              </w:rPr>
            </w:pPr>
          </w:p>
        </w:tc>
      </w:tr>
      <w:tr w:rsidR="0031305C" w14:paraId="652A6EA6" w14:textId="77777777" w:rsidTr="00DE62AB">
        <w:tc>
          <w:tcPr>
            <w:tcW w:w="4889" w:type="dxa"/>
            <w:shd w:val="clear" w:color="auto" w:fill="auto"/>
          </w:tcPr>
          <w:p w14:paraId="3FC74249" w14:textId="77777777" w:rsidR="0031305C" w:rsidRPr="00A43064" w:rsidRDefault="0031305C" w:rsidP="00DE62AB">
            <w:pPr>
              <w:spacing w:after="0" w:line="240" w:lineRule="auto"/>
              <w:jc w:val="both"/>
              <w:rPr>
                <w:i/>
              </w:rPr>
            </w:pPr>
            <w:r w:rsidRPr="00A43064">
              <w:rPr>
                <w:i/>
              </w:rPr>
              <w:t>Spese per partecipazione/organizzazione convegni e pubblicazioni</w:t>
            </w:r>
          </w:p>
        </w:tc>
        <w:tc>
          <w:tcPr>
            <w:tcW w:w="4889" w:type="dxa"/>
            <w:shd w:val="clear" w:color="auto" w:fill="auto"/>
          </w:tcPr>
          <w:p w14:paraId="5A46B213" w14:textId="77777777" w:rsidR="0031305C" w:rsidRPr="00A43064" w:rsidRDefault="0031305C" w:rsidP="00DE62AB">
            <w:pPr>
              <w:spacing w:after="0" w:line="240" w:lineRule="auto"/>
              <w:ind w:right="2049"/>
              <w:jc w:val="right"/>
              <w:rPr>
                <w:b/>
              </w:rPr>
            </w:pPr>
          </w:p>
        </w:tc>
      </w:tr>
      <w:tr w:rsidR="0031305C" w14:paraId="554E5BC5" w14:textId="77777777" w:rsidTr="00DE62AB">
        <w:tc>
          <w:tcPr>
            <w:tcW w:w="4889" w:type="dxa"/>
            <w:shd w:val="clear" w:color="auto" w:fill="auto"/>
          </w:tcPr>
          <w:p w14:paraId="27E3B7CA" w14:textId="77777777" w:rsidR="0031305C" w:rsidRPr="00A43064" w:rsidRDefault="0031305C" w:rsidP="00DE62AB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Altre voci di spesa (specificare)</w:t>
            </w:r>
          </w:p>
        </w:tc>
        <w:tc>
          <w:tcPr>
            <w:tcW w:w="4889" w:type="dxa"/>
            <w:shd w:val="clear" w:color="auto" w:fill="auto"/>
          </w:tcPr>
          <w:p w14:paraId="660E7FEC" w14:textId="77777777" w:rsidR="0031305C" w:rsidRPr="00A43064" w:rsidRDefault="0031305C" w:rsidP="00DE62AB">
            <w:pPr>
              <w:spacing w:after="0" w:line="240" w:lineRule="auto"/>
              <w:ind w:right="2049"/>
              <w:jc w:val="right"/>
              <w:rPr>
                <w:b/>
              </w:rPr>
            </w:pPr>
          </w:p>
        </w:tc>
      </w:tr>
      <w:tr w:rsidR="0031305C" w14:paraId="7765DBB6" w14:textId="77777777" w:rsidTr="00DE62AB">
        <w:tc>
          <w:tcPr>
            <w:tcW w:w="4889" w:type="dxa"/>
            <w:shd w:val="clear" w:color="auto" w:fill="D9D9D9"/>
          </w:tcPr>
          <w:p w14:paraId="3A238901" w14:textId="77777777" w:rsidR="0031305C" w:rsidRPr="00A43064" w:rsidRDefault="0031305C" w:rsidP="00DE62AB">
            <w:pPr>
              <w:spacing w:after="0" w:line="240" w:lineRule="auto"/>
              <w:jc w:val="right"/>
              <w:rPr>
                <w:b/>
              </w:rPr>
            </w:pPr>
            <w:r w:rsidRPr="00A43064">
              <w:rPr>
                <w:b/>
              </w:rPr>
              <w:t>Totale Progetto</w:t>
            </w:r>
          </w:p>
        </w:tc>
        <w:tc>
          <w:tcPr>
            <w:tcW w:w="4889" w:type="dxa"/>
            <w:shd w:val="clear" w:color="auto" w:fill="D9D9D9"/>
          </w:tcPr>
          <w:p w14:paraId="004BCF8C" w14:textId="77777777" w:rsidR="0031305C" w:rsidRPr="00A43064" w:rsidRDefault="0031305C" w:rsidP="00DE62AB">
            <w:pPr>
              <w:spacing w:after="0" w:line="240" w:lineRule="auto"/>
              <w:ind w:right="2049"/>
              <w:jc w:val="right"/>
              <w:rPr>
                <w:b/>
              </w:rPr>
            </w:pPr>
          </w:p>
        </w:tc>
      </w:tr>
    </w:tbl>
    <w:p w14:paraId="19AADB9E" w14:textId="77777777" w:rsidR="0031305C" w:rsidRPr="0059625C" w:rsidRDefault="0031305C" w:rsidP="0031305C">
      <w:pPr>
        <w:pStyle w:val="Standard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31305C" w14:paraId="0FE71A1E" w14:textId="77777777" w:rsidTr="00DE62AB">
        <w:tc>
          <w:tcPr>
            <w:tcW w:w="9778" w:type="dxa"/>
            <w:shd w:val="clear" w:color="auto" w:fill="A6A6A6"/>
          </w:tcPr>
          <w:p w14:paraId="4AB8000F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8 - Piano copertura costi progetto</w:t>
            </w:r>
          </w:p>
        </w:tc>
      </w:tr>
      <w:tr w:rsidR="0031305C" w14:paraId="4C066AB1" w14:textId="77777777" w:rsidTr="00DE62AB">
        <w:tc>
          <w:tcPr>
            <w:tcW w:w="9778" w:type="dxa"/>
            <w:shd w:val="clear" w:color="auto" w:fill="auto"/>
          </w:tcPr>
          <w:p w14:paraId="2FE19C22" w14:textId="77777777" w:rsidR="0031305C" w:rsidRPr="006A63D1" w:rsidRDefault="0031305C" w:rsidP="00DE62AB">
            <w:pPr>
              <w:spacing w:after="0" w:line="240" w:lineRule="auto"/>
              <w:jc w:val="both"/>
            </w:pPr>
            <w:r w:rsidRPr="006A63D1">
              <w:t>Al fine della copertura dei costi del progetto proposto, si chiede al Dipartimento di Ingegneria Elettrica ed Elettronica l'autorizzazione all'uso dei fon</w:t>
            </w:r>
            <w:r>
              <w:t xml:space="preserve">di residui dei progetti chiusi </w:t>
            </w:r>
            <w:r w:rsidRPr="006A63D1">
              <w:t>elencati nella tabella seguente.</w:t>
            </w:r>
          </w:p>
          <w:p w14:paraId="7D2F96C5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410"/>
            </w:tblGrid>
            <w:tr w:rsidR="0031305C" w:rsidRPr="002E3B96" w14:paraId="6394765A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7FC47" w14:textId="77777777" w:rsidR="0031305C" w:rsidRPr="006A63D1" w:rsidRDefault="0031305C" w:rsidP="00DE6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</w:rPr>
                  </w:pPr>
                  <w:r w:rsidRPr="006A63D1">
                    <w:rPr>
                      <w:rFonts w:ascii="Arial" w:hAnsi="Arial" w:cs="Arial"/>
                      <w:b/>
                      <w:sz w:val="18"/>
                      <w:szCs w:val="20"/>
                    </w:rPr>
                    <w:t>Codice identificativo progetto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E55FB40" w14:textId="77777777" w:rsidR="0031305C" w:rsidRPr="006A63D1" w:rsidRDefault="0031305C" w:rsidP="00DE6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</w:rPr>
                  </w:pPr>
                  <w:r w:rsidRPr="006A63D1">
                    <w:rPr>
                      <w:rFonts w:ascii="Arial" w:hAnsi="Arial" w:cs="Arial"/>
                      <w:b/>
                      <w:sz w:val="18"/>
                      <w:szCs w:val="20"/>
                    </w:rPr>
                    <w:t>Totale</w:t>
                  </w:r>
                </w:p>
              </w:tc>
            </w:tr>
            <w:tr w:rsidR="0031305C" w:rsidRPr="002E3B96" w14:paraId="3F10D31C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8D4C10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4ABD4D6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6A63D1">
                    <w:rPr>
                      <w:rFonts w:ascii="Arial" w:hAnsi="Arial" w:cs="Arial"/>
                      <w:sz w:val="18"/>
                      <w:szCs w:val="20"/>
                    </w:rPr>
                    <w:t xml:space="preserve"> €   </w:t>
                  </w:r>
                </w:p>
              </w:tc>
            </w:tr>
            <w:tr w:rsidR="0031305C" w:rsidRPr="002E3B96" w14:paraId="5B364475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7FA9F3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3A77B69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6A63D1">
                    <w:rPr>
                      <w:rFonts w:ascii="Arial" w:hAnsi="Arial" w:cs="Arial"/>
                      <w:sz w:val="18"/>
                      <w:szCs w:val="20"/>
                    </w:rPr>
                    <w:t xml:space="preserve"> €      </w:t>
                  </w:r>
                </w:p>
              </w:tc>
            </w:tr>
            <w:tr w:rsidR="0031305C" w:rsidRPr="002E3B96" w14:paraId="18BF431B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D2A20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475DD7F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</w:tr>
            <w:tr w:rsidR="0031305C" w:rsidRPr="002E3B96" w14:paraId="758743D9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E20D9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DBF0DF6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</w:tr>
            <w:tr w:rsidR="0031305C" w:rsidRPr="002E3B96" w14:paraId="48B71C57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2BF7C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8B8E85D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</w:tr>
            <w:tr w:rsidR="0031305C" w:rsidRPr="002E3B96" w14:paraId="260660B9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7064E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549A9DC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</w:tr>
            <w:tr w:rsidR="0031305C" w:rsidRPr="002E3B96" w14:paraId="5B0380D9" w14:textId="77777777" w:rsidTr="00E316E4">
              <w:trPr>
                <w:trHeight w:val="250"/>
                <w:jc w:val="center"/>
              </w:trPr>
              <w:tc>
                <w:tcPr>
                  <w:tcW w:w="4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/>
                  <w:noWrap/>
                  <w:vAlign w:val="bottom"/>
                  <w:hideMark/>
                </w:tcPr>
                <w:p w14:paraId="5DB9602A" w14:textId="77777777" w:rsidR="0031305C" w:rsidRPr="006A63D1" w:rsidRDefault="0031305C" w:rsidP="00DE62AB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sz w:val="18"/>
                      <w:szCs w:val="20"/>
                    </w:rPr>
                  </w:pPr>
                  <w:r w:rsidRPr="006A63D1">
                    <w:rPr>
                      <w:rFonts w:ascii="Arial" w:hAnsi="Arial" w:cs="Arial"/>
                      <w:b/>
                      <w:sz w:val="18"/>
                      <w:szCs w:val="20"/>
                    </w:rPr>
                    <w:t>Totale 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noWrap/>
                  <w:vAlign w:val="bottom"/>
                  <w:hideMark/>
                </w:tcPr>
                <w:p w14:paraId="2BAB059F" w14:textId="77777777" w:rsidR="0031305C" w:rsidRPr="006A63D1" w:rsidRDefault="0031305C" w:rsidP="00DE62AB">
                  <w:pPr>
                    <w:spacing w:after="0" w:line="240" w:lineRule="auto"/>
                    <w:rPr>
                      <w:rFonts w:ascii="Arial" w:hAnsi="Arial" w:cs="Arial"/>
                      <w:b/>
                      <w:sz w:val="18"/>
                      <w:szCs w:val="20"/>
                    </w:rPr>
                  </w:pPr>
                  <w:r w:rsidRPr="006A63D1">
                    <w:rPr>
                      <w:rFonts w:ascii="Arial" w:hAnsi="Arial" w:cs="Arial"/>
                      <w:b/>
                      <w:sz w:val="18"/>
                      <w:szCs w:val="20"/>
                    </w:rPr>
                    <w:t xml:space="preserve"> € </w:t>
                  </w:r>
                  <w:r>
                    <w:rPr>
                      <w:rFonts w:ascii="Arial" w:hAnsi="Arial" w:cs="Arial"/>
                      <w:b/>
                      <w:sz w:val="18"/>
                      <w:szCs w:val="20"/>
                    </w:rPr>
                    <w:t xml:space="preserve">  </w:t>
                  </w:r>
                </w:p>
              </w:tc>
            </w:tr>
          </w:tbl>
          <w:p w14:paraId="3072E7BD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</w:p>
          <w:p w14:paraId="43310E82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D37DD7F" w14:textId="77777777" w:rsidR="0031305C" w:rsidRDefault="0031305C" w:rsidP="0031305C">
      <w:pPr>
        <w:pStyle w:val="Standard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4505"/>
      </w:tblGrid>
      <w:tr w:rsidR="0031305C" w14:paraId="507809EB" w14:textId="77777777" w:rsidTr="00DE62AB">
        <w:tc>
          <w:tcPr>
            <w:tcW w:w="9778" w:type="dxa"/>
            <w:gridSpan w:val="2"/>
            <w:shd w:val="clear" w:color="auto" w:fill="A6A6A6"/>
          </w:tcPr>
          <w:p w14:paraId="533918C4" w14:textId="77777777" w:rsidR="0031305C" w:rsidRPr="00A43064" w:rsidRDefault="0031305C" w:rsidP="00DE62AB">
            <w:pPr>
              <w:pStyle w:val="Standard"/>
              <w:jc w:val="center"/>
              <w:rPr>
                <w:b/>
              </w:rPr>
            </w:pPr>
            <w:r w:rsidRPr="00A43064">
              <w:rPr>
                <w:b/>
              </w:rPr>
              <w:t>9 - Data e firma del responsabile scientifico</w:t>
            </w:r>
          </w:p>
        </w:tc>
      </w:tr>
      <w:tr w:rsidR="0031305C" w14:paraId="17FD9ADB" w14:textId="77777777" w:rsidTr="00DE62AB">
        <w:tc>
          <w:tcPr>
            <w:tcW w:w="4889" w:type="dxa"/>
            <w:shd w:val="clear" w:color="auto" w:fill="auto"/>
          </w:tcPr>
          <w:p w14:paraId="246FF988" w14:textId="77777777" w:rsidR="002E613A" w:rsidRDefault="002E613A" w:rsidP="00DE62AB">
            <w:pPr>
              <w:spacing w:after="0" w:line="240" w:lineRule="auto"/>
              <w:jc w:val="center"/>
              <w:rPr>
                <w:b/>
              </w:rPr>
            </w:pPr>
          </w:p>
          <w:p w14:paraId="227C4136" w14:textId="76C48F46" w:rsidR="0031305C" w:rsidRPr="00A43064" w:rsidRDefault="002E613A" w:rsidP="002E61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Cagliari il____________</w:t>
            </w:r>
          </w:p>
          <w:p w14:paraId="13DE8C23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</w:p>
          <w:p w14:paraId="5BB2D42F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14:paraId="7682F520" w14:textId="77777777" w:rsidR="0031305C" w:rsidRPr="00A43064" w:rsidRDefault="0031305C" w:rsidP="00DE62AB">
            <w:pPr>
              <w:spacing w:after="0" w:line="240" w:lineRule="auto"/>
              <w:jc w:val="center"/>
              <w:rPr>
                <w:b/>
              </w:rPr>
            </w:pPr>
          </w:p>
          <w:p w14:paraId="18BE8ACC" w14:textId="3A60FAAA" w:rsidR="0031305C" w:rsidRDefault="002E613A" w:rsidP="00DE62AB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___________________</w:t>
            </w:r>
          </w:p>
          <w:p w14:paraId="1902B59A" w14:textId="2F37860F" w:rsidR="002E613A" w:rsidRPr="00A43064" w:rsidRDefault="002E613A" w:rsidP="00DE62AB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Sottoscritto con firma digitale</w:t>
            </w:r>
          </w:p>
        </w:tc>
      </w:tr>
    </w:tbl>
    <w:p w14:paraId="772A8917" w14:textId="77777777" w:rsidR="0031305C" w:rsidRPr="0031305C" w:rsidRDefault="0031305C" w:rsidP="0031305C">
      <w:pPr>
        <w:pStyle w:val="Standard"/>
        <w:jc w:val="both"/>
      </w:pPr>
    </w:p>
    <w:p w14:paraId="4E1988F1" w14:textId="77777777" w:rsidR="00E16371" w:rsidRPr="0031305C" w:rsidRDefault="00E16371" w:rsidP="0031305C"/>
    <w:sectPr w:rsidR="00E16371" w:rsidRPr="0031305C" w:rsidSect="00CE6CB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74584" w14:textId="77777777" w:rsidR="001C1868" w:rsidRDefault="001C1868" w:rsidP="0030749D">
      <w:r>
        <w:separator/>
      </w:r>
    </w:p>
  </w:endnote>
  <w:endnote w:type="continuationSeparator" w:id="0">
    <w:p w14:paraId="015EBCD5" w14:textId="77777777" w:rsidR="001C1868" w:rsidRDefault="001C1868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6FE77412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CCCEE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61C4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93332B" wp14:editId="241EDDED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585BC3" w14:textId="77777777" w:rsidR="00AE1CE8" w:rsidRDefault="00297B5C" w:rsidP="00AE1CE8">
                          <w:pPr>
                            <w:spacing w:after="0" w:line="240" w:lineRule="auto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mministrativo: Dott. Luigi Giordano </w:t>
                          </w:r>
                        </w:p>
                        <w:p w14:paraId="6EDE79F2" w14:textId="4BE70FDC" w:rsidR="00297B5C" w:rsidRPr="00662210" w:rsidRDefault="00297B5C" w:rsidP="00AE1CE8">
                          <w:pPr>
                            <w:spacing w:after="0" w:line="240" w:lineRule="auto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C6D83F6" w14:textId="70CB3F2F" w:rsidR="00B65277" w:rsidRPr="00297B5C" w:rsidRDefault="00297B5C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93332B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6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7A585BC3" w14:textId="77777777" w:rsidR="00AE1CE8" w:rsidRDefault="00297B5C" w:rsidP="00AE1CE8">
                    <w:pPr>
                      <w:spacing w:after="0" w:line="240" w:lineRule="auto"/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Segretario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a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mministrativo: Dott. Luigi Giordano </w:t>
                    </w:r>
                  </w:p>
                  <w:p w14:paraId="6EDE79F2" w14:textId="4BE70FDC" w:rsidR="00297B5C" w:rsidRPr="00662210" w:rsidRDefault="00297B5C" w:rsidP="00AE1CE8">
                    <w:pPr>
                      <w:spacing w:after="0" w:line="240" w:lineRule="auto"/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br/>
                      <w:t xml:space="preserve">Tel +39 070/6756647 – </w:t>
                    </w:r>
                    <w:proofErr w:type="gramStart"/>
                    <w:r w:rsidRPr="00662210">
                      <w:rPr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5C6D83F6" w14:textId="70CB3F2F" w:rsidR="00B65277" w:rsidRPr="00297B5C" w:rsidRDefault="00297B5C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4F3496C0" wp14:editId="2F8832CC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EF3E9" w14:textId="77777777" w:rsidR="001C1868" w:rsidRDefault="001C1868" w:rsidP="0030749D">
      <w:r>
        <w:separator/>
      </w:r>
    </w:p>
  </w:footnote>
  <w:footnote w:type="continuationSeparator" w:id="0">
    <w:p w14:paraId="6AF3E45A" w14:textId="77777777" w:rsidR="001C1868" w:rsidRDefault="001C1868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F6C87" w14:textId="77777777" w:rsidR="0030749D" w:rsidRDefault="002E613A">
    <w:pPr>
      <w:pStyle w:val="Intestazione"/>
    </w:pPr>
    <w:r>
      <w:rPr>
        <w:noProof/>
      </w:rPr>
      <w:pict w14:anchorId="1E3467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E0EF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B66E391" wp14:editId="153510B0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3E60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274ED2C0" w14:textId="7133053D" w:rsidR="002F325A" w:rsidRPr="002F325A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FCDEFB4" wp14:editId="0A7195F9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25A">
      <w:rPr>
        <w:color w:val="1F3864" w:themeColor="accent1" w:themeShade="80"/>
        <w:sz w:val="18"/>
        <w:szCs w:val="18"/>
      </w:rPr>
      <w:t>Direttore: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31305C">
      <w:rPr>
        <w:color w:val="1F3864" w:themeColor="accent1" w:themeShade="80"/>
        <w:sz w:val="18"/>
        <w:szCs w:val="18"/>
      </w:rPr>
      <w:t>Luigi Atzori</w:t>
    </w:r>
  </w:p>
  <w:p w14:paraId="63BC7675" w14:textId="77777777" w:rsidR="002F325A" w:rsidRPr="004A1477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61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F76D2"/>
    <w:rsid w:val="001060B7"/>
    <w:rsid w:val="00124034"/>
    <w:rsid w:val="00130B59"/>
    <w:rsid w:val="00163923"/>
    <w:rsid w:val="00180145"/>
    <w:rsid w:val="001813C0"/>
    <w:rsid w:val="00185DFB"/>
    <w:rsid w:val="001A58C8"/>
    <w:rsid w:val="001C1868"/>
    <w:rsid w:val="001F5D73"/>
    <w:rsid w:val="00207233"/>
    <w:rsid w:val="002112CF"/>
    <w:rsid w:val="00215557"/>
    <w:rsid w:val="002167FB"/>
    <w:rsid w:val="0021689D"/>
    <w:rsid w:val="00241E4E"/>
    <w:rsid w:val="00280E8A"/>
    <w:rsid w:val="00297B5C"/>
    <w:rsid w:val="002A3156"/>
    <w:rsid w:val="002B1BE6"/>
    <w:rsid w:val="002B7AAC"/>
    <w:rsid w:val="002C35DA"/>
    <w:rsid w:val="002E28E3"/>
    <w:rsid w:val="002E613A"/>
    <w:rsid w:val="002F0D7B"/>
    <w:rsid w:val="002F325A"/>
    <w:rsid w:val="00307220"/>
    <w:rsid w:val="0030749D"/>
    <w:rsid w:val="0031305C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66BF9"/>
    <w:rsid w:val="005974C5"/>
    <w:rsid w:val="005C7C3D"/>
    <w:rsid w:val="006151A8"/>
    <w:rsid w:val="00633AC1"/>
    <w:rsid w:val="006612BC"/>
    <w:rsid w:val="0068140F"/>
    <w:rsid w:val="00694DBA"/>
    <w:rsid w:val="006974B8"/>
    <w:rsid w:val="006A376F"/>
    <w:rsid w:val="006A5E3A"/>
    <w:rsid w:val="006C3DB0"/>
    <w:rsid w:val="00756E3F"/>
    <w:rsid w:val="007572F0"/>
    <w:rsid w:val="007607CF"/>
    <w:rsid w:val="00764FCE"/>
    <w:rsid w:val="007711BE"/>
    <w:rsid w:val="00781B07"/>
    <w:rsid w:val="00783DF6"/>
    <w:rsid w:val="007E1252"/>
    <w:rsid w:val="007E2D7F"/>
    <w:rsid w:val="0081328C"/>
    <w:rsid w:val="00846CBD"/>
    <w:rsid w:val="0088311F"/>
    <w:rsid w:val="008A375C"/>
    <w:rsid w:val="008B1590"/>
    <w:rsid w:val="008B2DB8"/>
    <w:rsid w:val="008B6E12"/>
    <w:rsid w:val="008C5C09"/>
    <w:rsid w:val="008D3C07"/>
    <w:rsid w:val="008F1486"/>
    <w:rsid w:val="008F1E54"/>
    <w:rsid w:val="008F27C3"/>
    <w:rsid w:val="00903E25"/>
    <w:rsid w:val="0093745B"/>
    <w:rsid w:val="00940472"/>
    <w:rsid w:val="00941BE5"/>
    <w:rsid w:val="00962C6E"/>
    <w:rsid w:val="009B4A81"/>
    <w:rsid w:val="009D1B66"/>
    <w:rsid w:val="009E03DC"/>
    <w:rsid w:val="009E16F6"/>
    <w:rsid w:val="009F2A67"/>
    <w:rsid w:val="00A14CC9"/>
    <w:rsid w:val="00A420E0"/>
    <w:rsid w:val="00A67EF3"/>
    <w:rsid w:val="00A75007"/>
    <w:rsid w:val="00A82334"/>
    <w:rsid w:val="00AA2D86"/>
    <w:rsid w:val="00AB43B1"/>
    <w:rsid w:val="00AC4E14"/>
    <w:rsid w:val="00AC7939"/>
    <w:rsid w:val="00AD2303"/>
    <w:rsid w:val="00AE1CE8"/>
    <w:rsid w:val="00AE60E0"/>
    <w:rsid w:val="00B02BDC"/>
    <w:rsid w:val="00B142E5"/>
    <w:rsid w:val="00B3790B"/>
    <w:rsid w:val="00B60B01"/>
    <w:rsid w:val="00B61DCF"/>
    <w:rsid w:val="00B63278"/>
    <w:rsid w:val="00B65277"/>
    <w:rsid w:val="00B700C1"/>
    <w:rsid w:val="00B86EC9"/>
    <w:rsid w:val="00BC10C0"/>
    <w:rsid w:val="00BC3377"/>
    <w:rsid w:val="00BC5312"/>
    <w:rsid w:val="00BD5510"/>
    <w:rsid w:val="00BE4E10"/>
    <w:rsid w:val="00BE7729"/>
    <w:rsid w:val="00C36D3F"/>
    <w:rsid w:val="00C44D5D"/>
    <w:rsid w:val="00C504E1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4DDE"/>
    <w:rsid w:val="00D3762E"/>
    <w:rsid w:val="00D42061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16E4"/>
    <w:rsid w:val="00E40643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A42"/>
    <w:rsid w:val="00F64BD1"/>
    <w:rsid w:val="00F94E48"/>
    <w:rsid w:val="00FA4B45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F52A3"/>
  <w15:chartTrackingRefBased/>
  <w15:docId w15:val="{239531F1-9445-4FFC-85E9-72A42719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305C"/>
    <w:pPr>
      <w:widowControl w:val="0"/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sz w:val="22"/>
      <w:szCs w:val="22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widowControl/>
      <w:suppressAutoHyphens w:val="0"/>
      <w:autoSpaceDN/>
      <w:spacing w:before="240" w:after="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sz w:val="24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widowControl/>
      <w:suppressAutoHyphens w:val="0"/>
      <w:autoSpaceDE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kern w:val="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pPr>
      <w:widowControl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widowControl/>
      <w:suppressAutoHyphens w:val="0"/>
      <w:autoSpaceDN/>
      <w:spacing w:before="360" w:after="0" w:line="360" w:lineRule="auto"/>
      <w:jc w:val="both"/>
      <w:textAlignment w:val="auto"/>
    </w:pPr>
    <w:rPr>
      <w:rFonts w:asciiTheme="minorHAnsi" w:eastAsiaTheme="minorHAnsi" w:hAnsiTheme="minorHAnsi" w:cstheme="minorHAnsi"/>
      <w:b/>
      <w:bCs/>
      <w:kern w:val="0"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widowControl/>
      <w:suppressAutoHyphens w:val="0"/>
      <w:autoSpaceDN/>
      <w:spacing w:after="0" w:line="360" w:lineRule="auto"/>
      <w:jc w:val="both"/>
      <w:textAlignment w:val="auto"/>
    </w:pPr>
    <w:rPr>
      <w:rFonts w:asciiTheme="minorHAnsi" w:eastAsiaTheme="minorHAnsi" w:hAnsiTheme="minorHAnsi" w:cstheme="minorHAnsi"/>
      <w:kern w:val="0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Standard">
    <w:name w:val="Standard"/>
    <w:rsid w:val="0031305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\Downloads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6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luigi.giordano</dc:creator>
  <cp:keywords/>
  <dc:description/>
  <cp:lastModifiedBy>Francesca Esu</cp:lastModifiedBy>
  <cp:revision>2</cp:revision>
  <cp:lastPrinted>2022-03-10T11:01:00Z</cp:lastPrinted>
  <dcterms:created xsi:type="dcterms:W3CDTF">2025-05-09T10:43:00Z</dcterms:created>
  <dcterms:modified xsi:type="dcterms:W3CDTF">2025-05-09T10:43:00Z</dcterms:modified>
</cp:coreProperties>
</file>