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4C02" w14:textId="2BAA7C91" w:rsidR="008D5F1E" w:rsidRPr="008D5F1E" w:rsidRDefault="008D5F1E" w:rsidP="008D5F1E">
      <w:pPr>
        <w:suppressAutoHyphens/>
        <w:ind w:left="-426"/>
        <w:jc w:val="center"/>
        <w:rPr>
          <w:rFonts w:asciiTheme="minorHAnsi" w:eastAsia="SimSun" w:hAnsiTheme="minorHAnsi" w:cstheme="minorHAnsi"/>
          <w:b/>
          <w:kern w:val="2"/>
          <w:sz w:val="22"/>
          <w:szCs w:val="22"/>
          <w:lang w:eastAsia="zh-CN" w:bidi="hi-IN"/>
        </w:rPr>
      </w:pPr>
      <w:r w:rsidRPr="008D5F1E">
        <w:rPr>
          <w:rFonts w:asciiTheme="minorHAnsi" w:eastAsia="SimSun" w:hAnsiTheme="minorHAnsi" w:cstheme="minorHAnsi"/>
          <w:b/>
          <w:kern w:val="2"/>
          <w:sz w:val="22"/>
          <w:szCs w:val="22"/>
          <w:lang w:eastAsia="zh-CN" w:bidi="hi-IN"/>
        </w:rPr>
        <w:t>Oggetto: Richiesta discarico dagli inventari</w:t>
      </w:r>
    </w:p>
    <w:p w14:paraId="6A33B3E1" w14:textId="77777777" w:rsidR="008D5F1E" w:rsidRPr="008D5F1E" w:rsidRDefault="008D5F1E" w:rsidP="008D5F1E">
      <w:pPr>
        <w:suppressAutoHyphens/>
        <w:ind w:left="-426"/>
        <w:rPr>
          <w:rFonts w:asciiTheme="minorHAnsi" w:eastAsia="SimSun" w:hAnsiTheme="minorHAnsi" w:cstheme="minorHAnsi"/>
          <w:b/>
          <w:kern w:val="2"/>
          <w:sz w:val="22"/>
          <w:szCs w:val="22"/>
          <w:lang w:eastAsia="zh-CN" w:bidi="hi-IN"/>
        </w:rPr>
      </w:pPr>
    </w:p>
    <w:p w14:paraId="5C889FB2" w14:textId="77777777" w:rsidR="008D5F1E" w:rsidRPr="008D5F1E" w:rsidRDefault="008D5F1E" w:rsidP="008D5F1E">
      <w:pPr>
        <w:suppressAutoHyphens/>
        <w:ind w:left="-426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>Nome del richiedente: _________________________________________</w:t>
      </w:r>
    </w:p>
    <w:p w14:paraId="00634B28" w14:textId="77777777" w:rsidR="008D5F1E" w:rsidRPr="008D5F1E" w:rsidRDefault="008D5F1E" w:rsidP="008D5F1E">
      <w:pPr>
        <w:suppressAutoHyphens/>
        <w:ind w:left="-426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</w:p>
    <w:p w14:paraId="7C46E8B0" w14:textId="77777777" w:rsidR="008D5F1E" w:rsidRPr="008D5F1E" w:rsidRDefault="008D5F1E" w:rsidP="008D5F1E">
      <w:pPr>
        <w:suppressAutoHyphens/>
        <w:ind w:left="-426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>Si richiede di provvedere al discarico dagli inventari del seguente materiale:</w:t>
      </w:r>
    </w:p>
    <w:p w14:paraId="475999C1" w14:textId="77777777" w:rsidR="008D5F1E" w:rsidRPr="008D5F1E" w:rsidRDefault="008D5F1E" w:rsidP="008D5F1E">
      <w:pPr>
        <w:suppressAutoHyphens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</w:p>
    <w:tbl>
      <w:tblPr>
        <w:tblW w:w="985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14"/>
        <w:gridCol w:w="1274"/>
        <w:gridCol w:w="1072"/>
        <w:gridCol w:w="1196"/>
        <w:gridCol w:w="2078"/>
        <w:gridCol w:w="1621"/>
      </w:tblGrid>
      <w:tr w:rsidR="008D5F1E" w:rsidRPr="008D5F1E" w14:paraId="1C268A35" w14:textId="77777777" w:rsidTr="008D5F1E">
        <w:trPr>
          <w:jc w:val="center"/>
        </w:trPr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36C660A" w14:textId="77777777" w:rsidR="008D5F1E" w:rsidRPr="008D5F1E" w:rsidRDefault="008D5F1E">
            <w:pPr>
              <w:suppressAutoHyphens/>
              <w:jc w:val="center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  <w:r w:rsidRPr="008D5F1E"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  <w:t>Descrizione bene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93812D" w14:textId="77777777" w:rsidR="008D5F1E" w:rsidRPr="008D5F1E" w:rsidRDefault="008D5F1E">
            <w:pPr>
              <w:suppressAutoHyphens/>
              <w:jc w:val="center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  <w:r w:rsidRPr="008D5F1E"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  <w:t>Numero seriale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CF5245" w14:textId="77777777" w:rsidR="008D5F1E" w:rsidRPr="008D5F1E" w:rsidRDefault="008D5F1E">
            <w:pPr>
              <w:suppressAutoHyphens/>
              <w:jc w:val="center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  <w:r w:rsidRPr="008D5F1E"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  <w:t>N. inventario DIEE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940060" w14:textId="77777777" w:rsidR="008D5F1E" w:rsidRPr="008D5F1E" w:rsidRDefault="008D5F1E">
            <w:pPr>
              <w:suppressAutoHyphens/>
              <w:jc w:val="center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  <w:r w:rsidRPr="008D5F1E"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  <w:t>N. Inventario ATENEO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DF49F9" w14:textId="77777777" w:rsidR="008D5F1E" w:rsidRPr="008D5F1E" w:rsidRDefault="008D5F1E">
            <w:pPr>
              <w:suppressAutoHyphens/>
              <w:jc w:val="center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  <w:r w:rsidRPr="008D5F1E"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  <w:t>Affidatario/Ubicazione</w:t>
            </w: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25D343" w14:textId="77777777" w:rsidR="008D5F1E" w:rsidRPr="008D5F1E" w:rsidRDefault="008D5F1E">
            <w:pPr>
              <w:suppressAutoHyphens/>
              <w:jc w:val="center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  <w:r w:rsidRPr="008D5F1E"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  <w:t>Motivo dello scarico*</w:t>
            </w:r>
          </w:p>
        </w:tc>
      </w:tr>
      <w:tr w:rsidR="008D5F1E" w:rsidRPr="008D5F1E" w14:paraId="3341022E" w14:textId="77777777" w:rsidTr="008D5F1E">
        <w:trPr>
          <w:trHeight w:val="808"/>
          <w:jc w:val="center"/>
        </w:trPr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90D711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97696B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B3D0DD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608175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5330CE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6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43DBA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8D5F1E" w:rsidRPr="008D5F1E" w14:paraId="66AC4EB8" w14:textId="77777777" w:rsidTr="008D5F1E">
        <w:trPr>
          <w:trHeight w:val="892"/>
          <w:jc w:val="center"/>
        </w:trPr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FD710E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E717D4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89EF83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B66A13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1053E9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6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FF8E5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8D5F1E" w:rsidRPr="008D5F1E" w14:paraId="023BACA4" w14:textId="77777777" w:rsidTr="008D5F1E">
        <w:trPr>
          <w:trHeight w:val="878"/>
          <w:jc w:val="center"/>
        </w:trPr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54C766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729D18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01AA77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F55DBC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19F295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6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BE637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8D5F1E" w:rsidRPr="008D5F1E" w14:paraId="1D7553EB" w14:textId="77777777" w:rsidTr="008D5F1E">
        <w:trPr>
          <w:trHeight w:val="881"/>
          <w:jc w:val="center"/>
        </w:trPr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5ACF31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CB6CD0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0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1A2228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9D3405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E17557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6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F5610" w14:textId="77777777" w:rsidR="008D5F1E" w:rsidRPr="008D5F1E" w:rsidRDefault="008D5F1E">
            <w:pPr>
              <w:suppressAutoHyphens/>
              <w:snapToGrid w:val="0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14:paraId="033EE8BA" w14:textId="77777777" w:rsidR="008D5F1E" w:rsidRPr="008D5F1E" w:rsidRDefault="008D5F1E" w:rsidP="008D5F1E">
      <w:pPr>
        <w:suppressAutoHyphens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</w:p>
    <w:p w14:paraId="1F72CB8A" w14:textId="77777777" w:rsidR="008D5F1E" w:rsidRPr="008D5F1E" w:rsidRDefault="008D5F1E" w:rsidP="008D5F1E">
      <w:pPr>
        <w:suppressAutoHyphens/>
        <w:ind w:left="1560" w:hanging="1986"/>
        <w:rPr>
          <w:rFonts w:asciiTheme="minorHAnsi" w:eastAsia="SimSun" w:hAnsiTheme="minorHAnsi" w:cstheme="minorHAnsi"/>
          <w:b/>
          <w:bCs/>
          <w:kern w:val="2"/>
          <w:sz w:val="22"/>
          <w:szCs w:val="22"/>
          <w:lang w:eastAsia="zh-CN" w:bidi="hi-IN"/>
        </w:rPr>
      </w:pPr>
      <w:r w:rsidRPr="008D5F1E">
        <w:rPr>
          <w:rFonts w:asciiTheme="minorHAnsi" w:eastAsia="SimSun" w:hAnsiTheme="minorHAnsi" w:cstheme="minorHAnsi"/>
          <w:b/>
          <w:bCs/>
          <w:kern w:val="2"/>
          <w:sz w:val="22"/>
          <w:szCs w:val="22"/>
          <w:lang w:eastAsia="zh-CN" w:bidi="hi-IN"/>
        </w:rPr>
        <w:t>*Motivo dello scarico:</w:t>
      </w:r>
      <w:r w:rsidRPr="008D5F1E">
        <w:rPr>
          <w:rFonts w:asciiTheme="minorHAnsi" w:eastAsia="SimSun" w:hAnsiTheme="minorHAnsi" w:cstheme="minorHAnsi"/>
          <w:b/>
          <w:bCs/>
          <w:kern w:val="2"/>
          <w:sz w:val="22"/>
          <w:szCs w:val="22"/>
          <w:lang w:eastAsia="zh-CN" w:bidi="hi-IN"/>
        </w:rPr>
        <w:tab/>
      </w:r>
      <w:proofErr w:type="gramStart"/>
      <w:r w:rsidRPr="008D5F1E">
        <w:rPr>
          <w:rFonts w:asciiTheme="minorHAnsi" w:eastAsia="SimSun" w:hAnsiTheme="minorHAnsi" w:cstheme="minorHAnsi"/>
          <w:b/>
          <w:bCs/>
          <w:kern w:val="2"/>
          <w:sz w:val="22"/>
          <w:szCs w:val="22"/>
          <w:lang w:eastAsia="zh-CN" w:bidi="hi-IN"/>
        </w:rPr>
        <w:t>A</w:t>
      </w: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 xml:space="preserve">  -</w:t>
      </w:r>
      <w:proofErr w:type="gramEnd"/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 xml:space="preserve"> Trattasi di materiale rotto, non più utilizzabile, la cui riparazione risulterebbe antieconomica</w:t>
      </w:r>
    </w:p>
    <w:p w14:paraId="11F727CF" w14:textId="77777777" w:rsidR="008D5F1E" w:rsidRPr="008D5F1E" w:rsidRDefault="008D5F1E" w:rsidP="008D5F1E">
      <w:pPr>
        <w:suppressAutoHyphens/>
        <w:ind w:left="1560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  <w:proofErr w:type="gramStart"/>
      <w:r w:rsidRPr="008D5F1E">
        <w:rPr>
          <w:rFonts w:asciiTheme="minorHAnsi" w:eastAsia="SimSun" w:hAnsiTheme="minorHAnsi" w:cstheme="minorHAnsi"/>
          <w:b/>
          <w:bCs/>
          <w:kern w:val="2"/>
          <w:sz w:val="22"/>
          <w:szCs w:val="22"/>
          <w:lang w:eastAsia="zh-CN" w:bidi="hi-IN"/>
        </w:rPr>
        <w:t>B</w:t>
      </w: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 xml:space="preserve">  -</w:t>
      </w:r>
      <w:proofErr w:type="gramEnd"/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 xml:space="preserve"> Trattasi di materiale funzionante ma obsoleto non più rispondente alle esigenze del Gruppo</w:t>
      </w:r>
    </w:p>
    <w:p w14:paraId="51BEDCEE" w14:textId="77777777" w:rsidR="008D5F1E" w:rsidRPr="008D5F1E" w:rsidRDefault="008D5F1E" w:rsidP="008D5F1E">
      <w:pPr>
        <w:suppressAutoHyphens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</w:p>
    <w:p w14:paraId="222E8129" w14:textId="77777777" w:rsidR="008D5F1E" w:rsidRPr="008D5F1E" w:rsidRDefault="008D5F1E" w:rsidP="008D5F1E">
      <w:pPr>
        <w:suppressAutoHyphens/>
        <w:ind w:left="-426" w:right="-258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 xml:space="preserve">Il presente modulo, debitamente compilato e firmato, dovrà essere inoltrato alla Segreteria del Dipartimento. </w:t>
      </w:r>
    </w:p>
    <w:p w14:paraId="6D1DCE8B" w14:textId="77777777" w:rsidR="008D5F1E" w:rsidRPr="008D5F1E" w:rsidRDefault="008D5F1E" w:rsidP="008D5F1E">
      <w:pPr>
        <w:suppressAutoHyphens/>
        <w:ind w:left="-426" w:right="-258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</w:p>
    <w:p w14:paraId="2B89A3BB" w14:textId="77777777" w:rsidR="008D5F1E" w:rsidRPr="008D5F1E" w:rsidRDefault="008D5F1E" w:rsidP="008D5F1E">
      <w:pPr>
        <w:suppressAutoHyphens/>
        <w:ind w:left="-426" w:right="-258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 xml:space="preserve">Il materiale da </w:t>
      </w:r>
      <w:proofErr w:type="spellStart"/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>disinventariare</w:t>
      </w:r>
      <w:proofErr w:type="spellEnd"/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 xml:space="preserve"> dovrà essere consegnato ai Servizi Tecnici del Dipartimento (Sig. Sanna).</w:t>
      </w:r>
    </w:p>
    <w:p w14:paraId="5A5B12E0" w14:textId="77777777" w:rsidR="008D5F1E" w:rsidRPr="008D5F1E" w:rsidRDefault="008D5F1E" w:rsidP="008D5F1E">
      <w:pPr>
        <w:suppressAutoHyphens/>
        <w:ind w:left="-426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</w:p>
    <w:p w14:paraId="72F00253" w14:textId="77777777" w:rsidR="008D5F1E" w:rsidRPr="008D5F1E" w:rsidRDefault="008D5F1E" w:rsidP="008D5F1E">
      <w:pPr>
        <w:suppressAutoHyphens/>
        <w:ind w:left="-426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>Si ricorda che in nessun caso il bene potrà essere ceduto a terzi (anche se privo di valore commerciale) o eliminato direttamente come rifiuto.</w:t>
      </w:r>
    </w:p>
    <w:p w14:paraId="7C961A04" w14:textId="77777777" w:rsidR="008D5F1E" w:rsidRPr="008D5F1E" w:rsidRDefault="008D5F1E" w:rsidP="008D5F1E">
      <w:pPr>
        <w:suppressAutoHyphens/>
        <w:ind w:left="-426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</w:p>
    <w:p w14:paraId="25711300" w14:textId="77777777" w:rsidR="008D5F1E" w:rsidRPr="008D5F1E" w:rsidRDefault="008D5F1E" w:rsidP="008D5F1E">
      <w:pPr>
        <w:suppressAutoHyphens/>
        <w:ind w:left="-426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>Successivamente sarà cura della Segreteria accertarne lo stato e provvedere allo smaltimento.</w:t>
      </w:r>
    </w:p>
    <w:p w14:paraId="7DF2B11A" w14:textId="77777777" w:rsidR="008D5F1E" w:rsidRPr="008D5F1E" w:rsidRDefault="008D5F1E" w:rsidP="008D5F1E">
      <w:pPr>
        <w:suppressAutoHyphens/>
        <w:ind w:left="-426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</w:p>
    <w:p w14:paraId="628124EF" w14:textId="77777777" w:rsidR="008D5F1E" w:rsidRPr="008D5F1E" w:rsidRDefault="008D5F1E" w:rsidP="008D5F1E">
      <w:pPr>
        <w:suppressAutoHyphens/>
        <w:ind w:left="-426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>Data________________</w:t>
      </w:r>
    </w:p>
    <w:p w14:paraId="0F72D3A5" w14:textId="77777777" w:rsidR="008D5F1E" w:rsidRPr="008D5F1E" w:rsidRDefault="008D5F1E" w:rsidP="008D5F1E">
      <w:pPr>
        <w:suppressAutoHyphens/>
        <w:ind w:left="4111"/>
        <w:jc w:val="center"/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</w:pP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t>Firma del Responsabile</w:t>
      </w: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br/>
      </w:r>
      <w:r w:rsidRPr="008D5F1E">
        <w:rPr>
          <w:rFonts w:asciiTheme="minorHAnsi" w:eastAsia="SimSun" w:hAnsiTheme="minorHAnsi" w:cstheme="minorHAnsi"/>
          <w:kern w:val="2"/>
          <w:sz w:val="22"/>
          <w:szCs w:val="22"/>
          <w:lang w:eastAsia="zh-CN" w:bidi="hi-IN"/>
        </w:rPr>
        <w:br/>
        <w:t>____________________________________</w:t>
      </w:r>
    </w:p>
    <w:p w14:paraId="2D13C39C" w14:textId="432E2D38" w:rsidR="00E36DCA" w:rsidRPr="008D5F1E" w:rsidRDefault="00E36DCA" w:rsidP="008D5F1E">
      <w:pPr>
        <w:rPr>
          <w:rFonts w:asciiTheme="minorHAnsi" w:hAnsiTheme="minorHAnsi" w:cstheme="minorHAnsi"/>
          <w:sz w:val="22"/>
          <w:szCs w:val="22"/>
        </w:rPr>
      </w:pPr>
    </w:p>
    <w:p w14:paraId="18943140" w14:textId="1FF00F48" w:rsidR="00E36DCA" w:rsidRPr="00D676F1" w:rsidRDefault="00E36DCA" w:rsidP="00E36DCA">
      <w:pPr>
        <w:rPr>
          <w:rFonts w:asciiTheme="minorHAnsi" w:hAnsiTheme="minorHAnsi" w:cstheme="minorHAnsi"/>
        </w:rPr>
      </w:pPr>
    </w:p>
    <w:p w14:paraId="189690A8" w14:textId="77777777" w:rsidR="00E16371" w:rsidRPr="00325EF1" w:rsidRDefault="00E16371" w:rsidP="00325EF1"/>
    <w:sectPr w:rsidR="00E16371" w:rsidRPr="00325EF1" w:rsidSect="00CE6CB7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8010E" w14:textId="77777777" w:rsidR="00617CB9" w:rsidRDefault="00617CB9" w:rsidP="0030749D">
      <w:r>
        <w:separator/>
      </w:r>
    </w:p>
  </w:endnote>
  <w:endnote w:type="continuationSeparator" w:id="0">
    <w:p w14:paraId="545D5ECF" w14:textId="77777777" w:rsidR="00617CB9" w:rsidRDefault="00617CB9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372E5B78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77EDF4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168E" w14:textId="77777777" w:rsidR="00B63278" w:rsidRDefault="00297B5C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0031E5" wp14:editId="5986F3AF">
              <wp:simplePos x="0" y="0"/>
              <wp:positionH relativeFrom="margin">
                <wp:posOffset>3009265</wp:posOffset>
              </wp:positionH>
              <wp:positionV relativeFrom="paragraph">
                <wp:posOffset>-907415</wp:posOffset>
              </wp:positionV>
              <wp:extent cx="2743200" cy="937260"/>
              <wp:effectExtent l="0" t="0" r="0" b="2540"/>
              <wp:wrapNone/>
              <wp:docPr id="485272652" name="Casella di testo 485272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937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A262D2" w14:textId="77777777" w:rsidR="00297B5C" w:rsidRPr="00E36DCA" w:rsidRDefault="00297B5C" w:rsidP="00E36DCA">
                          <w:pPr>
                            <w:jc w:val="left"/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  <w:p w14:paraId="43B5F412" w14:textId="77777777" w:rsidR="00297B5C" w:rsidRPr="00E36DCA" w:rsidRDefault="00297B5C" w:rsidP="00E36DCA">
                          <w:pPr>
                            <w:jc w:val="left"/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</w:pPr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t xml:space="preserve">Segretario amministrativo: Dott. Luigi Giordano </w:t>
                          </w:r>
                        </w:p>
                        <w:p w14:paraId="36613207" w14:textId="77777777" w:rsidR="00297B5C" w:rsidRPr="00E36DCA" w:rsidRDefault="00297B5C" w:rsidP="00E36DCA">
                          <w:pPr>
                            <w:jc w:val="left"/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</w:pPr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t xml:space="preserve">Via Marengo 2 – Cagliari </w:t>
                          </w:r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br/>
                            <w:t xml:space="preserve">Tel +39 070/6756647 – </w:t>
                          </w:r>
                          <w:proofErr w:type="gramStart"/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E36DCA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 w:rsidRPr="00E36DCA"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C90811" w14:textId="77777777" w:rsidR="00297B5C" w:rsidRPr="00E36DCA" w:rsidRDefault="00297B5C" w:rsidP="00E36DCA">
                          <w:pPr>
                            <w:jc w:val="left"/>
                            <w:rPr>
                              <w:rFonts w:asciiTheme="minorHAnsi" w:hAnsiTheme="minorHAnsi" w:cstheme="minorHAnsi"/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E36DCA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40473FA1" w14:textId="77777777" w:rsidR="00B65277" w:rsidRPr="00297B5C" w:rsidRDefault="00B65277" w:rsidP="00B65277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031E5" id="_x0000_t202" coordsize="21600,21600" o:spt="202" path="m,l,21600r21600,l21600,xe">
              <v:stroke joinstyle="miter"/>
              <v:path gradientshapeok="t" o:connecttype="rect"/>
            </v:shapetype>
            <v:shape id="Casella di testo 485272652" o:spid="_x0000_s1028" type="#_x0000_t202" style="position:absolute;margin-left:236.95pt;margin-top:-71.45pt;width:3in;height:73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hbLQIAAFQEAAAOAAAAZHJzL2Uyb0RvYy54bWysVEtv2zAMvg/YfxB0X+w8mq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" fillcolor="white [3201]" stroked="f" strokeweight=".5pt">
              <v:textbox>
                <w:txbxContent>
                  <w:p w14:paraId="6FA262D2" w14:textId="77777777" w:rsidR="00297B5C" w:rsidRPr="00E36DCA" w:rsidRDefault="00297B5C" w:rsidP="00E36DCA">
                    <w:pPr>
                      <w:jc w:val="left"/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</w:pPr>
                  </w:p>
                  <w:p w14:paraId="43B5F412" w14:textId="77777777" w:rsidR="00297B5C" w:rsidRPr="00E36DCA" w:rsidRDefault="00297B5C" w:rsidP="00E36DCA">
                    <w:pPr>
                      <w:jc w:val="left"/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</w:pPr>
                    <w:r w:rsidRPr="00E36DCA"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  <w:t xml:space="preserve">Segretario amministrativo: Dott. Luigi Giordano </w:t>
                    </w:r>
                  </w:p>
                  <w:p w14:paraId="36613207" w14:textId="77777777" w:rsidR="00297B5C" w:rsidRPr="00E36DCA" w:rsidRDefault="00297B5C" w:rsidP="00E36DCA">
                    <w:pPr>
                      <w:jc w:val="left"/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</w:pPr>
                    <w:r w:rsidRPr="00E36DCA"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  <w:t xml:space="preserve">Via Marengo 2 – Cagliari </w:t>
                    </w:r>
                    <w:r w:rsidRPr="00E36DCA"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  <w:br/>
                      <w:t xml:space="preserve">Tel +39 070/6756647 – email </w:t>
                    </w:r>
                    <w:hyperlink r:id="rId3" w:history="1">
                      <w:r w:rsidRPr="00E36DCA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  <w:szCs w:val="18"/>
                        </w:rPr>
                        <w:t>segreteriadiee@unica.it</w:t>
                      </w:r>
                    </w:hyperlink>
                    <w:r w:rsidRPr="00E36DCA"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49C90811" w14:textId="77777777" w:rsidR="00297B5C" w:rsidRPr="00E36DCA" w:rsidRDefault="00297B5C" w:rsidP="00E36DCA">
                    <w:pPr>
                      <w:jc w:val="left"/>
                      <w:rPr>
                        <w:rFonts w:asciiTheme="minorHAnsi" w:hAnsiTheme="minorHAnsi" w:cstheme="minorHAnsi"/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E36DCA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40473FA1" w14:textId="77777777" w:rsidR="00B65277" w:rsidRPr="00297B5C" w:rsidRDefault="00B65277" w:rsidP="00B65277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65277">
      <w:rPr>
        <w:noProof/>
      </w:rPr>
      <w:drawing>
        <wp:anchor distT="0" distB="0" distL="114300" distR="114300" simplePos="0" relativeHeight="251656192" behindDoc="0" locked="1" layoutInCell="1" allowOverlap="1" wp14:anchorId="293F6415" wp14:editId="7FEF357E">
          <wp:simplePos x="0" y="0"/>
          <wp:positionH relativeFrom="column">
            <wp:posOffset>-281305</wp:posOffset>
          </wp:positionH>
          <wp:positionV relativeFrom="page">
            <wp:posOffset>9584690</wp:posOffset>
          </wp:positionV>
          <wp:extent cx="2988000" cy="856800"/>
          <wp:effectExtent l="0" t="0" r="0" b="0"/>
          <wp:wrapSquare wrapText="bothSides"/>
          <wp:docPr id="21510518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05182" name="Immagine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B8015" w14:textId="77777777" w:rsidR="00617CB9" w:rsidRDefault="00617CB9" w:rsidP="0030749D">
      <w:r>
        <w:separator/>
      </w:r>
    </w:p>
  </w:footnote>
  <w:footnote w:type="continuationSeparator" w:id="0">
    <w:p w14:paraId="721693F5" w14:textId="77777777" w:rsidR="00617CB9" w:rsidRDefault="00617CB9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6255" w14:textId="77777777" w:rsidR="0030749D" w:rsidRDefault="00617CB9">
    <w:pPr>
      <w:pStyle w:val="Intestazione"/>
    </w:pPr>
    <w:r>
      <w:rPr>
        <w:noProof/>
      </w:rPr>
      <w:pict w14:anchorId="41953B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3CC30" w14:textId="77777777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151FA136" wp14:editId="79785906">
          <wp:extent cx="7588800" cy="1353600"/>
          <wp:effectExtent l="0" t="0" r="0" b="0"/>
          <wp:docPr id="2034333138" name="Immagine 2034333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6324" w14:textId="77777777" w:rsidR="00846CBD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1D4924E3" w14:textId="105ABA87" w:rsidR="002F325A" w:rsidRPr="008D5F1E" w:rsidRDefault="00846CBD" w:rsidP="008D5F1E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FC352A" wp14:editId="1E905B03">
          <wp:simplePos x="0" y="0"/>
          <wp:positionH relativeFrom="column">
            <wp:posOffset>-810260</wp:posOffset>
          </wp:positionH>
          <wp:positionV relativeFrom="paragraph">
            <wp:posOffset>-19050</wp:posOffset>
          </wp:positionV>
          <wp:extent cx="7543800" cy="1193165"/>
          <wp:effectExtent l="0" t="0" r="0" b="635"/>
          <wp:wrapSquare wrapText="bothSides"/>
          <wp:docPr id="1483755865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755865" name="Immagine 1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9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25A">
      <w:rPr>
        <w:color w:val="1F3864" w:themeColor="accent1" w:themeShade="80"/>
        <w:sz w:val="18"/>
        <w:szCs w:val="18"/>
      </w:rPr>
      <w:t>Direttore: Prof.</w:t>
    </w:r>
    <w:r w:rsidR="0093745B">
      <w:rPr>
        <w:color w:val="1F3864" w:themeColor="accent1" w:themeShade="80"/>
        <w:sz w:val="18"/>
        <w:szCs w:val="18"/>
      </w:rPr>
      <w:t xml:space="preserve"> </w:t>
    </w:r>
    <w:r w:rsidR="00F02F34">
      <w:rPr>
        <w:color w:val="1F3864" w:themeColor="accent1" w:themeShade="80"/>
        <w:sz w:val="18"/>
        <w:szCs w:val="18"/>
      </w:rPr>
      <w:t>Luigi Atzori</w:t>
    </w:r>
  </w:p>
  <w:p w14:paraId="1A18DAB4" w14:textId="77777777" w:rsidR="002F325A" w:rsidRPr="004A1477" w:rsidRDefault="002F325A" w:rsidP="002F325A">
    <w:pPr>
      <w:pStyle w:val="Intestazione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CA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4034"/>
    <w:rsid w:val="00130B59"/>
    <w:rsid w:val="00163923"/>
    <w:rsid w:val="00180145"/>
    <w:rsid w:val="001813C0"/>
    <w:rsid w:val="00185DFB"/>
    <w:rsid w:val="001A58C8"/>
    <w:rsid w:val="001F5D73"/>
    <w:rsid w:val="00207233"/>
    <w:rsid w:val="002112CF"/>
    <w:rsid w:val="00215557"/>
    <w:rsid w:val="002167FB"/>
    <w:rsid w:val="0021689D"/>
    <w:rsid w:val="00241E4E"/>
    <w:rsid w:val="00276DD1"/>
    <w:rsid w:val="00280E8A"/>
    <w:rsid w:val="00297B5C"/>
    <w:rsid w:val="002A3156"/>
    <w:rsid w:val="002B1BE6"/>
    <w:rsid w:val="002C35DA"/>
    <w:rsid w:val="002E28E3"/>
    <w:rsid w:val="002F0D7B"/>
    <w:rsid w:val="002F325A"/>
    <w:rsid w:val="00304934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C4A6F"/>
    <w:rsid w:val="003D6177"/>
    <w:rsid w:val="00462D8D"/>
    <w:rsid w:val="004720E4"/>
    <w:rsid w:val="004748F2"/>
    <w:rsid w:val="004A1477"/>
    <w:rsid w:val="004B1597"/>
    <w:rsid w:val="004B7C44"/>
    <w:rsid w:val="004D04C6"/>
    <w:rsid w:val="004E061B"/>
    <w:rsid w:val="00501D79"/>
    <w:rsid w:val="00566BF9"/>
    <w:rsid w:val="005974C5"/>
    <w:rsid w:val="006151A8"/>
    <w:rsid w:val="00617CB9"/>
    <w:rsid w:val="00633AC1"/>
    <w:rsid w:val="006612BC"/>
    <w:rsid w:val="0068140F"/>
    <w:rsid w:val="00694DBA"/>
    <w:rsid w:val="006974B8"/>
    <w:rsid w:val="006A376F"/>
    <w:rsid w:val="006A5E3A"/>
    <w:rsid w:val="006C3DB0"/>
    <w:rsid w:val="00756E3F"/>
    <w:rsid w:val="007572F0"/>
    <w:rsid w:val="007607CF"/>
    <w:rsid w:val="00764FCE"/>
    <w:rsid w:val="007711BE"/>
    <w:rsid w:val="00783DF6"/>
    <w:rsid w:val="007E1252"/>
    <w:rsid w:val="007E2D7F"/>
    <w:rsid w:val="0081328C"/>
    <w:rsid w:val="00846CBD"/>
    <w:rsid w:val="0088311F"/>
    <w:rsid w:val="008A375C"/>
    <w:rsid w:val="008A61B0"/>
    <w:rsid w:val="008B1590"/>
    <w:rsid w:val="008B2DB8"/>
    <w:rsid w:val="008B6E12"/>
    <w:rsid w:val="008C5C09"/>
    <w:rsid w:val="008D3C07"/>
    <w:rsid w:val="008D5F1E"/>
    <w:rsid w:val="008F1486"/>
    <w:rsid w:val="008F1E54"/>
    <w:rsid w:val="008F27C3"/>
    <w:rsid w:val="00903E25"/>
    <w:rsid w:val="0093745B"/>
    <w:rsid w:val="00940472"/>
    <w:rsid w:val="00941BE5"/>
    <w:rsid w:val="00962C6E"/>
    <w:rsid w:val="009B4A81"/>
    <w:rsid w:val="009C2C71"/>
    <w:rsid w:val="009D1B66"/>
    <w:rsid w:val="009E03DC"/>
    <w:rsid w:val="009E16F6"/>
    <w:rsid w:val="009F2A67"/>
    <w:rsid w:val="00A14CC9"/>
    <w:rsid w:val="00A420E0"/>
    <w:rsid w:val="00A67EF3"/>
    <w:rsid w:val="00A75007"/>
    <w:rsid w:val="00A82334"/>
    <w:rsid w:val="00AA2D86"/>
    <w:rsid w:val="00AB43B1"/>
    <w:rsid w:val="00AC4E14"/>
    <w:rsid w:val="00AC7939"/>
    <w:rsid w:val="00AD2303"/>
    <w:rsid w:val="00AE60E0"/>
    <w:rsid w:val="00B02BDC"/>
    <w:rsid w:val="00B05D30"/>
    <w:rsid w:val="00B142E5"/>
    <w:rsid w:val="00B3790B"/>
    <w:rsid w:val="00B60B01"/>
    <w:rsid w:val="00B61DCF"/>
    <w:rsid w:val="00B63278"/>
    <w:rsid w:val="00B65277"/>
    <w:rsid w:val="00B700C1"/>
    <w:rsid w:val="00B86EC9"/>
    <w:rsid w:val="00BC10C0"/>
    <w:rsid w:val="00BC5312"/>
    <w:rsid w:val="00BD5510"/>
    <w:rsid w:val="00BE4E10"/>
    <w:rsid w:val="00BE7729"/>
    <w:rsid w:val="00C14FDF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E6CB7"/>
    <w:rsid w:val="00CF183E"/>
    <w:rsid w:val="00CF1A22"/>
    <w:rsid w:val="00CF38E5"/>
    <w:rsid w:val="00D06BA8"/>
    <w:rsid w:val="00D12C7B"/>
    <w:rsid w:val="00D14DDE"/>
    <w:rsid w:val="00D3762E"/>
    <w:rsid w:val="00D545B5"/>
    <w:rsid w:val="00D90ECB"/>
    <w:rsid w:val="00DA4E53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6DCA"/>
    <w:rsid w:val="00E56B23"/>
    <w:rsid w:val="00E76475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02F34"/>
    <w:rsid w:val="00F24109"/>
    <w:rsid w:val="00F40D5B"/>
    <w:rsid w:val="00F41A06"/>
    <w:rsid w:val="00F64A42"/>
    <w:rsid w:val="00F64BD1"/>
    <w:rsid w:val="00F94E48"/>
    <w:rsid w:val="00FA4B45"/>
    <w:rsid w:val="00FB71AA"/>
    <w:rsid w:val="00FB7E4D"/>
    <w:rsid w:val="00FB7E66"/>
    <w:rsid w:val="00FC59BC"/>
    <w:rsid w:val="65D3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D151D"/>
  <w15:chartTrackingRefBased/>
  <w15:docId w15:val="{D3948C5B-3D9C-42D0-944A-029D2951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6DCA"/>
    <w:pPr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A2D86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  <w:jc w:val="left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  <w:jc w:val="left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eastAsiaTheme="minorHAnsi" w:hAnsi="Minion Pro" w:cs="Minion Pro"/>
      <w:color w:val="000000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pPr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</w:pPr>
    <w:rPr>
      <w:rFonts w:asciiTheme="minorHAnsi" w:eastAsiaTheme="minorHAnsi" w:hAnsiTheme="minorHAnsi" w:cstheme="minorHAnsi"/>
      <w:b/>
      <w:bCs/>
      <w:szCs w:val="24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</w:pPr>
    <w:rPr>
      <w:rFonts w:asciiTheme="minorHAnsi" w:eastAsiaTheme="minorHAnsi" w:hAnsiTheme="minorHAnsi" w:cstheme="minorHAnsi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E36DCA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ulia%20meloni\Downloads\Modello_DIEE_aggiorn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Modello_DIEE_aggiornato</Template>
  <TotalTime>3</TotalTime>
  <Pages>1</Pages>
  <Words>140</Words>
  <Characters>964</Characters>
  <Application>Microsoft Office Word</Application>
  <DocSecurity>0</DocSecurity>
  <Lines>87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meloni</dc:creator>
  <cp:keywords/>
  <dc:description/>
  <cp:lastModifiedBy>Francesca Esu</cp:lastModifiedBy>
  <cp:revision>2</cp:revision>
  <cp:lastPrinted>2022-03-10T11:01:00Z</cp:lastPrinted>
  <dcterms:created xsi:type="dcterms:W3CDTF">2026-01-29T15:26:00Z</dcterms:created>
  <dcterms:modified xsi:type="dcterms:W3CDTF">2026-01-29T15:26:00Z</dcterms:modified>
</cp:coreProperties>
</file>