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A9853" w14:textId="77777777" w:rsidR="008357DD" w:rsidRDefault="008357DD" w:rsidP="008357DD">
      <w:pPr>
        <w:suppressAutoHyphens/>
        <w:ind w:left="5529"/>
        <w:rPr>
          <w:rFonts w:eastAsia="Times New Roman" w:cs="Calibri"/>
          <w:szCs w:val="20"/>
          <w:lang w:eastAsia="zh-CN"/>
        </w:rPr>
      </w:pPr>
    </w:p>
    <w:p w14:paraId="7250BA25" w14:textId="68F86A15" w:rsidR="008357DD" w:rsidRPr="00A37E30" w:rsidRDefault="008357DD" w:rsidP="008357DD">
      <w:pPr>
        <w:suppressAutoHyphens/>
        <w:ind w:left="5529"/>
        <w:rPr>
          <w:rFonts w:eastAsia="Times New Roman" w:cs="Calibri"/>
          <w:szCs w:val="20"/>
          <w:lang w:eastAsia="zh-CN"/>
        </w:rPr>
      </w:pPr>
      <w:r w:rsidRPr="00A37E30">
        <w:rPr>
          <w:rFonts w:eastAsia="Times New Roman" w:cs="Calibri"/>
          <w:szCs w:val="20"/>
          <w:lang w:eastAsia="zh-CN"/>
        </w:rPr>
        <w:t xml:space="preserve">Al </w:t>
      </w:r>
      <w:r w:rsidRPr="00A37E30">
        <w:rPr>
          <w:rFonts w:eastAsia="Times New Roman" w:cs="Calibri"/>
          <w:b/>
          <w:szCs w:val="20"/>
          <w:lang w:eastAsia="zh-CN"/>
        </w:rPr>
        <w:t xml:space="preserve">Direttore </w:t>
      </w:r>
      <w:r w:rsidRPr="00A37E30">
        <w:rPr>
          <w:rFonts w:eastAsia="Times New Roman" w:cs="Calibri"/>
          <w:szCs w:val="20"/>
          <w:lang w:eastAsia="zh-CN"/>
        </w:rPr>
        <w:t>del Dipartimento di Ingegneria Elettrica ed Elettronica dell’Università degli Studi di Cagliari</w:t>
      </w:r>
    </w:p>
    <w:p w14:paraId="1E02054B" w14:textId="77777777" w:rsidR="008357DD" w:rsidRPr="00A37E30" w:rsidRDefault="008357DD" w:rsidP="008357DD">
      <w:pPr>
        <w:widowControl w:val="0"/>
        <w:autoSpaceDE w:val="0"/>
        <w:autoSpaceDN w:val="0"/>
        <w:spacing w:line="271" w:lineRule="auto"/>
        <w:jc w:val="both"/>
        <w:rPr>
          <w:rFonts w:eastAsia="Times New Roman" w:cs="Calibri"/>
          <w:i/>
          <w:iCs/>
          <w:sz w:val="20"/>
          <w:szCs w:val="20"/>
          <w:lang w:eastAsia="it-IT"/>
        </w:rPr>
      </w:pPr>
    </w:p>
    <w:p w14:paraId="4E91DECB" w14:textId="77777777" w:rsidR="008357DD" w:rsidRPr="00A37E30" w:rsidRDefault="008357DD" w:rsidP="008357DD">
      <w:pPr>
        <w:widowControl w:val="0"/>
        <w:autoSpaceDE w:val="0"/>
        <w:autoSpaceDN w:val="0"/>
        <w:spacing w:line="271" w:lineRule="auto"/>
        <w:jc w:val="both"/>
        <w:rPr>
          <w:rFonts w:eastAsia="Times New Roman" w:cs="Calibri"/>
          <w:i/>
          <w:iCs/>
          <w:sz w:val="20"/>
          <w:szCs w:val="20"/>
          <w:lang w:eastAsia="it-IT"/>
        </w:rPr>
      </w:pPr>
    </w:p>
    <w:p w14:paraId="4D1CF5B3" w14:textId="77777777" w:rsidR="008357DD" w:rsidRPr="00A37E30" w:rsidRDefault="008357DD" w:rsidP="008357DD">
      <w:pPr>
        <w:widowControl w:val="0"/>
        <w:autoSpaceDE w:val="0"/>
        <w:autoSpaceDN w:val="0"/>
        <w:spacing w:line="271" w:lineRule="auto"/>
        <w:jc w:val="both"/>
        <w:rPr>
          <w:rFonts w:eastAsia="Times New Roman" w:cs="Calibri"/>
          <w:i/>
          <w:iCs/>
          <w:sz w:val="20"/>
          <w:szCs w:val="20"/>
          <w:lang w:eastAsia="it-IT"/>
        </w:rPr>
      </w:pPr>
    </w:p>
    <w:p w14:paraId="6B0AB9B4" w14:textId="77777777" w:rsidR="008357DD" w:rsidRPr="00A37E30" w:rsidRDefault="008357DD" w:rsidP="008357DD">
      <w:pPr>
        <w:widowControl w:val="0"/>
        <w:autoSpaceDE w:val="0"/>
        <w:autoSpaceDN w:val="0"/>
        <w:spacing w:line="271" w:lineRule="auto"/>
        <w:jc w:val="both"/>
        <w:rPr>
          <w:rFonts w:eastAsia="Times New Roman" w:cs="Calibri"/>
          <w:i/>
          <w:iCs/>
          <w:sz w:val="20"/>
          <w:szCs w:val="20"/>
          <w:lang w:eastAsia="it-IT"/>
        </w:rPr>
      </w:pPr>
    </w:p>
    <w:p w14:paraId="15831AE4" w14:textId="77777777" w:rsidR="008357DD" w:rsidRDefault="008357DD" w:rsidP="008357DD">
      <w:pPr>
        <w:widowControl w:val="0"/>
        <w:autoSpaceDE w:val="0"/>
        <w:autoSpaceDN w:val="0"/>
        <w:spacing w:line="360" w:lineRule="auto"/>
        <w:jc w:val="both"/>
        <w:rPr>
          <w:rFonts w:eastAsia="Times New Roman" w:cs="Calibri"/>
          <w:iCs/>
          <w:lang w:eastAsia="it-IT"/>
        </w:rPr>
      </w:pPr>
      <w:r w:rsidRPr="00A37E30">
        <w:rPr>
          <w:rFonts w:eastAsia="Times New Roman" w:cs="Calibri"/>
          <w:iCs/>
          <w:lang w:eastAsia="it-IT"/>
        </w:rPr>
        <w:t xml:space="preserve">Il sottoscritto prof. </w:t>
      </w:r>
      <w:r>
        <w:rPr>
          <w:rFonts w:eastAsia="Times New Roman" w:cs="Calibri"/>
          <w:iCs/>
          <w:lang w:eastAsia="it-IT"/>
        </w:rPr>
        <w:t>____________</w:t>
      </w:r>
      <w:r w:rsidRPr="00A37E30">
        <w:rPr>
          <w:rFonts w:eastAsia="Times New Roman" w:cs="Calibri"/>
          <w:iCs/>
          <w:lang w:eastAsia="it-IT"/>
        </w:rPr>
        <w:t xml:space="preserve"> chiede che venga conferito </w:t>
      </w:r>
      <w:r>
        <w:rPr>
          <w:rFonts w:eastAsia="Times New Roman" w:cs="Calibri"/>
          <w:iCs/>
          <w:lang w:eastAsia="it-IT"/>
        </w:rPr>
        <w:t>a___________ ____________ (ruolo) presso __________________,</w:t>
      </w:r>
      <w:r w:rsidRPr="00A37E30">
        <w:rPr>
          <w:rFonts w:eastAsia="Times New Roman" w:cs="Calibri"/>
          <w:iCs/>
          <w:lang w:eastAsia="it-IT"/>
        </w:rPr>
        <w:t xml:space="preserve"> un incarico per </w:t>
      </w:r>
      <w:r>
        <w:rPr>
          <w:rFonts w:eastAsia="Times New Roman" w:cs="Calibri"/>
          <w:iCs/>
          <w:lang w:eastAsia="it-IT"/>
        </w:rPr>
        <w:t xml:space="preserve">tenere un seminario ________________________________________ corso di laurea ________________, dal __ al ___________________. </w:t>
      </w:r>
      <w:r w:rsidRPr="00A37E30">
        <w:rPr>
          <w:rFonts w:eastAsia="Times New Roman" w:cs="Calibri"/>
          <w:iCs/>
          <w:lang w:eastAsia="it-IT"/>
        </w:rPr>
        <w:t>La scelta della persona è motivata da</w:t>
      </w:r>
      <w:r>
        <w:rPr>
          <w:rFonts w:eastAsia="Times New Roman" w:cs="Calibri"/>
          <w:iCs/>
          <w:lang w:eastAsia="it-IT"/>
        </w:rPr>
        <w:t>l fatto che ________________________________ è esperta/o di __________________________________.</w:t>
      </w:r>
    </w:p>
    <w:p w14:paraId="61AB50E7" w14:textId="77777777" w:rsidR="008357DD" w:rsidRDefault="008357DD" w:rsidP="008357DD">
      <w:pPr>
        <w:widowControl w:val="0"/>
        <w:autoSpaceDE w:val="0"/>
        <w:autoSpaceDN w:val="0"/>
        <w:spacing w:line="360" w:lineRule="auto"/>
        <w:jc w:val="both"/>
        <w:rPr>
          <w:rFonts w:eastAsia="Times New Roman" w:cs="Calibri"/>
          <w:iCs/>
          <w:lang w:eastAsia="it-IT"/>
        </w:rPr>
      </w:pPr>
    </w:p>
    <w:p w14:paraId="044B90FA" w14:textId="77777777" w:rsidR="008357DD" w:rsidRDefault="008357DD" w:rsidP="008357DD">
      <w:pPr>
        <w:widowControl w:val="0"/>
        <w:autoSpaceDE w:val="0"/>
        <w:autoSpaceDN w:val="0"/>
        <w:spacing w:line="360" w:lineRule="auto"/>
        <w:jc w:val="both"/>
        <w:rPr>
          <w:rFonts w:eastAsia="Times New Roman" w:cs="Calibri"/>
          <w:iCs/>
          <w:lang w:eastAsia="it-IT"/>
        </w:rPr>
      </w:pPr>
      <w:r w:rsidRPr="00A37E30">
        <w:rPr>
          <w:rFonts w:eastAsia="Times New Roman" w:cs="Calibri"/>
          <w:iCs/>
          <w:lang w:eastAsia="it-IT"/>
        </w:rPr>
        <w:t>La spesa graverà sui fondi de</w:t>
      </w:r>
      <w:r>
        <w:rPr>
          <w:rFonts w:eastAsia="Times New Roman" w:cs="Calibri"/>
          <w:iCs/>
          <w:lang w:eastAsia="it-IT"/>
        </w:rPr>
        <w:t>i</w:t>
      </w:r>
      <w:r w:rsidRPr="00A37E30">
        <w:rPr>
          <w:rFonts w:eastAsia="Times New Roman" w:cs="Calibri"/>
          <w:iCs/>
          <w:lang w:eastAsia="it-IT"/>
        </w:rPr>
        <w:t xml:space="preserve"> progett</w:t>
      </w:r>
      <w:r>
        <w:rPr>
          <w:rFonts w:eastAsia="Times New Roman" w:cs="Calibri"/>
          <w:iCs/>
          <w:lang w:eastAsia="it-IT"/>
        </w:rPr>
        <w:t>i</w:t>
      </w:r>
      <w:r w:rsidRPr="00A37E30">
        <w:rPr>
          <w:rFonts w:eastAsia="Times New Roman" w:cs="Calibri"/>
          <w:iCs/>
          <w:lang w:eastAsia="it-IT"/>
        </w:rPr>
        <w:t xml:space="preserve">: </w:t>
      </w:r>
    </w:p>
    <w:p w14:paraId="62057F3D" w14:textId="77777777" w:rsidR="008357DD" w:rsidRPr="00A37E30" w:rsidRDefault="008357DD" w:rsidP="008357DD">
      <w:pPr>
        <w:widowControl w:val="0"/>
        <w:autoSpaceDE w:val="0"/>
        <w:autoSpaceDN w:val="0"/>
        <w:spacing w:line="360" w:lineRule="auto"/>
        <w:jc w:val="both"/>
        <w:rPr>
          <w:rFonts w:eastAsia="Times New Roman" w:cs="Calibri"/>
          <w:b/>
          <w:iCs/>
          <w:lang w:eastAsia="it-IT"/>
        </w:rPr>
      </w:pPr>
      <w:r>
        <w:rPr>
          <w:rFonts w:eastAsia="Times New Roman" w:cs="Calibri"/>
          <w:iCs/>
          <w:lang w:eastAsia="it-IT"/>
        </w:rPr>
        <w:t>________________________</w:t>
      </w:r>
    </w:p>
    <w:p w14:paraId="07EF3EC0" w14:textId="77777777" w:rsidR="008357DD" w:rsidRPr="00A37E30" w:rsidRDefault="008357DD" w:rsidP="008357DD">
      <w:pPr>
        <w:widowControl w:val="0"/>
        <w:autoSpaceDE w:val="0"/>
        <w:autoSpaceDN w:val="0"/>
        <w:spacing w:line="360" w:lineRule="auto"/>
        <w:jc w:val="both"/>
        <w:rPr>
          <w:rFonts w:eastAsia="Times New Roman" w:cs="Calibri"/>
          <w:b/>
          <w:iCs/>
          <w:lang w:eastAsia="it-IT"/>
        </w:rPr>
      </w:pPr>
    </w:p>
    <w:p w14:paraId="0046FB55" w14:textId="77777777" w:rsidR="008357DD" w:rsidRPr="00A37E30" w:rsidRDefault="008357DD" w:rsidP="008357DD">
      <w:pPr>
        <w:widowControl w:val="0"/>
        <w:autoSpaceDE w:val="0"/>
        <w:autoSpaceDN w:val="0"/>
        <w:spacing w:line="360" w:lineRule="auto"/>
        <w:jc w:val="both"/>
        <w:rPr>
          <w:rFonts w:eastAsia="Times New Roman" w:cs="Calibri"/>
          <w:iCs/>
          <w:lang w:eastAsia="it-IT"/>
        </w:rPr>
      </w:pPr>
      <w:r w:rsidRPr="00A37E30">
        <w:rPr>
          <w:rFonts w:eastAsia="Times New Roman" w:cs="Calibri"/>
          <w:iCs/>
          <w:lang w:eastAsia="it-IT"/>
        </w:rPr>
        <w:t>Firma del Responsabile Scientifico</w:t>
      </w:r>
    </w:p>
    <w:p w14:paraId="3E24AC78" w14:textId="77777777" w:rsidR="008357DD" w:rsidRPr="00A37E30" w:rsidRDefault="008357DD" w:rsidP="008357DD">
      <w:pPr>
        <w:widowControl w:val="0"/>
        <w:autoSpaceDE w:val="0"/>
        <w:autoSpaceDN w:val="0"/>
        <w:spacing w:line="360" w:lineRule="auto"/>
        <w:jc w:val="both"/>
        <w:rPr>
          <w:rFonts w:eastAsia="Times New Roman" w:cs="Calibri"/>
          <w:iCs/>
          <w:lang w:eastAsia="it-IT"/>
        </w:rPr>
      </w:pPr>
      <w:r w:rsidRPr="00A37E30">
        <w:rPr>
          <w:rFonts w:eastAsia="Times New Roman" w:cs="Calibri"/>
          <w:iCs/>
          <w:lang w:eastAsia="it-IT"/>
        </w:rPr>
        <w:t xml:space="preserve">  </w:t>
      </w:r>
    </w:p>
    <w:p w14:paraId="1FF9411A" w14:textId="77777777" w:rsidR="008357DD" w:rsidRPr="00A37E30" w:rsidRDefault="008357DD" w:rsidP="008357DD">
      <w:pPr>
        <w:widowControl w:val="0"/>
        <w:autoSpaceDE w:val="0"/>
        <w:autoSpaceDN w:val="0"/>
        <w:spacing w:line="360" w:lineRule="auto"/>
        <w:jc w:val="both"/>
        <w:rPr>
          <w:rFonts w:eastAsia="Times New Roman" w:cs="Calibri"/>
          <w:iCs/>
          <w:lang w:eastAsia="it-IT"/>
        </w:rPr>
      </w:pPr>
      <w:r w:rsidRPr="00A37E30">
        <w:rPr>
          <w:rFonts w:eastAsia="Times New Roman" w:cs="Calibri"/>
          <w:iCs/>
          <w:lang w:eastAsia="it-IT"/>
        </w:rPr>
        <w:tab/>
      </w:r>
      <w:r w:rsidRPr="00A37E30">
        <w:rPr>
          <w:rFonts w:eastAsia="Times New Roman" w:cs="Calibri"/>
          <w:iCs/>
          <w:lang w:eastAsia="it-IT"/>
        </w:rPr>
        <w:tab/>
      </w:r>
    </w:p>
    <w:p w14:paraId="38434B93" w14:textId="77777777" w:rsidR="008357DD" w:rsidRPr="00A37E30" w:rsidRDefault="008357DD" w:rsidP="008357DD">
      <w:pPr>
        <w:widowControl w:val="0"/>
        <w:autoSpaceDE w:val="0"/>
        <w:autoSpaceDN w:val="0"/>
        <w:spacing w:line="360" w:lineRule="auto"/>
        <w:jc w:val="both"/>
        <w:rPr>
          <w:rFonts w:eastAsia="Times New Roman" w:cs="Calibri"/>
          <w:iCs/>
          <w:lang w:eastAsia="it-IT"/>
        </w:rPr>
      </w:pPr>
      <w:r w:rsidRPr="00A37E30">
        <w:rPr>
          <w:rFonts w:eastAsia="Times New Roman" w:cs="Calibri"/>
          <w:iCs/>
          <w:lang w:eastAsia="it-IT"/>
        </w:rPr>
        <w:t>Cagliari,</w:t>
      </w:r>
      <w:r>
        <w:rPr>
          <w:rFonts w:eastAsia="Times New Roman" w:cs="Calibri"/>
          <w:iCs/>
          <w:lang w:eastAsia="it-IT"/>
        </w:rPr>
        <w:t xml:space="preserve"> _______________</w:t>
      </w:r>
    </w:p>
    <w:p w14:paraId="711525FC" w14:textId="61549B6B" w:rsidR="00343896" w:rsidRDefault="00343896" w:rsidP="00343896">
      <w:pPr>
        <w:widowControl w:val="0"/>
        <w:autoSpaceDE w:val="0"/>
        <w:autoSpaceDN w:val="0"/>
        <w:spacing w:line="271" w:lineRule="auto"/>
        <w:ind w:left="5103"/>
        <w:jc w:val="center"/>
        <w:rPr>
          <w:rFonts w:ascii="Calibri" w:eastAsia="Times New Roman" w:hAnsi="Calibri" w:cs="Calibri"/>
          <w:sz w:val="22"/>
          <w:szCs w:val="22"/>
          <w:lang w:eastAsia="it-IT"/>
        </w:rPr>
      </w:pPr>
      <w:r w:rsidRPr="00343896">
        <w:rPr>
          <w:rFonts w:ascii="Calibri" w:eastAsia="Times New Roman" w:hAnsi="Calibri" w:cs="Calibri"/>
          <w:sz w:val="22"/>
          <w:szCs w:val="22"/>
          <w:lang w:eastAsia="it-IT"/>
        </w:rPr>
        <w:t>Il Direttore</w:t>
      </w:r>
      <w:r>
        <w:rPr>
          <w:rFonts w:ascii="Calibri" w:eastAsia="Times New Roman" w:hAnsi="Calibri" w:cs="Calibri"/>
          <w:sz w:val="22"/>
          <w:szCs w:val="22"/>
          <w:lang w:eastAsia="it-IT"/>
        </w:rPr>
        <w:t xml:space="preserve"> del Dipartimento</w:t>
      </w:r>
      <w:r w:rsidRPr="00343896">
        <w:rPr>
          <w:rFonts w:ascii="Calibri" w:eastAsia="Times New Roman" w:hAnsi="Calibri" w:cs="Calibri"/>
          <w:sz w:val="22"/>
          <w:szCs w:val="22"/>
          <w:lang w:eastAsia="it-IT"/>
        </w:rPr>
        <w:br/>
        <w:t xml:space="preserve">Prof. </w:t>
      </w:r>
      <w:r w:rsidR="00904E06">
        <w:rPr>
          <w:rFonts w:ascii="Calibri" w:eastAsia="Times New Roman" w:hAnsi="Calibri" w:cs="Calibri"/>
          <w:sz w:val="22"/>
          <w:szCs w:val="22"/>
          <w:lang w:eastAsia="it-IT"/>
        </w:rPr>
        <w:t>Luigi Atzori</w:t>
      </w:r>
    </w:p>
    <w:p w14:paraId="0A2E89C9" w14:textId="18C1CB21" w:rsidR="00343896" w:rsidRPr="00343896" w:rsidRDefault="00343896" w:rsidP="00343896">
      <w:pPr>
        <w:widowControl w:val="0"/>
        <w:autoSpaceDE w:val="0"/>
        <w:autoSpaceDN w:val="0"/>
        <w:spacing w:line="271" w:lineRule="auto"/>
        <w:ind w:left="5103"/>
        <w:jc w:val="center"/>
        <w:rPr>
          <w:rFonts w:ascii="Calibri" w:eastAsia="Times New Roman" w:hAnsi="Calibri" w:cs="Calibri"/>
          <w:sz w:val="22"/>
          <w:szCs w:val="22"/>
          <w:lang w:eastAsia="it-IT"/>
        </w:rPr>
      </w:pPr>
      <w:r>
        <w:rPr>
          <w:rFonts w:ascii="Calibri" w:eastAsia="Times New Roman" w:hAnsi="Calibri" w:cs="Calibri"/>
          <w:sz w:val="22"/>
          <w:szCs w:val="22"/>
          <w:lang w:eastAsia="it-IT"/>
        </w:rPr>
        <w:t>(</w:t>
      </w:r>
      <w:r w:rsidRPr="00343896">
        <w:rPr>
          <w:rFonts w:ascii="Calibri" w:eastAsia="Times New Roman" w:hAnsi="Calibri" w:cs="Calibri"/>
          <w:i/>
          <w:iCs/>
          <w:sz w:val="22"/>
          <w:szCs w:val="22"/>
          <w:lang w:eastAsia="it-IT"/>
        </w:rPr>
        <w:t>sottoscritto con firma digitale</w:t>
      </w:r>
      <w:r>
        <w:rPr>
          <w:rFonts w:ascii="Calibri" w:eastAsia="Times New Roman" w:hAnsi="Calibri" w:cs="Calibri"/>
          <w:sz w:val="22"/>
          <w:szCs w:val="22"/>
          <w:lang w:eastAsia="it-IT"/>
        </w:rPr>
        <w:t>)</w:t>
      </w:r>
    </w:p>
    <w:p w14:paraId="694F2D82" w14:textId="2C4833CF" w:rsidR="00E16371" w:rsidRPr="00343896" w:rsidRDefault="00E16371" w:rsidP="00343896">
      <w:pPr>
        <w:widowControl w:val="0"/>
        <w:autoSpaceDE w:val="0"/>
        <w:autoSpaceDN w:val="0"/>
        <w:spacing w:line="271" w:lineRule="auto"/>
        <w:rPr>
          <w:rFonts w:ascii="Calibri" w:eastAsia="Calibri" w:hAnsi="Calibri" w:cs="Times New Roman"/>
        </w:rPr>
      </w:pPr>
    </w:p>
    <w:sectPr w:rsidR="00E16371" w:rsidRPr="00343896" w:rsidSect="00CE6CB7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79EDD" w14:textId="77777777" w:rsidR="00343896" w:rsidRDefault="00343896" w:rsidP="0030749D">
      <w:r>
        <w:separator/>
      </w:r>
    </w:p>
  </w:endnote>
  <w:endnote w:type="continuationSeparator" w:id="0">
    <w:p w14:paraId="5289F732" w14:textId="77777777" w:rsidR="00343896" w:rsidRDefault="00343896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38317C33" w14:textId="77777777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767576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C67B1" w14:textId="77777777" w:rsidR="00B63278" w:rsidRDefault="00297B5C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FE1B981" wp14:editId="21965C36">
              <wp:simplePos x="0" y="0"/>
              <wp:positionH relativeFrom="margin">
                <wp:posOffset>3009265</wp:posOffset>
              </wp:positionH>
              <wp:positionV relativeFrom="paragraph">
                <wp:posOffset>-907415</wp:posOffset>
              </wp:positionV>
              <wp:extent cx="2743200" cy="937260"/>
              <wp:effectExtent l="0" t="0" r="0" b="2540"/>
              <wp:wrapNone/>
              <wp:docPr id="485272652" name="Casella di testo 4852726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3200" cy="9372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1A00408" w14:textId="77777777" w:rsidR="00297B5C" w:rsidRDefault="00297B5C" w:rsidP="00297B5C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</w:p>
                        <w:p w14:paraId="72C7470C" w14:textId="77777777" w:rsidR="00297B5C" w:rsidRDefault="00297B5C" w:rsidP="00297B5C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Segretario </w:t>
                          </w: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>a</w:t>
                          </w:r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mministrativo: Dott. Luigi Giordano </w:t>
                          </w:r>
                        </w:p>
                        <w:p w14:paraId="61FD94A4" w14:textId="77777777" w:rsidR="00297B5C" w:rsidRPr="00662210" w:rsidRDefault="00297B5C" w:rsidP="00297B5C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Via Marengo 2 – Cagliari </w:t>
                          </w:r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br/>
                            <w:t xml:space="preserve">Tel +39 070/6756647 – </w:t>
                          </w:r>
                          <w:proofErr w:type="gramStart"/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>email</w:t>
                          </w:r>
                          <w:proofErr w:type="gramEnd"/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1" w:history="1">
                            <w:r w:rsidRPr="00F63924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segreteriadiee@unica.it</w:t>
                            </w:r>
                          </w:hyperlink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583C3191" w14:textId="77777777" w:rsidR="00297B5C" w:rsidRPr="00662210" w:rsidRDefault="00297B5C" w:rsidP="00297B5C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  <w:p w14:paraId="18466749" w14:textId="77777777" w:rsidR="00B65277" w:rsidRPr="00297B5C" w:rsidRDefault="00B65277" w:rsidP="00B65277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E1B981" id="_x0000_t202" coordsize="21600,21600" o:spt="202" path="m,l,21600r21600,l21600,xe">
              <v:stroke joinstyle="miter"/>
              <v:path gradientshapeok="t" o:connecttype="rect"/>
            </v:shapetype>
            <v:shape id="Casella di testo 485272652" o:spid="_x0000_s1026" type="#_x0000_t202" style="position:absolute;margin-left:236.95pt;margin-top:-71.45pt;width:3in;height:73.8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" fillcolor="white [3201]" stroked="f" strokeweight=".5pt">
              <v:textbox>
                <w:txbxContent>
                  <w:p w14:paraId="01A00408" w14:textId="77777777" w:rsidR="00297B5C" w:rsidRDefault="00297B5C" w:rsidP="00297B5C">
                    <w:pPr>
                      <w:rPr>
                        <w:color w:val="1F3864"/>
                        <w:sz w:val="18"/>
                        <w:szCs w:val="18"/>
                      </w:rPr>
                    </w:pPr>
                  </w:p>
                  <w:p w14:paraId="72C7470C" w14:textId="77777777" w:rsidR="00297B5C" w:rsidRDefault="00297B5C" w:rsidP="00297B5C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r w:rsidRPr="00662210">
                      <w:rPr>
                        <w:color w:val="1F3864"/>
                        <w:sz w:val="18"/>
                        <w:szCs w:val="18"/>
                      </w:rPr>
                      <w:t xml:space="preserve">Segretario </w:t>
                    </w:r>
                    <w:r>
                      <w:rPr>
                        <w:color w:val="1F3864"/>
                        <w:sz w:val="18"/>
                        <w:szCs w:val="18"/>
                      </w:rPr>
                      <w:t>a</w:t>
                    </w:r>
                    <w:r w:rsidRPr="00662210">
                      <w:rPr>
                        <w:color w:val="1F3864"/>
                        <w:sz w:val="18"/>
                        <w:szCs w:val="18"/>
                      </w:rPr>
                      <w:t xml:space="preserve">mministrativo: Dott. Luigi Giordano </w:t>
                    </w:r>
                  </w:p>
                  <w:p w14:paraId="61FD94A4" w14:textId="77777777" w:rsidR="00297B5C" w:rsidRPr="00662210" w:rsidRDefault="00297B5C" w:rsidP="00297B5C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r w:rsidRPr="00662210">
                      <w:rPr>
                        <w:color w:val="1F3864"/>
                        <w:sz w:val="18"/>
                        <w:szCs w:val="18"/>
                      </w:rPr>
                      <w:t xml:space="preserve">Via Marengo 2 – Cagliari </w:t>
                    </w:r>
                    <w:r w:rsidRPr="00662210">
                      <w:rPr>
                        <w:color w:val="1F3864"/>
                        <w:sz w:val="18"/>
                        <w:szCs w:val="18"/>
                      </w:rPr>
                      <w:br/>
                      <w:t xml:space="preserve">Tel +39 070/6756647 – </w:t>
                    </w:r>
                    <w:proofErr w:type="gramStart"/>
                    <w:r w:rsidRPr="00662210">
                      <w:rPr>
                        <w:color w:val="1F3864"/>
                        <w:sz w:val="18"/>
                        <w:szCs w:val="18"/>
                      </w:rPr>
                      <w:t>email</w:t>
                    </w:r>
                    <w:proofErr w:type="gramEnd"/>
                    <w:r w:rsidRPr="00662210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  <w:hyperlink r:id="rId3" w:history="1">
                      <w:r w:rsidRPr="00F63924">
                        <w:rPr>
                          <w:rStyle w:val="Collegamentoipertestuale"/>
                          <w:sz w:val="18"/>
                          <w:szCs w:val="18"/>
                        </w:rPr>
                        <w:t>segreteriadiee@unica.it</w:t>
                      </w:r>
                    </w:hyperlink>
                    <w:r w:rsidRPr="00662210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</w:p>
                  <w:p w14:paraId="583C3191" w14:textId="77777777" w:rsidR="00297B5C" w:rsidRPr="00662210" w:rsidRDefault="00297B5C" w:rsidP="00297B5C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hyperlink r:id="rId4" w:history="1">
                      <w:r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  <w:p w14:paraId="18466749" w14:textId="77777777" w:rsidR="00B65277" w:rsidRPr="00297B5C" w:rsidRDefault="00B65277" w:rsidP="00B65277">
                    <w:pPr>
                      <w:rPr>
                        <w:color w:val="1F3864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B65277">
      <w:rPr>
        <w:noProof/>
      </w:rPr>
      <w:drawing>
        <wp:anchor distT="0" distB="0" distL="114300" distR="114300" simplePos="0" relativeHeight="251656192" behindDoc="0" locked="1" layoutInCell="1" allowOverlap="1" wp14:anchorId="205C4EFF" wp14:editId="104F5C24">
          <wp:simplePos x="0" y="0"/>
          <wp:positionH relativeFrom="column">
            <wp:posOffset>-281305</wp:posOffset>
          </wp:positionH>
          <wp:positionV relativeFrom="page">
            <wp:posOffset>9584690</wp:posOffset>
          </wp:positionV>
          <wp:extent cx="2988000" cy="856800"/>
          <wp:effectExtent l="0" t="0" r="0" b="0"/>
          <wp:wrapSquare wrapText="bothSides"/>
          <wp:docPr id="21510518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105182" name="Immagine 3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8000" cy="85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80A74" w14:textId="77777777" w:rsidR="00343896" w:rsidRDefault="00343896" w:rsidP="0030749D">
      <w:r>
        <w:separator/>
      </w:r>
    </w:p>
  </w:footnote>
  <w:footnote w:type="continuationSeparator" w:id="0">
    <w:p w14:paraId="07CCD1AB" w14:textId="77777777" w:rsidR="00343896" w:rsidRDefault="00343896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CE75E" w14:textId="77777777" w:rsidR="0030749D" w:rsidRDefault="00904E06">
    <w:pPr>
      <w:pStyle w:val="Intestazione"/>
    </w:pPr>
    <w:r>
      <w:rPr>
        <w:noProof/>
      </w:rPr>
      <w:pict w14:anchorId="66603C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7B7B9" w14:textId="77777777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14F0A918" wp14:editId="6F93BA09">
          <wp:extent cx="7588800" cy="1353600"/>
          <wp:effectExtent l="0" t="0" r="0" b="0"/>
          <wp:docPr id="2034333138" name="Immagine 20343331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32F30" w14:textId="77777777" w:rsidR="00846CBD" w:rsidRDefault="00846CBD" w:rsidP="002F325A">
    <w:pPr>
      <w:pStyle w:val="Intestazione"/>
      <w:ind w:left="624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 Ingegneria elettrica ed elettronica</w:t>
    </w:r>
  </w:p>
  <w:p w14:paraId="20E5F6DE" w14:textId="6E3FC8D6" w:rsidR="002F325A" w:rsidRPr="002F325A" w:rsidRDefault="00846CBD" w:rsidP="002F325A">
    <w:pPr>
      <w:pStyle w:val="Intestazione"/>
      <w:ind w:left="624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154CD94" wp14:editId="7D5F663A">
          <wp:simplePos x="0" y="0"/>
          <wp:positionH relativeFrom="column">
            <wp:posOffset>-810260</wp:posOffset>
          </wp:positionH>
          <wp:positionV relativeFrom="paragraph">
            <wp:posOffset>-19050</wp:posOffset>
          </wp:positionV>
          <wp:extent cx="7543800" cy="1193165"/>
          <wp:effectExtent l="0" t="0" r="0" b="635"/>
          <wp:wrapSquare wrapText="bothSides"/>
          <wp:docPr id="1483755865" name="Immagine 1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3755865" name="Immagine 1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19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325A">
      <w:rPr>
        <w:color w:val="1F3864" w:themeColor="accent1" w:themeShade="80"/>
        <w:sz w:val="18"/>
        <w:szCs w:val="18"/>
      </w:rPr>
      <w:t>Direttore: Prof.</w:t>
    </w:r>
    <w:r w:rsidR="0093745B">
      <w:rPr>
        <w:color w:val="1F3864" w:themeColor="accent1" w:themeShade="80"/>
        <w:sz w:val="18"/>
        <w:szCs w:val="18"/>
      </w:rPr>
      <w:t xml:space="preserve"> </w:t>
    </w:r>
    <w:r w:rsidR="00904E06">
      <w:rPr>
        <w:color w:val="1F3864" w:themeColor="accent1" w:themeShade="80"/>
        <w:sz w:val="18"/>
        <w:szCs w:val="18"/>
      </w:rPr>
      <w:t>Luigi Atzori</w:t>
    </w:r>
  </w:p>
  <w:p w14:paraId="313C5F7E" w14:textId="77777777" w:rsidR="004A1477" w:rsidRDefault="004A1477" w:rsidP="002F325A">
    <w:pPr>
      <w:pStyle w:val="Intestazione"/>
      <w:rPr>
        <w:color w:val="1F3864" w:themeColor="accent1" w:themeShade="80"/>
        <w:sz w:val="20"/>
        <w:szCs w:val="20"/>
      </w:rPr>
    </w:pPr>
  </w:p>
  <w:p w14:paraId="74282B21" w14:textId="77777777" w:rsidR="002F325A" w:rsidRDefault="002F325A" w:rsidP="002F325A">
    <w:pPr>
      <w:pStyle w:val="Intestazione"/>
      <w:rPr>
        <w:color w:val="1F3864" w:themeColor="accent1" w:themeShade="80"/>
        <w:sz w:val="20"/>
        <w:szCs w:val="20"/>
      </w:rPr>
    </w:pPr>
  </w:p>
  <w:p w14:paraId="440B8055" w14:textId="209FE136" w:rsidR="002F325A" w:rsidRPr="004A1477" w:rsidRDefault="00343896" w:rsidP="00343896">
    <w:pPr>
      <w:pStyle w:val="Intestazione"/>
      <w:jc w:val="right"/>
      <w:rPr>
        <w:color w:val="1F3864" w:themeColor="accent1" w:themeShade="80"/>
        <w:sz w:val="20"/>
        <w:szCs w:val="20"/>
      </w:rPr>
    </w:pPr>
    <w:r w:rsidRPr="00343896">
      <w:rPr>
        <w:color w:val="1F3864" w:themeColor="accent1" w:themeShade="80"/>
        <w:sz w:val="20"/>
        <w:szCs w:val="20"/>
      </w:rPr>
      <w:t>Mod. 0</w:t>
    </w:r>
    <w:r w:rsidR="008357DD">
      <w:rPr>
        <w:color w:val="1F3864" w:themeColor="accent1" w:themeShade="80"/>
        <w:sz w:val="20"/>
        <w:szCs w:val="20"/>
      </w:rPr>
      <w:t>2</w:t>
    </w:r>
    <w:r w:rsidRPr="00343896">
      <w:rPr>
        <w:color w:val="1F3864" w:themeColor="accent1" w:themeShade="80"/>
        <w:sz w:val="20"/>
        <w:szCs w:val="20"/>
      </w:rPr>
      <w:t>/2</w:t>
    </w:r>
    <w:r>
      <w:rPr>
        <w:color w:val="1F3864" w:themeColor="accent1" w:themeShade="80"/>
        <w:sz w:val="20"/>
        <w:szCs w:val="20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896"/>
    <w:rsid w:val="000049B0"/>
    <w:rsid w:val="00024CA7"/>
    <w:rsid w:val="0007238E"/>
    <w:rsid w:val="00092276"/>
    <w:rsid w:val="000A1416"/>
    <w:rsid w:val="000A318B"/>
    <w:rsid w:val="000A6836"/>
    <w:rsid w:val="000A68E2"/>
    <w:rsid w:val="000B412D"/>
    <w:rsid w:val="000B69A6"/>
    <w:rsid w:val="000D0817"/>
    <w:rsid w:val="000E05AF"/>
    <w:rsid w:val="000E20C3"/>
    <w:rsid w:val="001060B7"/>
    <w:rsid w:val="00124034"/>
    <w:rsid w:val="00130B59"/>
    <w:rsid w:val="00163923"/>
    <w:rsid w:val="00180145"/>
    <w:rsid w:val="001813C0"/>
    <w:rsid w:val="00185DFB"/>
    <w:rsid w:val="001A58C8"/>
    <w:rsid w:val="001F5D73"/>
    <w:rsid w:val="00207233"/>
    <w:rsid w:val="002112CF"/>
    <w:rsid w:val="00215557"/>
    <w:rsid w:val="002167FB"/>
    <w:rsid w:val="0021689D"/>
    <w:rsid w:val="00241E4E"/>
    <w:rsid w:val="00280E8A"/>
    <w:rsid w:val="00297B5C"/>
    <w:rsid w:val="002A3156"/>
    <w:rsid w:val="002B1BE6"/>
    <w:rsid w:val="002C35DA"/>
    <w:rsid w:val="002E28E3"/>
    <w:rsid w:val="002F0D7B"/>
    <w:rsid w:val="002F325A"/>
    <w:rsid w:val="00307220"/>
    <w:rsid w:val="0030749D"/>
    <w:rsid w:val="00313B14"/>
    <w:rsid w:val="003152FB"/>
    <w:rsid w:val="00324279"/>
    <w:rsid w:val="00325EF1"/>
    <w:rsid w:val="00334CD1"/>
    <w:rsid w:val="00343896"/>
    <w:rsid w:val="00347E08"/>
    <w:rsid w:val="00360818"/>
    <w:rsid w:val="00384CD1"/>
    <w:rsid w:val="00390A63"/>
    <w:rsid w:val="003A1758"/>
    <w:rsid w:val="003B3096"/>
    <w:rsid w:val="003B6000"/>
    <w:rsid w:val="003C4A6F"/>
    <w:rsid w:val="003D6177"/>
    <w:rsid w:val="00462D8D"/>
    <w:rsid w:val="004720E4"/>
    <w:rsid w:val="004748F2"/>
    <w:rsid w:val="004A1477"/>
    <w:rsid w:val="004B1597"/>
    <w:rsid w:val="004B7C44"/>
    <w:rsid w:val="004D04C6"/>
    <w:rsid w:val="004E061B"/>
    <w:rsid w:val="00501D79"/>
    <w:rsid w:val="00566BF9"/>
    <w:rsid w:val="005974C5"/>
    <w:rsid w:val="005F601A"/>
    <w:rsid w:val="006151A8"/>
    <w:rsid w:val="00633AC1"/>
    <w:rsid w:val="006612BC"/>
    <w:rsid w:val="0068140F"/>
    <w:rsid w:val="00694DBA"/>
    <w:rsid w:val="006974B8"/>
    <w:rsid w:val="006A376F"/>
    <w:rsid w:val="006A5E3A"/>
    <w:rsid w:val="006C3DB0"/>
    <w:rsid w:val="00756E3F"/>
    <w:rsid w:val="007572F0"/>
    <w:rsid w:val="007607CF"/>
    <w:rsid w:val="00764FCE"/>
    <w:rsid w:val="007711BE"/>
    <w:rsid w:val="00783DF6"/>
    <w:rsid w:val="007E1252"/>
    <w:rsid w:val="007E2D7F"/>
    <w:rsid w:val="0081328C"/>
    <w:rsid w:val="008357DD"/>
    <w:rsid w:val="00846CBD"/>
    <w:rsid w:val="0088311F"/>
    <w:rsid w:val="008A375C"/>
    <w:rsid w:val="008B1590"/>
    <w:rsid w:val="008B2DB8"/>
    <w:rsid w:val="008B6E12"/>
    <w:rsid w:val="008C5C09"/>
    <w:rsid w:val="008D3C07"/>
    <w:rsid w:val="008F1486"/>
    <w:rsid w:val="008F1E54"/>
    <w:rsid w:val="008F27C3"/>
    <w:rsid w:val="00903E25"/>
    <w:rsid w:val="00904E06"/>
    <w:rsid w:val="0093745B"/>
    <w:rsid w:val="00940472"/>
    <w:rsid w:val="00941BE5"/>
    <w:rsid w:val="00962C6E"/>
    <w:rsid w:val="009B4A81"/>
    <w:rsid w:val="009D1B66"/>
    <w:rsid w:val="009E03DC"/>
    <w:rsid w:val="009E16F6"/>
    <w:rsid w:val="009F2A67"/>
    <w:rsid w:val="00A14CC9"/>
    <w:rsid w:val="00A420E0"/>
    <w:rsid w:val="00A67EF3"/>
    <w:rsid w:val="00A75007"/>
    <w:rsid w:val="00A82334"/>
    <w:rsid w:val="00AA2D86"/>
    <w:rsid w:val="00AB43B1"/>
    <w:rsid w:val="00AC4E14"/>
    <w:rsid w:val="00AC7939"/>
    <w:rsid w:val="00AD2303"/>
    <w:rsid w:val="00AE60E0"/>
    <w:rsid w:val="00B02BDC"/>
    <w:rsid w:val="00B142E5"/>
    <w:rsid w:val="00B3790B"/>
    <w:rsid w:val="00B60B01"/>
    <w:rsid w:val="00B61DCF"/>
    <w:rsid w:val="00B63278"/>
    <w:rsid w:val="00B65277"/>
    <w:rsid w:val="00B700C1"/>
    <w:rsid w:val="00B86EC9"/>
    <w:rsid w:val="00BC10C0"/>
    <w:rsid w:val="00BC5312"/>
    <w:rsid w:val="00BD5510"/>
    <w:rsid w:val="00BE4E10"/>
    <w:rsid w:val="00BE7729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D20A3"/>
    <w:rsid w:val="00CE6CB7"/>
    <w:rsid w:val="00CF183E"/>
    <w:rsid w:val="00CF1A22"/>
    <w:rsid w:val="00CF38E5"/>
    <w:rsid w:val="00D06BA8"/>
    <w:rsid w:val="00D14DDE"/>
    <w:rsid w:val="00D3762E"/>
    <w:rsid w:val="00D545B5"/>
    <w:rsid w:val="00D90ECB"/>
    <w:rsid w:val="00DF6E2A"/>
    <w:rsid w:val="00E012E2"/>
    <w:rsid w:val="00E0735F"/>
    <w:rsid w:val="00E1067C"/>
    <w:rsid w:val="00E133C5"/>
    <w:rsid w:val="00E1483E"/>
    <w:rsid w:val="00E16371"/>
    <w:rsid w:val="00E16D8F"/>
    <w:rsid w:val="00E256FE"/>
    <w:rsid w:val="00E31376"/>
    <w:rsid w:val="00E56B23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F020E3"/>
    <w:rsid w:val="00F24109"/>
    <w:rsid w:val="00F40D5B"/>
    <w:rsid w:val="00F41A06"/>
    <w:rsid w:val="00F64A42"/>
    <w:rsid w:val="00F64BD1"/>
    <w:rsid w:val="00F94E48"/>
    <w:rsid w:val="00FA4B45"/>
    <w:rsid w:val="00FB71AA"/>
    <w:rsid w:val="00FB7E4D"/>
    <w:rsid w:val="00FB7E66"/>
    <w:rsid w:val="00FC59BC"/>
    <w:rsid w:val="65D3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6CEE1"/>
  <w15:chartTrackingRefBased/>
  <w15:docId w15:val="{0349BD3B-7CEE-4BDC-9A40-866CA5B89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diee@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segreteriadiee@unica.it" TargetMode="External"/><Relationship Id="rId5" Type="http://schemas.openxmlformats.org/officeDocument/2006/relationships/image" Target="media/image4.pn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MODULISTICA\CARTA%20INTESTATA%202025%2001\Modello_DIEE_aggiornat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Modello_DIEE_aggiornato</Template>
  <TotalTime>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Francesca Esu</cp:lastModifiedBy>
  <cp:revision>2</cp:revision>
  <cp:lastPrinted>2022-03-10T11:01:00Z</cp:lastPrinted>
  <dcterms:created xsi:type="dcterms:W3CDTF">2025-04-14T12:33:00Z</dcterms:created>
  <dcterms:modified xsi:type="dcterms:W3CDTF">2025-04-14T12:33:00Z</dcterms:modified>
</cp:coreProperties>
</file>