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1A0A" w14:textId="77777777" w:rsidR="009651C8" w:rsidRPr="005955FC" w:rsidRDefault="009651C8" w:rsidP="009651C8">
      <w:pPr>
        <w:ind w:left="6521"/>
        <w:jc w:val="both"/>
        <w:rPr>
          <w:rFonts w:cstheme="minorHAnsi"/>
          <w:spacing w:val="-18"/>
        </w:rPr>
      </w:pPr>
      <w:r w:rsidRPr="003D7ABC">
        <w:rPr>
          <w:rFonts w:cstheme="minorHAnsi"/>
          <w:spacing w:val="-18"/>
        </w:rPr>
        <w:t>Al Direttore del Dipartimento di Ingegneria Elettrica ed Elettronica</w:t>
      </w:r>
    </w:p>
    <w:p w14:paraId="441CDECE" w14:textId="77777777" w:rsidR="009651C8" w:rsidRPr="003D7ABC" w:rsidRDefault="009651C8" w:rsidP="009651C8">
      <w:pPr>
        <w:tabs>
          <w:tab w:val="left" w:pos="2775"/>
        </w:tabs>
        <w:suppressAutoHyphens/>
        <w:rPr>
          <w:rFonts w:ascii="Times New Roman" w:eastAsia="Times New Roman" w:hAnsi="Times New Roman" w:cs="Times New Roman"/>
          <w:b/>
          <w:bCs/>
          <w:sz w:val="22"/>
          <w:szCs w:val="22"/>
          <w:lang w:eastAsia="zh-CN"/>
        </w:rPr>
      </w:pPr>
    </w:p>
    <w:p w14:paraId="229C5157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b/>
          <w:lang w:eastAsia="zh-CN"/>
        </w:rPr>
        <w:t>RICHIESTA DI ATTIVAZIONE PROCEDURE PER</w:t>
      </w:r>
    </w:p>
    <w:p w14:paraId="61E93B8A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b/>
          <w:lang w:eastAsia="zh-CN"/>
        </w:rPr>
        <w:t>ATTIVITA’ DI COLLABORAZIONE</w:t>
      </w:r>
    </w:p>
    <w:p w14:paraId="4B9DFB2B" w14:textId="77777777" w:rsidR="009651C8" w:rsidRPr="005955FC" w:rsidRDefault="009651C8" w:rsidP="009651C8">
      <w:pPr>
        <w:tabs>
          <w:tab w:val="left" w:pos="2775"/>
        </w:tabs>
        <w:suppressAutoHyphens/>
        <w:rPr>
          <w:rFonts w:eastAsia="Times New Roman" w:cstheme="minorHAnsi"/>
          <w:lang w:eastAsia="zh-CN"/>
        </w:rPr>
      </w:pPr>
    </w:p>
    <w:p w14:paraId="06B978E4" w14:textId="77777777" w:rsidR="009651C8" w:rsidRPr="005955FC" w:rsidRDefault="009651C8" w:rsidP="009651C8">
      <w:pPr>
        <w:tabs>
          <w:tab w:val="left" w:pos="2775"/>
        </w:tabs>
        <w:suppressAutoHyphens/>
        <w:ind w:left="-567"/>
        <w:jc w:val="center"/>
        <w:rPr>
          <w:rFonts w:eastAsia="Times New Roman" w:cstheme="minorHAnsi"/>
          <w:lang w:eastAsia="zh-CN"/>
        </w:rPr>
      </w:pPr>
    </w:p>
    <w:p w14:paraId="145F7542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b/>
          <w:lang w:eastAsia="zh-CN"/>
        </w:rPr>
        <w:t>DATI DEL RICHIEDENTE</w:t>
      </w:r>
    </w:p>
    <w:p w14:paraId="2D2221D2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lang w:eastAsia="zh-CN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9651C8" w:rsidRPr="005955FC" w14:paraId="4C951849" w14:textId="77777777" w:rsidTr="00FD6818"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BA6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pacing w:before="120" w:after="120"/>
              <w:jc w:val="both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Nome Cognome:  </w:t>
            </w:r>
          </w:p>
        </w:tc>
      </w:tr>
      <w:tr w:rsidR="009651C8" w:rsidRPr="005955FC" w14:paraId="160A1A87" w14:textId="77777777" w:rsidTr="00FD6818"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7F37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pacing w:before="120" w:after="120"/>
              <w:jc w:val="both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>Qualifica: Professore</w:t>
            </w:r>
            <w:r>
              <w:rPr>
                <w:rFonts w:eastAsia="Times New Roman" w:cstheme="minorHAnsi"/>
                <w:lang w:eastAsia="zh-CN"/>
              </w:rPr>
              <w:t>/Professoressa</w:t>
            </w:r>
            <w:r w:rsidRPr="005955FC">
              <w:rPr>
                <w:rFonts w:eastAsia="Times New Roman" w:cstheme="minorHAnsi"/>
                <w:lang w:eastAsia="zh-CN"/>
              </w:rPr>
              <w:t xml:space="preserve"> </w:t>
            </w:r>
          </w:p>
        </w:tc>
      </w:tr>
    </w:tbl>
    <w:p w14:paraId="1CA873B4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b/>
          <w:lang w:eastAsia="zh-CN"/>
        </w:rPr>
      </w:pPr>
    </w:p>
    <w:p w14:paraId="056B7EE2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b/>
          <w:lang w:eastAsia="zh-CN"/>
        </w:rPr>
      </w:pPr>
    </w:p>
    <w:p w14:paraId="07EF6A50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b/>
          <w:lang w:eastAsia="zh-CN"/>
        </w:rPr>
        <w:t>OGGETTO DELLA COLLABORAZIONE</w:t>
      </w:r>
    </w:p>
    <w:p w14:paraId="06CE3A1C" w14:textId="77777777" w:rsidR="009651C8" w:rsidRPr="005955FC" w:rsidRDefault="009651C8" w:rsidP="009651C8">
      <w:pPr>
        <w:tabs>
          <w:tab w:val="left" w:pos="2775"/>
        </w:tabs>
        <w:suppressAutoHyphens/>
        <w:jc w:val="center"/>
        <w:rPr>
          <w:rFonts w:eastAsia="Times New Roman" w:cstheme="minorHAnsi"/>
          <w:b/>
          <w:lang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9651C8" w:rsidRPr="005955FC" w14:paraId="51C7E42E" w14:textId="77777777" w:rsidTr="00FD6818">
        <w:trPr>
          <w:trHeight w:val="501"/>
        </w:trPr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FCBE" w14:textId="77777777" w:rsidR="009651C8" w:rsidRPr="005955FC" w:rsidRDefault="009651C8" w:rsidP="00FD6818">
            <w:pPr>
              <w:tabs>
                <w:tab w:val="left" w:pos="1418"/>
              </w:tabs>
              <w:suppressAutoHyphens/>
              <w:spacing w:line="360" w:lineRule="auto"/>
              <w:jc w:val="both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bCs/>
                <w:lang w:eastAsia="zh-CN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zh-CN"/>
              </w:rPr>
              <w:t xml:space="preserve">Oggetto: </w:t>
            </w:r>
            <w:r w:rsidRPr="00B564DF">
              <w:rPr>
                <w:rFonts w:eastAsia="Times New Roman" w:cstheme="minorHAnsi"/>
                <w:i/>
                <w:iCs/>
                <w:u w:val="single"/>
                <w:lang w:eastAsia="zh-CN"/>
              </w:rPr>
              <w:t>inserire oggetto collaborazione</w:t>
            </w:r>
          </w:p>
        </w:tc>
      </w:tr>
      <w:tr w:rsidR="009651C8" w:rsidRPr="005955FC" w14:paraId="27E7E753" w14:textId="77777777" w:rsidTr="00FD6818">
        <w:trPr>
          <w:trHeight w:val="170"/>
        </w:trPr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ACC6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both"/>
              <w:rPr>
                <w:rFonts w:eastAsia="Times New Roman" w:cstheme="minorHAnsi"/>
                <w:b/>
                <w:vanish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TIPOLOGIA: LAVORO AUTONOMO  </w:t>
            </w:r>
            <w:r w:rsidRPr="005955FC">
              <w:rPr>
                <w:rFonts w:eastAsia="Times New Roman" w:cstheme="minorHAnsi"/>
                <w:b/>
                <w:lang w:eastAsia="zh-CN"/>
              </w:rPr>
              <w:t xml:space="preserve"> </w:t>
            </w:r>
            <w:r w:rsidRPr="005955FC">
              <w:rPr>
                <w:rFonts w:eastAsia="Times New Roman" w:cstheme="minorHAnsi"/>
                <w:b/>
                <w:lang w:eastAsia="zh-CN"/>
              </w:rPr>
              <w:sym w:font="Symbol" w:char="F090"/>
            </w:r>
          </w:p>
          <w:p w14:paraId="48B60FA1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both"/>
              <w:rPr>
                <w:rFonts w:eastAsia="Times New Roman" w:cstheme="minorHAnsi"/>
                <w:lang w:eastAsia="zh-CN"/>
              </w:rPr>
            </w:pPr>
          </w:p>
          <w:p w14:paraId="0B827C51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both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                      LAVORO AUTONOMO NON ABITUALE  </w:t>
            </w:r>
            <w:r w:rsidRPr="005955FC">
              <w:rPr>
                <w:rFonts w:eastAsia="Times New Roman" w:cstheme="minorHAnsi"/>
                <w:b/>
                <w:lang w:eastAsia="zh-CN"/>
              </w:rPr>
              <w:sym w:font="Symbol" w:char="F090"/>
            </w:r>
          </w:p>
        </w:tc>
      </w:tr>
    </w:tbl>
    <w:p w14:paraId="06A221F7" w14:textId="77777777" w:rsidR="009651C8" w:rsidRDefault="009651C8" w:rsidP="009651C8">
      <w:pPr>
        <w:tabs>
          <w:tab w:val="left" w:pos="2775"/>
        </w:tabs>
        <w:suppressAutoHyphens/>
        <w:rPr>
          <w:rFonts w:eastAsia="Times New Roman" w:cstheme="minorHAnsi"/>
          <w:b/>
          <w:smallCaps/>
          <w:lang w:eastAsia="zh-CN"/>
        </w:rPr>
      </w:pPr>
    </w:p>
    <w:p w14:paraId="14FDA6CC" w14:textId="77777777" w:rsidR="009651C8" w:rsidRPr="005955FC" w:rsidRDefault="009651C8" w:rsidP="009651C8">
      <w:pPr>
        <w:tabs>
          <w:tab w:val="left" w:pos="2775"/>
        </w:tabs>
        <w:suppressAutoHyphens/>
        <w:rPr>
          <w:rFonts w:eastAsia="Times New Roman" w:cstheme="minorHAnsi"/>
          <w:b/>
          <w:smallCaps/>
          <w:lang w:eastAsia="zh-CN"/>
        </w:rPr>
      </w:pPr>
    </w:p>
    <w:tbl>
      <w:tblPr>
        <w:tblW w:w="10490" w:type="dxa"/>
        <w:jc w:val="center"/>
        <w:tblLayout w:type="fixed"/>
        <w:tblLook w:val="0000" w:firstRow="0" w:lastRow="0" w:firstColumn="0" w:lastColumn="0" w:noHBand="0" w:noVBand="0"/>
      </w:tblPr>
      <w:tblGrid>
        <w:gridCol w:w="1716"/>
        <w:gridCol w:w="2200"/>
        <w:gridCol w:w="2126"/>
        <w:gridCol w:w="1794"/>
        <w:gridCol w:w="2654"/>
      </w:tblGrid>
      <w:tr w:rsidR="009651C8" w:rsidRPr="005955FC" w14:paraId="29333CF2" w14:textId="77777777" w:rsidTr="00FD6818">
        <w:trPr>
          <w:trHeight w:val="405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49E13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>SOGGETTO PUBBLICO E/O PRIVATO FINANZIATORE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12110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 xml:space="preserve">TITOLO </w:t>
            </w:r>
            <w:r>
              <w:rPr>
                <w:rFonts w:eastAsia="Times New Roman" w:cstheme="minorHAnsi"/>
                <w:b/>
                <w:lang w:eastAsia="zh-CN"/>
              </w:rPr>
              <w:t xml:space="preserve">E DATA SCADENZA DEL </w:t>
            </w:r>
            <w:r w:rsidRPr="005955FC">
              <w:rPr>
                <w:rFonts w:eastAsia="Times New Roman" w:cstheme="minorHAnsi"/>
                <w:b/>
                <w:lang w:eastAsia="zh-CN"/>
              </w:rPr>
              <w:t>PROGETTO DI RICERCA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E1458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>CUP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F29EB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>CODICE PROGETTO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FC34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>DURATA IN MESI/</w:t>
            </w:r>
            <w:proofErr w:type="gramStart"/>
            <w:r w:rsidRPr="005955FC">
              <w:rPr>
                <w:rFonts w:eastAsia="Times New Roman" w:cstheme="minorHAnsi"/>
                <w:b/>
                <w:lang w:eastAsia="zh-CN"/>
              </w:rPr>
              <w:t>GIORNI  DELLA</w:t>
            </w:r>
            <w:proofErr w:type="gramEnd"/>
            <w:r w:rsidRPr="005955FC">
              <w:rPr>
                <w:rFonts w:eastAsia="Times New Roman" w:cstheme="minorHAnsi"/>
                <w:b/>
                <w:lang w:eastAsia="zh-CN"/>
              </w:rPr>
              <w:t xml:space="preserve"> COLLABORAZIONE</w:t>
            </w:r>
          </w:p>
        </w:tc>
      </w:tr>
      <w:tr w:rsidR="009651C8" w:rsidRPr="005955FC" w14:paraId="0D949980" w14:textId="77777777" w:rsidTr="00FD6818">
        <w:trPr>
          <w:trHeight w:val="968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5D2AD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00A9E" w14:textId="77777777" w:rsidR="009651C8" w:rsidRPr="005955FC" w:rsidRDefault="009651C8" w:rsidP="00FD6818">
            <w:pPr>
              <w:suppressAutoHyphens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42C17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b/>
                <w:lang w:eastAsia="zh-CN"/>
              </w:rPr>
              <w:t xml:space="preserve"> 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C15EC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center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AE9D" w14:textId="77777777" w:rsidR="009651C8" w:rsidRPr="005955FC" w:rsidRDefault="009651C8" w:rsidP="00FD6818">
            <w:pPr>
              <w:tabs>
                <w:tab w:val="left" w:pos="2775"/>
              </w:tabs>
              <w:suppressAutoHyphens/>
              <w:snapToGrid w:val="0"/>
              <w:jc w:val="center"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 xml:space="preserve"> </w:t>
            </w:r>
          </w:p>
        </w:tc>
      </w:tr>
    </w:tbl>
    <w:p w14:paraId="18D17C86" w14:textId="77777777" w:rsidR="009651C8" w:rsidRPr="005955FC" w:rsidRDefault="009651C8" w:rsidP="009651C8">
      <w:pPr>
        <w:tabs>
          <w:tab w:val="left" w:pos="2775"/>
        </w:tabs>
        <w:suppressAutoHyphens/>
        <w:jc w:val="both"/>
        <w:rPr>
          <w:rFonts w:eastAsia="Times New Roman" w:cstheme="minorHAnsi"/>
          <w:lang w:eastAsia="zh-CN"/>
        </w:rPr>
      </w:pPr>
    </w:p>
    <w:p w14:paraId="37A2DCEC" w14:textId="77777777" w:rsidR="009651C8" w:rsidRPr="005955FC" w:rsidRDefault="009651C8" w:rsidP="009651C8">
      <w:pPr>
        <w:suppressAutoHyphens/>
        <w:spacing w:after="120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smallCaps/>
          <w:lang w:eastAsia="zh-CN"/>
        </w:rPr>
        <w:t xml:space="preserve">Allegati: </w:t>
      </w:r>
    </w:p>
    <w:p w14:paraId="7E022512" w14:textId="77777777" w:rsidR="009651C8" w:rsidRPr="005955FC" w:rsidRDefault="009651C8" w:rsidP="009651C8">
      <w:pPr>
        <w:numPr>
          <w:ilvl w:val="0"/>
          <w:numId w:val="2"/>
        </w:numPr>
        <w:suppressAutoHyphens/>
        <w:spacing w:after="200"/>
        <w:ind w:left="284" w:hanging="284"/>
        <w:rPr>
          <w:rFonts w:eastAsia="Times New Roman" w:cstheme="minorHAnsi"/>
          <w:lang w:eastAsia="zh-CN"/>
        </w:rPr>
      </w:pPr>
      <w:r w:rsidRPr="005955FC">
        <w:rPr>
          <w:rFonts w:eastAsia="Times New Roman" w:cstheme="minorHAnsi"/>
          <w:lang w:eastAsia="zh-CN"/>
        </w:rPr>
        <w:t xml:space="preserve">Bozza Avviso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37"/>
      </w:tblGrid>
      <w:tr w:rsidR="009651C8" w:rsidRPr="005955FC" w14:paraId="60F34841" w14:textId="77777777" w:rsidTr="00FD6818">
        <w:trPr>
          <w:trHeight w:val="556"/>
        </w:trPr>
        <w:tc>
          <w:tcPr>
            <w:tcW w:w="9937" w:type="dxa"/>
            <w:vAlign w:val="center"/>
          </w:tcPr>
          <w:p w14:paraId="6D98F575" w14:textId="532EBA55" w:rsidR="000F6C15" w:rsidRDefault="009651C8" w:rsidP="000F6C15">
            <w:pPr>
              <w:tabs>
                <w:tab w:val="left" w:pos="2775"/>
              </w:tabs>
              <w:suppressAutoHyphens/>
              <w:rPr>
                <w:rFonts w:eastAsia="Times New Roman" w:cstheme="minorHAnsi"/>
                <w:lang w:eastAsia="zh-CN"/>
              </w:rPr>
            </w:pPr>
            <w:r w:rsidRPr="005955FC">
              <w:rPr>
                <w:rFonts w:eastAsia="Times New Roman" w:cstheme="minorHAnsi"/>
                <w:lang w:eastAsia="zh-CN"/>
              </w:rPr>
              <w:t>Cagliari, __/__/_____</w:t>
            </w:r>
            <w:r w:rsidR="000F6C15">
              <w:rPr>
                <w:rFonts w:eastAsia="Times New Roman" w:cstheme="minorHAnsi"/>
                <w:lang w:eastAsia="zh-CN"/>
              </w:rPr>
              <w:t xml:space="preserve">                                                                          </w:t>
            </w:r>
            <w:r w:rsidR="000F6C15" w:rsidRPr="005955FC">
              <w:rPr>
                <w:rFonts w:eastAsia="Times New Roman" w:cstheme="minorHAnsi"/>
                <w:lang w:eastAsia="zh-CN"/>
              </w:rPr>
              <w:t>Il Responsabile Scientifico</w:t>
            </w:r>
          </w:p>
          <w:p w14:paraId="33550D7D" w14:textId="200D86F0" w:rsidR="009651C8" w:rsidRPr="005955FC" w:rsidRDefault="000F6C15" w:rsidP="00FD6818">
            <w:pPr>
              <w:tabs>
                <w:tab w:val="left" w:pos="2775"/>
              </w:tabs>
              <w:suppressAutoHyphens/>
              <w:jc w:val="both"/>
              <w:rPr>
                <w:rFonts w:eastAsia="Times New Roman" w:cstheme="minorHAnsi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 xml:space="preserve">       </w:t>
            </w:r>
          </w:p>
        </w:tc>
      </w:tr>
    </w:tbl>
    <w:p w14:paraId="501D0F40" w14:textId="77777777" w:rsidR="00900BE5" w:rsidRDefault="00900BE5" w:rsidP="000F6C15">
      <w:pPr>
        <w:tabs>
          <w:tab w:val="left" w:pos="2775"/>
        </w:tabs>
        <w:suppressAutoHyphens/>
        <w:ind w:left="6237"/>
        <w:jc w:val="center"/>
        <w:rPr>
          <w:rFonts w:eastAsia="Times New Roman" w:cstheme="minorHAnsi"/>
          <w:lang w:eastAsia="zh-CN"/>
        </w:rPr>
      </w:pPr>
    </w:p>
    <w:p w14:paraId="4F897391" w14:textId="05DEE332" w:rsidR="00E16371" w:rsidRPr="00900BE5" w:rsidRDefault="00900BE5" w:rsidP="000F6C15">
      <w:pPr>
        <w:tabs>
          <w:tab w:val="left" w:pos="2775"/>
        </w:tabs>
        <w:suppressAutoHyphens/>
        <w:ind w:left="6237"/>
        <w:jc w:val="center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>Il Responsabile dei fondi</w:t>
      </w:r>
    </w:p>
    <w:sectPr w:rsidR="00E16371" w:rsidRPr="00900BE5" w:rsidSect="00CE6CB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378B" w14:textId="77777777" w:rsidR="000C403D" w:rsidRDefault="000C403D" w:rsidP="0030749D">
      <w:r>
        <w:separator/>
      </w:r>
    </w:p>
  </w:endnote>
  <w:endnote w:type="continuationSeparator" w:id="0">
    <w:p w14:paraId="118B5531" w14:textId="77777777" w:rsidR="000C403D" w:rsidRDefault="000C403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2394E66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5724DB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28B5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6EA5A5" wp14:editId="03D58F4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02BCE4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5B1545BA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5A20D4AC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88BBE19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6408A956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EA5A5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4302BCE4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5B1545BA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5A20D4AC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388BBE19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6408A956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32E62C39" wp14:editId="433B5E99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0E8B" w14:textId="77777777" w:rsidR="000C403D" w:rsidRDefault="000C403D" w:rsidP="0030749D">
      <w:r>
        <w:separator/>
      </w:r>
    </w:p>
  </w:footnote>
  <w:footnote w:type="continuationSeparator" w:id="0">
    <w:p w14:paraId="3981EF1F" w14:textId="77777777" w:rsidR="000C403D" w:rsidRDefault="000C403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D00A" w14:textId="77777777" w:rsidR="0030749D" w:rsidRDefault="000F6C15">
    <w:pPr>
      <w:pStyle w:val="Intestazione"/>
    </w:pPr>
    <w:r>
      <w:rPr>
        <w:noProof/>
      </w:rPr>
      <w:pict w14:anchorId="32FFA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C338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87D15C" wp14:editId="397778E2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C06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78B00D19" w14:textId="04AF96C2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65545D" wp14:editId="45623A98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1026A5">
      <w:rPr>
        <w:color w:val="1F3864" w:themeColor="accent1" w:themeShade="80"/>
        <w:sz w:val="18"/>
        <w:szCs w:val="18"/>
      </w:rPr>
      <w:t>Luigi Atzori</w:t>
    </w:r>
  </w:p>
  <w:p w14:paraId="14F38001" w14:textId="77777777" w:rsidR="004A1477" w:rsidRDefault="004A1477" w:rsidP="002F325A">
    <w:pPr>
      <w:pStyle w:val="Intestazione"/>
      <w:rPr>
        <w:color w:val="1F3864" w:themeColor="accent1" w:themeShade="80"/>
        <w:sz w:val="20"/>
        <w:szCs w:val="20"/>
      </w:rPr>
    </w:pPr>
  </w:p>
  <w:p w14:paraId="5C826D05" w14:textId="77777777" w:rsidR="002F325A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  <w:p w14:paraId="129D3DAC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0E853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696361">
    <w:abstractNumId w:val="1"/>
  </w:num>
  <w:num w:numId="2" w16cid:durableId="77394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3D"/>
    <w:rsid w:val="00024CA7"/>
    <w:rsid w:val="00046752"/>
    <w:rsid w:val="0007238E"/>
    <w:rsid w:val="00092276"/>
    <w:rsid w:val="000A1416"/>
    <w:rsid w:val="000A318B"/>
    <w:rsid w:val="000A6836"/>
    <w:rsid w:val="000A68E2"/>
    <w:rsid w:val="000B69A6"/>
    <w:rsid w:val="000C403D"/>
    <w:rsid w:val="000D0817"/>
    <w:rsid w:val="000E05AF"/>
    <w:rsid w:val="000E20C3"/>
    <w:rsid w:val="000F6C15"/>
    <w:rsid w:val="001026A5"/>
    <w:rsid w:val="001060B7"/>
    <w:rsid w:val="00124034"/>
    <w:rsid w:val="00130B59"/>
    <w:rsid w:val="00163923"/>
    <w:rsid w:val="00167CC1"/>
    <w:rsid w:val="00180145"/>
    <w:rsid w:val="001813C0"/>
    <w:rsid w:val="00185DFB"/>
    <w:rsid w:val="001A58C8"/>
    <w:rsid w:val="001C4BAD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622B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2167F"/>
    <w:rsid w:val="00462D8D"/>
    <w:rsid w:val="004720E4"/>
    <w:rsid w:val="004748F2"/>
    <w:rsid w:val="00481A35"/>
    <w:rsid w:val="0049275B"/>
    <w:rsid w:val="004A1477"/>
    <w:rsid w:val="004B1597"/>
    <w:rsid w:val="004B7C44"/>
    <w:rsid w:val="004D04C6"/>
    <w:rsid w:val="004E061B"/>
    <w:rsid w:val="00501D79"/>
    <w:rsid w:val="00566BF9"/>
    <w:rsid w:val="005671AD"/>
    <w:rsid w:val="005974C5"/>
    <w:rsid w:val="005A21DE"/>
    <w:rsid w:val="005B66D9"/>
    <w:rsid w:val="00602C7E"/>
    <w:rsid w:val="0061036F"/>
    <w:rsid w:val="006151A8"/>
    <w:rsid w:val="00633AC1"/>
    <w:rsid w:val="006612BC"/>
    <w:rsid w:val="0068140F"/>
    <w:rsid w:val="00694DBA"/>
    <w:rsid w:val="006974B8"/>
    <w:rsid w:val="006A376F"/>
    <w:rsid w:val="006A5A41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0BE5"/>
    <w:rsid w:val="00903E25"/>
    <w:rsid w:val="0093745B"/>
    <w:rsid w:val="00940472"/>
    <w:rsid w:val="00941BE5"/>
    <w:rsid w:val="00962C6E"/>
    <w:rsid w:val="009651C8"/>
    <w:rsid w:val="009B4A81"/>
    <w:rsid w:val="009D1B66"/>
    <w:rsid w:val="009E03DC"/>
    <w:rsid w:val="009E16F6"/>
    <w:rsid w:val="009F2A67"/>
    <w:rsid w:val="009F7D6A"/>
    <w:rsid w:val="00A14CC9"/>
    <w:rsid w:val="00A17379"/>
    <w:rsid w:val="00A420E0"/>
    <w:rsid w:val="00A67EF3"/>
    <w:rsid w:val="00A75007"/>
    <w:rsid w:val="00A82334"/>
    <w:rsid w:val="00AA2D86"/>
    <w:rsid w:val="00AB43B1"/>
    <w:rsid w:val="00AB4464"/>
    <w:rsid w:val="00AC4E14"/>
    <w:rsid w:val="00AC7939"/>
    <w:rsid w:val="00AD2303"/>
    <w:rsid w:val="00AD3EDA"/>
    <w:rsid w:val="00AE60E0"/>
    <w:rsid w:val="00B02BDC"/>
    <w:rsid w:val="00B142E5"/>
    <w:rsid w:val="00B3790B"/>
    <w:rsid w:val="00B564DF"/>
    <w:rsid w:val="00B60B01"/>
    <w:rsid w:val="00B61DCF"/>
    <w:rsid w:val="00B61EA3"/>
    <w:rsid w:val="00B63278"/>
    <w:rsid w:val="00B65277"/>
    <w:rsid w:val="00B700C1"/>
    <w:rsid w:val="00B86EC9"/>
    <w:rsid w:val="00BC10C0"/>
    <w:rsid w:val="00BC5312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545B5"/>
    <w:rsid w:val="00D63C04"/>
    <w:rsid w:val="00D90ECB"/>
    <w:rsid w:val="00DB2843"/>
    <w:rsid w:val="00DD5FBC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507A4"/>
    <w:rsid w:val="00F55059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3F1A9"/>
  <w15:chartTrackingRefBased/>
  <w15:docId w15:val="{BD390835-886E-4112-9C0A-9479436F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036F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216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qFormat/>
    <w:rsid w:val="006103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ta.sini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Modello_DIEE_aggiornato.dotx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elisabetta.sini</dc:creator>
  <cp:keywords/>
  <dc:description/>
  <cp:lastModifiedBy>Elisabetta Sini</cp:lastModifiedBy>
  <cp:revision>6</cp:revision>
  <cp:lastPrinted>2022-03-10T11:01:00Z</cp:lastPrinted>
  <dcterms:created xsi:type="dcterms:W3CDTF">2025-01-24T11:01:00Z</dcterms:created>
  <dcterms:modified xsi:type="dcterms:W3CDTF">2026-01-30T09:34:00Z</dcterms:modified>
</cp:coreProperties>
</file>