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3EC9" w14:textId="77777777" w:rsidR="007A7FE5" w:rsidRPr="0003516F" w:rsidRDefault="007A7FE5" w:rsidP="007A7FE5">
      <w:pPr>
        <w:spacing w:before="34" w:line="360" w:lineRule="auto"/>
        <w:ind w:left="1655" w:right="-8"/>
        <w:rPr>
          <w:rFonts w:cstheme="minorHAnsi"/>
          <w:sz w:val="20"/>
          <w:szCs w:val="20"/>
        </w:rPr>
      </w:pPr>
      <w:r w:rsidRPr="0003516F">
        <w:rPr>
          <w:rFonts w:cstheme="minorHAnsi"/>
          <w:b/>
          <w:sz w:val="20"/>
          <w:szCs w:val="20"/>
        </w:rPr>
        <w:t>Legenda:</w:t>
      </w:r>
    </w:p>
    <w:p w14:paraId="2F0D866D" w14:textId="77777777" w:rsidR="007A7FE5" w:rsidRPr="0003516F" w:rsidRDefault="007A7FE5" w:rsidP="007A7FE5">
      <w:pPr>
        <w:pStyle w:val="Titolo1"/>
        <w:numPr>
          <w:ilvl w:val="0"/>
          <w:numId w:val="7"/>
        </w:numPr>
        <w:tabs>
          <w:tab w:val="clear" w:pos="0"/>
          <w:tab w:val="num" w:pos="360"/>
          <w:tab w:val="left" w:pos="5236"/>
        </w:tabs>
        <w:spacing w:line="360" w:lineRule="auto"/>
        <w:ind w:left="1004" w:right="-8" w:hanging="163"/>
        <w:jc w:val="right"/>
        <w:rPr>
          <w:rFonts w:asciiTheme="minorHAnsi" w:hAnsiTheme="minorHAnsi" w:cstheme="minorHAnsi"/>
          <w:sz w:val="20"/>
          <w:szCs w:val="20"/>
          <w:lang w:eastAsia="ar-SA"/>
        </w:rPr>
      </w:pPr>
      <w:r w:rsidRPr="0003516F">
        <w:rPr>
          <w:rFonts w:asciiTheme="minorHAnsi" w:hAnsiTheme="minorHAnsi" w:cstheme="minorHAnsi"/>
          <w:sz w:val="20"/>
          <w:szCs w:val="20"/>
          <w:shd w:val="clear" w:color="auto" w:fill="00FF00"/>
        </w:rPr>
        <w:t xml:space="preserve"> note esplicative da</w:t>
      </w:r>
      <w:r w:rsidRPr="0003516F">
        <w:rPr>
          <w:rFonts w:asciiTheme="minorHAnsi" w:hAnsiTheme="minorHAnsi" w:cstheme="minorHAnsi"/>
          <w:spacing w:val="-9"/>
          <w:sz w:val="20"/>
          <w:szCs w:val="20"/>
          <w:shd w:val="clear" w:color="auto" w:fill="00FF00"/>
        </w:rPr>
        <w:t xml:space="preserve"> </w:t>
      </w:r>
    </w:p>
    <w:p w14:paraId="34EAE288" w14:textId="77777777" w:rsidR="007A7FE5" w:rsidRPr="0003516F" w:rsidRDefault="007A7FE5" w:rsidP="007A7FE5">
      <w:pPr>
        <w:pStyle w:val="Paragrafoelenco1"/>
        <w:numPr>
          <w:ilvl w:val="0"/>
          <w:numId w:val="7"/>
        </w:numPr>
        <w:tabs>
          <w:tab w:val="left" w:pos="5236"/>
        </w:tabs>
        <w:spacing w:line="360" w:lineRule="auto"/>
        <w:ind w:right="-8" w:hanging="163"/>
        <w:jc w:val="right"/>
        <w:rPr>
          <w:rFonts w:asciiTheme="minorHAnsi" w:hAnsiTheme="minorHAnsi" w:cstheme="minorHAnsi"/>
          <w:sz w:val="20"/>
          <w:szCs w:val="20"/>
        </w:rPr>
      </w:pPr>
      <w:r w:rsidRPr="0003516F">
        <w:rPr>
          <w:rFonts w:asciiTheme="minorHAnsi" w:hAnsiTheme="minorHAnsi" w:cstheme="minorHAnsi"/>
          <w:sz w:val="20"/>
          <w:szCs w:val="20"/>
          <w:shd w:val="clear" w:color="auto" w:fill="FFFF00"/>
        </w:rPr>
        <w:t xml:space="preserve"> parti da</w:t>
      </w:r>
      <w:r w:rsidRPr="0003516F">
        <w:rPr>
          <w:rFonts w:asciiTheme="minorHAnsi" w:hAnsiTheme="minorHAnsi" w:cstheme="minorHAnsi"/>
          <w:spacing w:val="-7"/>
          <w:sz w:val="20"/>
          <w:szCs w:val="20"/>
          <w:shd w:val="clear" w:color="auto" w:fill="FFFF00"/>
        </w:rPr>
        <w:t xml:space="preserve"> </w:t>
      </w:r>
      <w:proofErr w:type="spellStart"/>
      <w:r w:rsidRPr="0003516F">
        <w:rPr>
          <w:rFonts w:asciiTheme="minorHAnsi" w:hAnsiTheme="minorHAnsi" w:cstheme="minorHAnsi"/>
          <w:sz w:val="20"/>
          <w:szCs w:val="20"/>
          <w:shd w:val="clear" w:color="auto" w:fill="FFFF00"/>
        </w:rPr>
        <w:t>integrare</w:t>
      </w:r>
      <w:proofErr w:type="spellEnd"/>
    </w:p>
    <w:p w14:paraId="32015A91" w14:textId="77777777" w:rsidR="007A7FE5" w:rsidRPr="0003516F" w:rsidRDefault="007A7FE5" w:rsidP="007A7FE5">
      <w:pPr>
        <w:pStyle w:val="Corpotesto"/>
        <w:spacing w:before="3" w:line="360" w:lineRule="auto"/>
        <w:ind w:right="-8"/>
        <w:rPr>
          <w:rFonts w:asciiTheme="minorHAnsi" w:hAnsiTheme="minorHAnsi" w:cstheme="minorHAnsi"/>
          <w:sz w:val="20"/>
          <w:szCs w:val="20"/>
        </w:rPr>
      </w:pPr>
    </w:p>
    <w:p w14:paraId="78FC3A60" w14:textId="77777777" w:rsidR="007A7FE5" w:rsidRPr="0003516F" w:rsidRDefault="007A7FE5" w:rsidP="007A7FE5">
      <w:pPr>
        <w:spacing w:before="54" w:line="360" w:lineRule="auto"/>
        <w:ind w:left="1655" w:right="-8"/>
        <w:jc w:val="center"/>
        <w:rPr>
          <w:rFonts w:cstheme="minorHAnsi"/>
          <w:sz w:val="20"/>
          <w:szCs w:val="20"/>
        </w:rPr>
      </w:pPr>
      <w:r w:rsidRPr="0003516F">
        <w:rPr>
          <w:rFonts w:cstheme="minorHAnsi"/>
          <w:b/>
          <w:sz w:val="20"/>
          <w:szCs w:val="20"/>
          <w:shd w:val="clear" w:color="auto" w:fill="00FF00"/>
        </w:rPr>
        <w:t xml:space="preserve">[Avviso </w:t>
      </w:r>
      <w:r>
        <w:rPr>
          <w:rFonts w:cstheme="minorHAnsi"/>
          <w:b/>
          <w:sz w:val="20"/>
          <w:szCs w:val="20"/>
          <w:shd w:val="clear" w:color="auto" w:fill="00FF00"/>
        </w:rPr>
        <w:t>1</w:t>
      </w:r>
      <w:r w:rsidRPr="0003516F">
        <w:rPr>
          <w:rFonts w:cstheme="minorHAnsi"/>
          <w:b/>
          <w:sz w:val="20"/>
          <w:szCs w:val="20"/>
          <w:shd w:val="clear" w:color="auto" w:fill="00FF00"/>
        </w:rPr>
        <w:t xml:space="preserve"> – lavoro autonomo]</w:t>
      </w:r>
    </w:p>
    <w:p w14:paraId="7F585C92" w14:textId="77777777" w:rsidR="007A7FE5" w:rsidRPr="00E0549B" w:rsidRDefault="007A7FE5" w:rsidP="007A7FE5">
      <w:pPr>
        <w:spacing w:before="120" w:after="120" w:line="360" w:lineRule="auto"/>
        <w:ind w:right="-8"/>
        <w:jc w:val="both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Prot. n°</w:t>
      </w:r>
      <w:r w:rsidRPr="00E0549B">
        <w:rPr>
          <w:rFonts w:cstheme="minorHAnsi"/>
          <w:b/>
          <w:bCs/>
          <w:highlight w:val="yellow"/>
        </w:rPr>
        <w:t>____</w:t>
      </w:r>
      <w:r w:rsidRPr="00E0549B">
        <w:rPr>
          <w:rFonts w:cstheme="minorHAnsi"/>
          <w:b/>
          <w:bCs/>
        </w:rPr>
        <w:t xml:space="preserve"> del </w:t>
      </w:r>
      <w:r w:rsidRPr="00E0549B">
        <w:rPr>
          <w:rFonts w:cstheme="minorHAnsi"/>
          <w:b/>
          <w:bCs/>
          <w:highlight w:val="yellow"/>
        </w:rPr>
        <w:t>_____</w:t>
      </w:r>
    </w:p>
    <w:p w14:paraId="7BE45C39" w14:textId="77777777" w:rsidR="007A7FE5" w:rsidRPr="00E0549B" w:rsidRDefault="007A7FE5" w:rsidP="007A7FE5">
      <w:pPr>
        <w:spacing w:before="120" w:after="120" w:line="360" w:lineRule="auto"/>
        <w:ind w:right="-8"/>
        <w:jc w:val="right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 xml:space="preserve">Avviso n° </w:t>
      </w:r>
      <w:r w:rsidRPr="00E0549B">
        <w:rPr>
          <w:rFonts w:cstheme="minorHAnsi"/>
          <w:b/>
          <w:bCs/>
          <w:highlight w:val="yellow"/>
        </w:rPr>
        <w:t>____/_____</w:t>
      </w:r>
    </w:p>
    <w:p w14:paraId="02B2FB69" w14:textId="77777777" w:rsidR="007A7FE5" w:rsidRPr="00E0549B" w:rsidRDefault="007A7FE5" w:rsidP="007A7FE5">
      <w:pPr>
        <w:pStyle w:val="Corpotesto"/>
        <w:spacing w:line="360" w:lineRule="auto"/>
        <w:ind w:right="-8"/>
        <w:jc w:val="center"/>
        <w:rPr>
          <w:rFonts w:asciiTheme="minorHAnsi" w:hAnsiTheme="minorHAnsi" w:cstheme="minorHAnsi"/>
          <w:color w:val="00000A"/>
          <w:spacing w:val="20"/>
          <w:kern w:val="22"/>
          <w:lang w:eastAsia="ar-SA"/>
        </w:rPr>
      </w:pPr>
      <w:r w:rsidRPr="00E0549B">
        <w:rPr>
          <w:rFonts w:asciiTheme="minorHAnsi" w:hAnsiTheme="minorHAnsi" w:cstheme="minorHAnsi"/>
          <w:b/>
          <w:bCs/>
          <w:spacing w:val="20"/>
          <w:kern w:val="22"/>
        </w:rPr>
        <w:t>AVVISO PUBBLICO DI SELEZIONE</w:t>
      </w:r>
    </w:p>
    <w:p w14:paraId="276392A2" w14:textId="77777777" w:rsidR="007A7FE5" w:rsidRPr="00E0549B" w:rsidRDefault="007A7FE5" w:rsidP="007A7FE5">
      <w:pPr>
        <w:pStyle w:val="Corpotesto"/>
        <w:spacing w:line="360" w:lineRule="auto"/>
        <w:ind w:right="-8"/>
        <w:jc w:val="center"/>
        <w:rPr>
          <w:rFonts w:asciiTheme="minorHAnsi" w:hAnsiTheme="minorHAnsi" w:cstheme="minorHAnsi"/>
          <w:bCs/>
        </w:rPr>
      </w:pPr>
    </w:p>
    <w:p w14:paraId="31FD2021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  <w:color w:val="00000A"/>
          <w:lang w:eastAsia="ar-SA"/>
        </w:rPr>
      </w:pPr>
      <w:r w:rsidRPr="00E0549B">
        <w:rPr>
          <w:rFonts w:asciiTheme="minorHAnsi" w:hAnsiTheme="minorHAnsi" w:cstheme="minorHAnsi"/>
        </w:rPr>
        <w:t>Per il conferimento di un contratto di lavoro autonomo nell'ambito del Progetto:</w:t>
      </w:r>
      <w:r>
        <w:rPr>
          <w:rFonts w:asciiTheme="minorHAnsi" w:hAnsiTheme="minorHAnsi" w:cstheme="minorHAnsi"/>
        </w:rPr>
        <w:t xml:space="preserve"> </w:t>
      </w:r>
      <w:r w:rsidRPr="00E0549B">
        <w:rPr>
          <w:rFonts w:asciiTheme="minorHAnsi" w:hAnsiTheme="minorHAnsi" w:cstheme="minorHAnsi"/>
        </w:rPr>
        <w:t>“</w:t>
      </w:r>
      <w:r w:rsidRPr="00E0549B">
        <w:rPr>
          <w:rFonts w:asciiTheme="minorHAnsi" w:hAnsiTheme="minorHAnsi" w:cstheme="minorHAnsi"/>
          <w:shd w:val="clear" w:color="auto" w:fill="FFFF00"/>
        </w:rPr>
        <w:t>……………</w:t>
      </w:r>
      <w:proofErr w:type="gramStart"/>
      <w:r w:rsidRPr="00E0549B">
        <w:rPr>
          <w:rFonts w:asciiTheme="minorHAnsi" w:hAnsiTheme="minorHAnsi" w:cstheme="minorHAnsi"/>
          <w:shd w:val="clear" w:color="auto" w:fill="FFFF00"/>
        </w:rPr>
        <w:t>…….</w:t>
      </w:r>
      <w:proofErr w:type="gramEnd"/>
      <w:r w:rsidRPr="00E0549B">
        <w:rPr>
          <w:rFonts w:asciiTheme="minorHAnsi" w:hAnsiTheme="minorHAnsi" w:cstheme="minorHAnsi"/>
        </w:rPr>
        <w:t xml:space="preserve">” – CUP </w:t>
      </w:r>
    </w:p>
    <w:p w14:paraId="56C66336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  <w:color w:val="00000A"/>
          <w:lang w:eastAsia="ar-SA"/>
        </w:rPr>
      </w:pPr>
    </w:p>
    <w:p w14:paraId="13D8E490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  <w:color w:val="00000A"/>
          <w:lang w:eastAsia="ar-SA"/>
        </w:rPr>
      </w:pPr>
      <w:r w:rsidRPr="00E0549B">
        <w:rPr>
          <w:rFonts w:asciiTheme="minorHAnsi" w:hAnsiTheme="minorHAnsi" w:cstheme="minorHAnsi"/>
          <w:color w:val="00000A"/>
          <w:lang w:eastAsia="ar-SA"/>
        </w:rPr>
        <w:t xml:space="preserve">Responsabile scientifico: </w:t>
      </w:r>
    </w:p>
    <w:p w14:paraId="02C528E8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  <w:color w:val="00000A"/>
          <w:lang w:eastAsia="ar-SA"/>
        </w:rPr>
      </w:pPr>
    </w:p>
    <w:p w14:paraId="60BEEF6C" w14:textId="77777777" w:rsidR="007A7FE5" w:rsidRDefault="007A7FE5" w:rsidP="007A7FE5">
      <w:pPr>
        <w:pStyle w:val="Corpotesto"/>
        <w:spacing w:line="360" w:lineRule="auto"/>
        <w:ind w:right="-8"/>
        <w:jc w:val="center"/>
        <w:rPr>
          <w:rFonts w:asciiTheme="minorHAnsi" w:hAnsiTheme="minorHAnsi" w:cstheme="minorHAnsi"/>
          <w:b/>
        </w:rPr>
      </w:pPr>
      <w:r w:rsidRPr="00E0549B">
        <w:rPr>
          <w:rFonts w:asciiTheme="minorHAnsi" w:hAnsiTheme="minorHAnsi" w:cstheme="minorHAnsi"/>
          <w:b/>
        </w:rPr>
        <w:t>Il Direttore di Dipartimento</w:t>
      </w:r>
    </w:p>
    <w:p w14:paraId="17F3E359" w14:textId="77777777" w:rsidR="007A7FE5" w:rsidRPr="00E0549B" w:rsidRDefault="007A7FE5" w:rsidP="007A7FE5">
      <w:pPr>
        <w:pStyle w:val="Corpotesto"/>
        <w:spacing w:line="360" w:lineRule="auto"/>
        <w:ind w:right="-8"/>
        <w:jc w:val="center"/>
        <w:rPr>
          <w:rFonts w:asciiTheme="minorHAnsi" w:hAnsiTheme="minorHAnsi" w:cstheme="minorHAnsi"/>
          <w:b/>
        </w:rPr>
      </w:pPr>
    </w:p>
    <w:p w14:paraId="02658109" w14:textId="77777777" w:rsidR="007A7FE5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  <w:bCs/>
        </w:rPr>
      </w:pPr>
      <w:r w:rsidRPr="00A36B58">
        <w:rPr>
          <w:rFonts w:asciiTheme="minorHAnsi" w:hAnsiTheme="minorHAnsi" w:cstheme="minorHAnsi"/>
          <w:b/>
        </w:rPr>
        <w:t xml:space="preserve">Visto </w:t>
      </w:r>
      <w:r w:rsidRPr="00A36B58">
        <w:rPr>
          <w:rFonts w:asciiTheme="minorHAnsi" w:hAnsiTheme="minorHAnsi" w:cstheme="minorHAnsi"/>
          <w:bCs/>
        </w:rPr>
        <w:t>lo Statuto dell’Ateneo, emanato con D.R. 339 del 27 marzo 2012, pubblicato nella G.U. n. 89 del 16 aprile 2012, da ultimo modificato con D.R. 305 del 28.03.2022, pubblicato in G.U. - serie generale - n. 88 del 24 aprile 2022;</w:t>
      </w:r>
    </w:p>
    <w:p w14:paraId="0B13F67D" w14:textId="77777777" w:rsidR="007A7FE5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  <w:b/>
        </w:rPr>
      </w:pPr>
    </w:p>
    <w:p w14:paraId="17E3C014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Visto </w:t>
      </w:r>
      <w:r w:rsidRPr="00E0549B">
        <w:rPr>
          <w:rFonts w:asciiTheme="minorHAnsi" w:hAnsiTheme="minorHAnsi" w:cstheme="minorHAnsi"/>
        </w:rPr>
        <w:t xml:space="preserve">l'art. 7 commi 5 bis e 6 del </w:t>
      </w:r>
      <w:proofErr w:type="spellStart"/>
      <w:r w:rsidRPr="00E0549B">
        <w:rPr>
          <w:rFonts w:asciiTheme="minorHAnsi" w:hAnsiTheme="minorHAnsi" w:cstheme="minorHAnsi"/>
        </w:rPr>
        <w:t>D.Lgs.</w:t>
      </w:r>
      <w:proofErr w:type="spellEnd"/>
      <w:r w:rsidRPr="00E0549B">
        <w:rPr>
          <w:rFonts w:asciiTheme="minorHAnsi" w:hAnsiTheme="minorHAnsi" w:cstheme="minorHAnsi"/>
        </w:rPr>
        <w:t xml:space="preserve"> 30 marzo 2001 n.165, come modificato dal </w:t>
      </w:r>
      <w:proofErr w:type="spellStart"/>
      <w:r w:rsidRPr="00E0549B">
        <w:rPr>
          <w:rFonts w:asciiTheme="minorHAnsi" w:hAnsiTheme="minorHAnsi" w:cstheme="minorHAnsi"/>
        </w:rPr>
        <w:t>D.Lgs.</w:t>
      </w:r>
      <w:proofErr w:type="spellEnd"/>
      <w:r w:rsidRPr="00E0549B">
        <w:rPr>
          <w:rFonts w:asciiTheme="minorHAnsi" w:hAnsiTheme="minorHAnsi" w:cstheme="minorHAnsi"/>
        </w:rPr>
        <w:t xml:space="preserve"> 25 maggio 2017, n. 75, secondo cui le amministrazioni pubbliche, per specifiche esigenze cui non possono fare fronte con personale in servizio, possono conferire esclusivamente incarichi individuali, di natura temporanea e altamente qualificata, con contratto di lavoro autonomo ad esperti</w:t>
      </w:r>
      <w:r>
        <w:rPr>
          <w:rFonts w:asciiTheme="minorHAnsi" w:hAnsiTheme="minorHAnsi" w:cstheme="minorHAnsi"/>
        </w:rPr>
        <w:t>/e</w:t>
      </w:r>
      <w:r w:rsidRPr="00E0549B">
        <w:rPr>
          <w:rFonts w:asciiTheme="minorHAnsi" w:hAnsiTheme="minorHAnsi" w:cstheme="minorHAnsi"/>
        </w:rPr>
        <w:t xml:space="preserve"> di particolare e comprovata specializzazione anche universitaria, salvi i casi espressamente previsti;</w:t>
      </w:r>
    </w:p>
    <w:p w14:paraId="174C7F3F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</w:rPr>
      </w:pPr>
    </w:p>
    <w:p w14:paraId="6CBA631F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Visto </w:t>
      </w:r>
      <w:r w:rsidRPr="00E0549B">
        <w:rPr>
          <w:rFonts w:asciiTheme="minorHAnsi" w:hAnsiTheme="minorHAnsi" w:cstheme="minorHAnsi"/>
        </w:rPr>
        <w:t xml:space="preserve">che il già citato art. 7 co. 6, </w:t>
      </w:r>
      <w:proofErr w:type="spellStart"/>
      <w:r w:rsidRPr="00E0549B">
        <w:rPr>
          <w:rFonts w:asciiTheme="minorHAnsi" w:hAnsiTheme="minorHAnsi" w:cstheme="minorHAnsi"/>
        </w:rPr>
        <w:t>D.Lgs.</w:t>
      </w:r>
      <w:proofErr w:type="spellEnd"/>
      <w:r w:rsidRPr="00E0549B">
        <w:rPr>
          <w:rFonts w:asciiTheme="minorHAnsi" w:hAnsiTheme="minorHAnsi" w:cstheme="minorHAnsi"/>
        </w:rPr>
        <w:t xml:space="preserve"> 165/2001, prevede che l’oggetto della prestazione deve corrispondere alle competenze attribuite dall’ordinamento all’amministrazione conferente, ad obiettivi e progetti specifici e dev’essere coerente con le esigenze di funzionalità della stessa;</w:t>
      </w:r>
    </w:p>
    <w:p w14:paraId="45798C8B" w14:textId="77777777" w:rsidR="007A7FE5" w:rsidRPr="00E0549B" w:rsidRDefault="007A7FE5" w:rsidP="007A7FE5">
      <w:pPr>
        <w:pStyle w:val="Corpotesto"/>
        <w:spacing w:before="7" w:line="360" w:lineRule="auto"/>
        <w:ind w:right="-8"/>
        <w:rPr>
          <w:rFonts w:asciiTheme="minorHAnsi" w:hAnsiTheme="minorHAnsi" w:cstheme="minorHAnsi"/>
        </w:rPr>
      </w:pPr>
    </w:p>
    <w:p w14:paraId="63117E7F" w14:textId="77777777" w:rsidR="007A7FE5" w:rsidRPr="00E0549B" w:rsidRDefault="007A7FE5" w:rsidP="007A7FE5">
      <w:pPr>
        <w:pStyle w:val="Corpotesto"/>
        <w:spacing w:before="72" w:line="360" w:lineRule="auto"/>
        <w:ind w:right="-8"/>
        <w:jc w:val="both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Visto </w:t>
      </w:r>
      <w:r w:rsidRPr="00E0549B">
        <w:rPr>
          <w:rFonts w:asciiTheme="minorHAnsi" w:hAnsiTheme="minorHAnsi" w:cstheme="minorHAnsi"/>
        </w:rPr>
        <w:t xml:space="preserve">che l’art. 7 commi 6 e 6-bis, </w:t>
      </w:r>
      <w:proofErr w:type="spellStart"/>
      <w:r w:rsidRPr="00E0549B">
        <w:rPr>
          <w:rFonts w:asciiTheme="minorHAnsi" w:hAnsiTheme="minorHAnsi" w:cstheme="minorHAnsi"/>
        </w:rPr>
        <w:t>D.Lgs.</w:t>
      </w:r>
      <w:proofErr w:type="spellEnd"/>
      <w:r w:rsidRPr="00E0549B">
        <w:rPr>
          <w:rFonts w:asciiTheme="minorHAnsi" w:hAnsiTheme="minorHAnsi" w:cstheme="minorHAnsi"/>
        </w:rPr>
        <w:t xml:space="preserve"> 165/2001, prescrive che le amministrazioni, previa verifica dell’impossibilità oggettiva di utilizzare le risorse umane disponibili al proprio interno, rendano pubbliche secondo i propri ordinamenti procedure comparative per il conferimento degli incarichi di collaborazione;</w:t>
      </w:r>
    </w:p>
    <w:p w14:paraId="312EAB59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</w:rPr>
      </w:pPr>
    </w:p>
    <w:p w14:paraId="66704DAC" w14:textId="77777777" w:rsidR="007A7FE5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Vista </w:t>
      </w:r>
      <w:r w:rsidRPr="00E0549B">
        <w:rPr>
          <w:rFonts w:asciiTheme="minorHAnsi" w:hAnsiTheme="minorHAnsi" w:cstheme="minorHAnsi"/>
        </w:rPr>
        <w:t>la circolare prot. 147808 dell’11 agosto 2017;</w:t>
      </w:r>
    </w:p>
    <w:p w14:paraId="7D609F3D" w14:textId="77777777" w:rsidR="007A7FE5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  <w:b/>
        </w:rPr>
      </w:pPr>
    </w:p>
    <w:p w14:paraId="7EC9EC9B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  <w:r w:rsidRPr="00CF6BD9">
        <w:rPr>
          <w:rFonts w:asciiTheme="minorHAnsi" w:hAnsiTheme="minorHAnsi" w:cstheme="minorHAnsi"/>
          <w:b/>
        </w:rPr>
        <w:t>Visto</w:t>
      </w:r>
      <w:r>
        <w:rPr>
          <w:rFonts w:asciiTheme="minorHAnsi" w:hAnsiTheme="minorHAnsi" w:cstheme="minorHAnsi"/>
        </w:rPr>
        <w:t xml:space="preserve"> </w:t>
      </w:r>
      <w:r w:rsidRPr="00CF6BD9">
        <w:rPr>
          <w:rFonts w:asciiTheme="minorHAnsi" w:hAnsiTheme="minorHAnsi" w:cstheme="minorHAnsi"/>
        </w:rPr>
        <w:t>il D.lgs. 11.04.2006, n. 198 recante il “Codice delle pari opportunità tr</w:t>
      </w:r>
      <w:r>
        <w:rPr>
          <w:rFonts w:asciiTheme="minorHAnsi" w:hAnsiTheme="minorHAnsi" w:cstheme="minorHAnsi"/>
        </w:rPr>
        <w:t xml:space="preserve">a </w:t>
      </w:r>
      <w:r w:rsidRPr="00CF6BD9">
        <w:rPr>
          <w:rFonts w:asciiTheme="minorHAnsi" w:hAnsiTheme="minorHAnsi" w:cstheme="minorHAnsi"/>
        </w:rPr>
        <w:t>uomo e donna”</w:t>
      </w:r>
      <w:r>
        <w:rPr>
          <w:rFonts w:asciiTheme="minorHAnsi" w:hAnsiTheme="minorHAnsi" w:cstheme="minorHAnsi"/>
        </w:rPr>
        <w:t>;</w:t>
      </w:r>
    </w:p>
    <w:p w14:paraId="2386E37B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</w:p>
    <w:p w14:paraId="08D1B230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Considerato </w:t>
      </w:r>
      <w:r w:rsidRPr="00E0549B">
        <w:rPr>
          <w:rFonts w:asciiTheme="minorHAnsi" w:hAnsiTheme="minorHAnsi" w:cstheme="minorHAnsi"/>
        </w:rPr>
        <w:t>che questo Dipartimento ha in corso il Progetto “</w:t>
      </w:r>
      <w:r w:rsidRPr="00E0549B">
        <w:rPr>
          <w:rFonts w:asciiTheme="minorHAnsi" w:hAnsiTheme="minorHAnsi" w:cstheme="minorHAnsi"/>
          <w:shd w:val="clear" w:color="auto" w:fill="FFFF00"/>
        </w:rPr>
        <w:t>…</w:t>
      </w:r>
      <w:r w:rsidRPr="00E0549B">
        <w:rPr>
          <w:rFonts w:asciiTheme="minorHAnsi" w:hAnsiTheme="minorHAnsi" w:cstheme="minorHAnsi"/>
        </w:rPr>
        <w:t>”;</w:t>
      </w:r>
    </w:p>
    <w:p w14:paraId="6FADA05E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</w:rPr>
      </w:pPr>
    </w:p>
    <w:p w14:paraId="72EE3A8B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Considerato </w:t>
      </w:r>
      <w:r w:rsidRPr="00E0549B">
        <w:rPr>
          <w:rFonts w:asciiTheme="minorHAnsi" w:hAnsiTheme="minorHAnsi" w:cstheme="minorHAnsi"/>
        </w:rPr>
        <w:t>che nell’ambito del citato Progetto è emersa la necessità di acquisire una prestazione di lavoro autonomo di natura temporanea ed altamente qualificata da parte di un</w:t>
      </w:r>
      <w:r>
        <w:rPr>
          <w:rFonts w:asciiTheme="minorHAnsi" w:hAnsiTheme="minorHAnsi" w:cstheme="minorHAnsi"/>
        </w:rPr>
        <w:t>/a</w:t>
      </w:r>
      <w:r w:rsidRPr="00E0549B">
        <w:rPr>
          <w:rFonts w:asciiTheme="minorHAnsi" w:hAnsiTheme="minorHAnsi" w:cstheme="minorHAnsi"/>
        </w:rPr>
        <w:t xml:space="preserve"> esperto</w:t>
      </w:r>
      <w:r>
        <w:rPr>
          <w:rFonts w:asciiTheme="minorHAnsi" w:hAnsiTheme="minorHAnsi" w:cstheme="minorHAnsi"/>
        </w:rPr>
        <w:t>/a</w:t>
      </w:r>
      <w:r w:rsidRPr="00E0549B">
        <w:rPr>
          <w:rFonts w:asciiTheme="minorHAnsi" w:hAnsiTheme="minorHAnsi" w:cstheme="minorHAnsi"/>
        </w:rPr>
        <w:t xml:space="preserve"> di particolare e comprovata specializzazione </w:t>
      </w:r>
      <w:r w:rsidRPr="00E0549B">
        <w:rPr>
          <w:rFonts w:asciiTheme="minorHAnsi" w:hAnsiTheme="minorHAnsi" w:cstheme="minorHAnsi"/>
          <w:shd w:val="clear" w:color="auto" w:fill="FFFF00"/>
        </w:rPr>
        <w:t xml:space="preserve">anche universitaria </w:t>
      </w:r>
      <w:r w:rsidRPr="00E0549B">
        <w:rPr>
          <w:rFonts w:asciiTheme="minorHAnsi" w:hAnsiTheme="minorHAnsi" w:cstheme="minorHAnsi"/>
          <w:shd w:val="clear" w:color="auto" w:fill="00FF00"/>
        </w:rPr>
        <w:t>[</w:t>
      </w:r>
      <w:r w:rsidRPr="00E0549B">
        <w:rPr>
          <w:rFonts w:asciiTheme="minorHAnsi" w:hAnsiTheme="minorHAnsi" w:cstheme="minorHAnsi"/>
          <w:b/>
          <w:shd w:val="clear" w:color="auto" w:fill="00FF00"/>
        </w:rPr>
        <w:t xml:space="preserve">N.B. </w:t>
      </w:r>
      <w:r w:rsidRPr="00E0549B">
        <w:rPr>
          <w:rFonts w:asciiTheme="minorHAnsi" w:hAnsiTheme="minorHAnsi" w:cstheme="minorHAnsi"/>
          <w:shd w:val="clear" w:color="auto" w:fill="00FF00"/>
        </w:rPr>
        <w:t xml:space="preserve">locuzione da omettere nei rarissimi casi in cui non sia richiesta. Vedi art.6 dell’avviso] </w:t>
      </w:r>
      <w:r w:rsidRPr="00E0549B">
        <w:rPr>
          <w:rFonts w:asciiTheme="minorHAnsi" w:hAnsiTheme="minorHAnsi" w:cstheme="minorHAnsi"/>
        </w:rPr>
        <w:t>avente ad oggetto quanto indicato nel presente avviso;</w:t>
      </w:r>
    </w:p>
    <w:p w14:paraId="3848E533" w14:textId="77777777" w:rsidR="007A7FE5" w:rsidRPr="00E0549B" w:rsidRDefault="007A7FE5" w:rsidP="007A7FE5">
      <w:pPr>
        <w:pStyle w:val="Corpotesto"/>
        <w:spacing w:line="360" w:lineRule="auto"/>
        <w:ind w:left="426" w:right="-8"/>
        <w:rPr>
          <w:rFonts w:asciiTheme="minorHAnsi" w:hAnsiTheme="minorHAnsi" w:cstheme="minorHAnsi"/>
        </w:rPr>
      </w:pPr>
    </w:p>
    <w:p w14:paraId="5F8DB55C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  <w:r w:rsidRPr="00E0549B">
        <w:rPr>
          <w:rFonts w:asciiTheme="minorHAnsi" w:hAnsiTheme="minorHAnsi" w:cstheme="minorHAnsi"/>
          <w:b/>
        </w:rPr>
        <w:t xml:space="preserve">Vista </w:t>
      </w:r>
      <w:r w:rsidRPr="00E0549B">
        <w:rPr>
          <w:rFonts w:asciiTheme="minorHAnsi" w:hAnsiTheme="minorHAnsi" w:cstheme="minorHAnsi"/>
        </w:rPr>
        <w:t xml:space="preserve">la delibera del Consiglio del Dipartimento assunta in data </w:t>
      </w:r>
      <w:r w:rsidRPr="00E0549B">
        <w:rPr>
          <w:rFonts w:asciiTheme="minorHAnsi" w:hAnsiTheme="minorHAnsi" w:cstheme="minorHAnsi"/>
          <w:shd w:val="clear" w:color="auto" w:fill="FFFF00"/>
        </w:rPr>
        <w:t>………</w:t>
      </w:r>
      <w:proofErr w:type="gramStart"/>
      <w:r w:rsidRPr="00E0549B">
        <w:rPr>
          <w:rFonts w:asciiTheme="minorHAnsi" w:hAnsiTheme="minorHAnsi" w:cstheme="minorHAnsi"/>
          <w:shd w:val="clear" w:color="auto" w:fill="FFFF00"/>
        </w:rPr>
        <w:t>…….</w:t>
      </w:r>
      <w:proofErr w:type="gramEnd"/>
      <w:r w:rsidRPr="00E0549B">
        <w:rPr>
          <w:rFonts w:asciiTheme="minorHAnsi" w:hAnsiTheme="minorHAnsi" w:cstheme="minorHAnsi"/>
          <w:shd w:val="clear" w:color="auto" w:fill="FFFF00"/>
        </w:rPr>
        <w:t>.</w:t>
      </w:r>
      <w:r w:rsidRPr="00E0549B">
        <w:rPr>
          <w:rFonts w:asciiTheme="minorHAnsi" w:hAnsiTheme="minorHAnsi" w:cstheme="minorHAnsi"/>
        </w:rPr>
        <w:t>che, evidenziata la suddetta esigenza, ha approvato la procedura selettiva in oggetto;</w:t>
      </w:r>
    </w:p>
    <w:p w14:paraId="5A737079" w14:textId="77777777" w:rsidR="007A7FE5" w:rsidRPr="00E0549B" w:rsidRDefault="007A7FE5" w:rsidP="007A7FE5">
      <w:pPr>
        <w:pStyle w:val="Corpotesto"/>
        <w:spacing w:line="360" w:lineRule="auto"/>
        <w:ind w:right="-8"/>
        <w:rPr>
          <w:rFonts w:asciiTheme="minorHAnsi" w:hAnsiTheme="minorHAnsi" w:cstheme="minorHAnsi"/>
        </w:rPr>
      </w:pPr>
    </w:p>
    <w:p w14:paraId="19AEBAEF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  <w:shd w:val="clear" w:color="auto" w:fill="FFFF00"/>
        </w:rPr>
      </w:pPr>
      <w:r w:rsidRPr="00E0549B">
        <w:rPr>
          <w:rFonts w:asciiTheme="minorHAnsi" w:hAnsiTheme="minorHAnsi" w:cstheme="minorHAnsi"/>
          <w:b/>
        </w:rPr>
        <w:t xml:space="preserve">Accertata </w:t>
      </w:r>
      <w:r w:rsidRPr="00E0549B">
        <w:rPr>
          <w:rFonts w:asciiTheme="minorHAnsi" w:hAnsiTheme="minorHAnsi" w:cstheme="minorHAnsi"/>
        </w:rPr>
        <w:t xml:space="preserve">la copertura finanziaria a valere su </w:t>
      </w:r>
      <w:r w:rsidRPr="00E0549B">
        <w:rPr>
          <w:rFonts w:asciiTheme="minorHAnsi" w:hAnsiTheme="minorHAnsi" w:cstheme="minorHAnsi"/>
          <w:shd w:val="clear" w:color="auto" w:fill="FFFF00"/>
        </w:rPr>
        <w:t>…………………………….</w:t>
      </w:r>
      <w:bookmarkStart w:id="0" w:name="DISPONE"/>
      <w:bookmarkEnd w:id="0"/>
      <w:r>
        <w:rPr>
          <w:rFonts w:asciiTheme="minorHAnsi" w:hAnsiTheme="minorHAnsi" w:cstheme="minorHAnsi"/>
          <w:shd w:val="clear" w:color="auto" w:fill="FFFF00"/>
        </w:rPr>
        <w:t xml:space="preserve"> </w:t>
      </w:r>
      <w:r w:rsidRPr="008A11CF">
        <w:rPr>
          <w:rFonts w:asciiTheme="minorHAnsi" w:hAnsiTheme="minorHAnsi" w:cstheme="minorHAnsi"/>
          <w:shd w:val="clear" w:color="auto" w:fill="FFFF00"/>
        </w:rPr>
        <w:t xml:space="preserve">   </w:t>
      </w:r>
      <w:r w:rsidRPr="008A11CF">
        <w:rPr>
          <w:rFonts w:asciiTheme="minorHAnsi" w:hAnsiTheme="minorHAnsi" w:cstheme="minorHAnsi"/>
          <w:highlight w:val="green"/>
          <w:shd w:val="clear" w:color="auto" w:fill="FFFF00"/>
        </w:rPr>
        <w:t>[codice progetto]</w:t>
      </w:r>
    </w:p>
    <w:p w14:paraId="5F4628A8" w14:textId="77777777" w:rsidR="007A7FE5" w:rsidRPr="00E0549B" w:rsidRDefault="007A7FE5" w:rsidP="007A7FE5">
      <w:pPr>
        <w:pStyle w:val="Corpotesto"/>
        <w:spacing w:line="360" w:lineRule="auto"/>
        <w:ind w:right="-8"/>
        <w:jc w:val="both"/>
        <w:rPr>
          <w:rFonts w:asciiTheme="minorHAnsi" w:hAnsiTheme="minorHAnsi" w:cstheme="minorHAnsi"/>
        </w:rPr>
      </w:pPr>
    </w:p>
    <w:p w14:paraId="219299F6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DISPONE</w:t>
      </w:r>
    </w:p>
    <w:p w14:paraId="10293F8C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</w:rPr>
      </w:pPr>
    </w:p>
    <w:p w14:paraId="197794C9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 xml:space="preserve">Art. 1 </w:t>
      </w:r>
    </w:p>
    <w:p w14:paraId="1B939BF8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Finalità della selezione</w:t>
      </w:r>
    </w:p>
    <w:p w14:paraId="08D32E5F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</w:rPr>
      </w:pPr>
    </w:p>
    <w:p w14:paraId="28A6AB9C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L’incarico sarà affidato ad un soggetto esperto di particolare e comprovata specializzazione </w:t>
      </w:r>
      <w:r w:rsidRPr="00E0549B">
        <w:rPr>
          <w:rFonts w:cstheme="minorHAnsi"/>
          <w:highlight w:val="yellow"/>
        </w:rPr>
        <w:t>anche universitaria</w:t>
      </w:r>
      <w:r w:rsidRPr="00E0549B">
        <w:rPr>
          <w:rFonts w:cstheme="minorHAnsi"/>
        </w:rPr>
        <w:t xml:space="preserve"> </w:t>
      </w:r>
      <w:r w:rsidRPr="00E0549B">
        <w:rPr>
          <w:rFonts w:cstheme="minorHAnsi"/>
          <w:highlight w:val="green"/>
        </w:rPr>
        <w:t>[N.B. locuzione da omettere nei rarissimi casi in cui non sia richiesta. Vedi art.6 dell’avviso]</w:t>
      </w:r>
      <w:r w:rsidRPr="00E0549B">
        <w:rPr>
          <w:rFonts w:cstheme="minorHAnsi"/>
        </w:rPr>
        <w:t xml:space="preserve"> e avrà ad oggetto la prestazione di cui all’art. 2 del presente avviso.</w:t>
      </w:r>
    </w:p>
    <w:p w14:paraId="1D1242E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Alla selezione possono partecipare sia i</w:t>
      </w:r>
      <w:r>
        <w:rPr>
          <w:rFonts w:cstheme="minorHAnsi"/>
        </w:rPr>
        <w:t>/le</w:t>
      </w:r>
      <w:r w:rsidRPr="00E0549B">
        <w:rPr>
          <w:rFonts w:cstheme="minorHAnsi"/>
        </w:rPr>
        <w:t xml:space="preserve"> dipendenti con rapporto di lavoro subordinato, sia soggetti esterni. L’attribuzione dell’incarico ad un soggetto esterno avverrà mediante la stipula di un contratto di lavoro autonomo.</w:t>
      </w:r>
    </w:p>
    <w:p w14:paraId="609CAF51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Si procederà alla selezione di candidati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esterni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solo nel caso in cui non vi siano dipendenti idonei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ee</w:t>
      </w:r>
      <w:proofErr w:type="spellEnd"/>
      <w:r w:rsidRPr="00E0549B">
        <w:rPr>
          <w:rFonts w:cstheme="minorHAnsi"/>
        </w:rPr>
        <w:t>.</w:t>
      </w:r>
    </w:p>
    <w:p w14:paraId="75FEA0BF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4469B5EC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2</w:t>
      </w:r>
    </w:p>
    <w:p w14:paraId="2675065D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Oggetto del contratto</w:t>
      </w:r>
    </w:p>
    <w:p w14:paraId="7281D947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7A795B2C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Il contratto di lavoro autonomo stipulato nell’ambito del progetto di ricerca “</w:t>
      </w:r>
      <w:r w:rsidRPr="00E0549B">
        <w:rPr>
          <w:rFonts w:cstheme="minorHAnsi"/>
          <w:highlight w:val="yellow"/>
        </w:rPr>
        <w:t>……</w:t>
      </w:r>
      <w:proofErr w:type="gramStart"/>
      <w:r w:rsidRPr="00E0549B">
        <w:rPr>
          <w:rFonts w:cstheme="minorHAnsi"/>
          <w:highlight w:val="yellow"/>
        </w:rPr>
        <w:t>…....</w:t>
      </w:r>
      <w:proofErr w:type="gramEnd"/>
      <w:r w:rsidRPr="00E0549B">
        <w:rPr>
          <w:rFonts w:cstheme="minorHAnsi"/>
        </w:rPr>
        <w:t xml:space="preserve">” avrà ad oggetto </w:t>
      </w:r>
      <w:r w:rsidRPr="00E0549B">
        <w:rPr>
          <w:rFonts w:cstheme="minorHAnsi"/>
          <w:highlight w:val="yellow"/>
        </w:rPr>
        <w:t>…………</w:t>
      </w:r>
      <w:proofErr w:type="gramStart"/>
      <w:r w:rsidRPr="00E0549B">
        <w:rPr>
          <w:rFonts w:cstheme="minorHAnsi"/>
          <w:highlight w:val="yellow"/>
        </w:rPr>
        <w:t>…….</w:t>
      </w:r>
      <w:proofErr w:type="gramEnd"/>
      <w:r w:rsidRPr="00E0549B">
        <w:rPr>
          <w:rFonts w:cstheme="minorHAnsi"/>
          <w:highlight w:val="yellow"/>
        </w:rPr>
        <w:t>……</w:t>
      </w:r>
      <w:r>
        <w:rPr>
          <w:rFonts w:cstheme="minorHAnsi"/>
        </w:rPr>
        <w:t xml:space="preserve"> </w:t>
      </w:r>
      <w:r w:rsidRPr="008A11CF">
        <w:rPr>
          <w:rFonts w:cstheme="minorHAnsi"/>
          <w:highlight w:val="green"/>
        </w:rPr>
        <w:t>(Specificare l’attività che dovrà essere svolta dal</w:t>
      </w:r>
      <w:r>
        <w:rPr>
          <w:rFonts w:cstheme="minorHAnsi"/>
          <w:highlight w:val="green"/>
        </w:rPr>
        <w:t>/dalla</w:t>
      </w:r>
      <w:r w:rsidRPr="008A11CF">
        <w:rPr>
          <w:rFonts w:cstheme="minorHAnsi"/>
          <w:highlight w:val="green"/>
        </w:rPr>
        <w:t xml:space="preserve"> collaboratore</w:t>
      </w:r>
      <w:r>
        <w:rPr>
          <w:rFonts w:cstheme="minorHAnsi"/>
          <w:highlight w:val="green"/>
        </w:rPr>
        <w:t>/collaboratrice</w:t>
      </w:r>
      <w:r w:rsidRPr="008A11CF">
        <w:rPr>
          <w:rFonts w:cstheme="minorHAnsi"/>
          <w:highlight w:val="green"/>
        </w:rPr>
        <w:t xml:space="preserve"> e, se è previsto il pagamento a tranche, indicare i corrispondenti stati di avanzamento).</w:t>
      </w:r>
    </w:p>
    <w:p w14:paraId="1CAB93DC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  <w:highlight w:val="green"/>
        </w:rPr>
        <w:t>[N.B. si ricordano le indicazioni fornite nella circolare circa la distinzione tra lavoro autonomo e lavoro autonomo non abituale. La differenza utile ai soli fini fiscali e previdenziali (cfr. art. 5) discende dal contenuto della prestazione. In questo senso si raccomanda la massima cura nella descrizione dell’oggetto del contratto]</w:t>
      </w:r>
    </w:p>
    <w:p w14:paraId="7D540F8C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1CE569A5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3</w:t>
      </w:r>
    </w:p>
    <w:p w14:paraId="2812951E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Durata del contratto</w:t>
      </w:r>
    </w:p>
    <w:p w14:paraId="6BEF5FE3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</w:rPr>
      </w:pPr>
    </w:p>
    <w:p w14:paraId="593E65F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La prestazione dovrà essere eseguita entro </w:t>
      </w:r>
      <w:proofErr w:type="gramStart"/>
      <w:r w:rsidRPr="00E0549B">
        <w:rPr>
          <w:rFonts w:cstheme="minorHAnsi"/>
          <w:highlight w:val="yellow"/>
        </w:rPr>
        <w:t>……..….</w:t>
      </w:r>
      <w:proofErr w:type="gramEnd"/>
      <w:r w:rsidRPr="00E0549B">
        <w:rPr>
          <w:rFonts w:cstheme="minorHAnsi"/>
          <w:highlight w:val="yellow"/>
        </w:rPr>
        <w:t>. mesi/giorni</w:t>
      </w:r>
      <w:r w:rsidRPr="00E0549B">
        <w:rPr>
          <w:rFonts w:cstheme="minorHAnsi"/>
        </w:rPr>
        <w:t>.</w:t>
      </w:r>
    </w:p>
    <w:p w14:paraId="49D9F710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La prestazione viene svolta in piena autonomia anche sotto il profilo della organizzazione dell’attività e senza vincolo di subordinazione. Nel rispetto dell’autonomia decisionale </w:t>
      </w:r>
      <w:r w:rsidRPr="00E0549B">
        <w:rPr>
          <w:rFonts w:cstheme="minorHAnsi"/>
        </w:rPr>
        <w:lastRenderedPageBreak/>
        <w:t>del</w:t>
      </w:r>
      <w:r>
        <w:rPr>
          <w:rFonts w:cstheme="minorHAnsi"/>
        </w:rPr>
        <w:t>/della</w:t>
      </w:r>
      <w:r w:rsidRPr="00E0549B">
        <w:rPr>
          <w:rFonts w:cstheme="minorHAnsi"/>
        </w:rPr>
        <w:t xml:space="preserve"> prestatore</w:t>
      </w:r>
      <w:r>
        <w:rPr>
          <w:rFonts w:cstheme="minorHAnsi"/>
        </w:rPr>
        <w:t>/prestatrice</w:t>
      </w:r>
      <w:r w:rsidRPr="00E0549B">
        <w:rPr>
          <w:rFonts w:cstheme="minorHAnsi"/>
        </w:rPr>
        <w:t xml:space="preserve"> d’opera è funzionale che parte della prestazione sia svolta presso </w:t>
      </w:r>
      <w:r w:rsidRPr="00E0549B">
        <w:rPr>
          <w:rFonts w:cstheme="minorHAnsi"/>
          <w:highlight w:val="yellow"/>
        </w:rPr>
        <w:t>……</w:t>
      </w:r>
      <w:proofErr w:type="gramStart"/>
      <w:r w:rsidRPr="00E0549B">
        <w:rPr>
          <w:rFonts w:cstheme="minorHAnsi"/>
          <w:highlight w:val="yellow"/>
        </w:rPr>
        <w:t>…….</w:t>
      </w:r>
      <w:proofErr w:type="gramEnd"/>
      <w:r w:rsidRPr="00E0549B">
        <w:rPr>
          <w:rFonts w:cstheme="minorHAnsi"/>
          <w:highlight w:val="yellow"/>
        </w:rPr>
        <w:t>.</w:t>
      </w:r>
      <w:r w:rsidRPr="00E0549B">
        <w:rPr>
          <w:rFonts w:cstheme="minorHAnsi"/>
        </w:rPr>
        <w:t xml:space="preserve"> </w:t>
      </w:r>
      <w:r w:rsidRPr="00E0549B">
        <w:rPr>
          <w:rFonts w:cstheme="minorHAnsi"/>
          <w:highlight w:val="green"/>
        </w:rPr>
        <w:t>[N.B. si ricorda che quest’ultimo riferimento è meramente eventuale e da inserire solo quando richiesto dall’oggetto della prestazione e dietro accordo con il</w:t>
      </w:r>
      <w:r>
        <w:rPr>
          <w:rFonts w:cstheme="minorHAnsi"/>
          <w:highlight w:val="green"/>
        </w:rPr>
        <w:t>/la</w:t>
      </w:r>
      <w:r w:rsidRPr="00E0549B">
        <w:rPr>
          <w:rFonts w:cstheme="minorHAnsi"/>
          <w:highlight w:val="green"/>
        </w:rPr>
        <w:t xml:space="preserve"> prestatore</w:t>
      </w:r>
      <w:r>
        <w:rPr>
          <w:rFonts w:cstheme="minorHAnsi"/>
          <w:highlight w:val="green"/>
        </w:rPr>
        <w:t>/prestatrice</w:t>
      </w:r>
      <w:r w:rsidRPr="00E0549B">
        <w:rPr>
          <w:rFonts w:cstheme="minorHAnsi"/>
          <w:highlight w:val="green"/>
        </w:rPr>
        <w:t xml:space="preserve"> d’opera. A titolo meramente esemplificativo si segnala che, salvi casi particolari, non pare necessario negli incarichi che abbiano ad oggetto la traduzione altamente qualificata di determinati testi]</w:t>
      </w:r>
    </w:p>
    <w:p w14:paraId="49E80E35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6675E895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4</w:t>
      </w:r>
    </w:p>
    <w:p w14:paraId="54689A75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Corrispettivo</w:t>
      </w:r>
    </w:p>
    <w:p w14:paraId="4BFA5DC9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5EECB558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Il corrispettivo è stabilito in € </w:t>
      </w:r>
      <w:r w:rsidRPr="00E0549B">
        <w:rPr>
          <w:rFonts w:cstheme="minorHAnsi"/>
          <w:highlight w:val="yellow"/>
        </w:rPr>
        <w:t>…………...</w:t>
      </w:r>
      <w:r w:rsidRPr="00E0549B">
        <w:rPr>
          <w:rFonts w:cstheme="minorHAnsi"/>
        </w:rPr>
        <w:t xml:space="preserve"> esclusi gli oneri a carico dell’Amministrazione, l’eventuale IVA e la rivalsa previdenziale. Il pagamento sarà disposto previa presentazione da parte del</w:t>
      </w:r>
      <w:r>
        <w:rPr>
          <w:rFonts w:cstheme="minorHAnsi"/>
        </w:rPr>
        <w:t>/della</w:t>
      </w:r>
      <w:r w:rsidRPr="00E0549B">
        <w:rPr>
          <w:rFonts w:cstheme="minorHAnsi"/>
        </w:rPr>
        <w:t xml:space="preserve"> collaboratore</w:t>
      </w:r>
      <w:r>
        <w:rPr>
          <w:rFonts w:cstheme="minorHAnsi"/>
        </w:rPr>
        <w:t>/collaboratrice</w:t>
      </w:r>
      <w:r w:rsidRPr="00E0549B">
        <w:rPr>
          <w:rFonts w:cstheme="minorHAnsi"/>
        </w:rPr>
        <w:t xml:space="preserve"> di una relazione sull’attività svolta, validata dal coordinatore di riferimento. La </w:t>
      </w:r>
      <w:proofErr w:type="gramStart"/>
      <w:r w:rsidRPr="00E0549B">
        <w:rPr>
          <w:rFonts w:cstheme="minorHAnsi"/>
        </w:rPr>
        <w:t>predetta</w:t>
      </w:r>
      <w:proofErr w:type="gramEnd"/>
      <w:r w:rsidRPr="00E0549B">
        <w:rPr>
          <w:rFonts w:cstheme="minorHAnsi"/>
        </w:rPr>
        <w:t xml:space="preserve"> relazione dovrà essere allegata alla disposizione del Responsabile della struttura.</w:t>
      </w:r>
    </w:p>
    <w:p w14:paraId="39F5DC31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Quanto dovuto sarà liquidato </w:t>
      </w:r>
      <w:r w:rsidRPr="00E0549B">
        <w:rPr>
          <w:rFonts w:cstheme="minorHAnsi"/>
          <w:highlight w:val="yellow"/>
        </w:rPr>
        <w:t>(in via alternativa)</w:t>
      </w:r>
    </w:p>
    <w:p w14:paraId="280D1ADF" w14:textId="77777777" w:rsidR="007A7FE5" w:rsidRPr="00E0549B" w:rsidRDefault="007A7FE5" w:rsidP="007A7FE5">
      <w:pPr>
        <w:pStyle w:val="Paragrafoelenco"/>
        <w:widowControl/>
        <w:numPr>
          <w:ilvl w:val="0"/>
          <w:numId w:val="8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in un’unica soluzione a seguito dell’esecuzione della prestazione.</w:t>
      </w:r>
    </w:p>
    <w:p w14:paraId="19CC930A" w14:textId="77777777" w:rsidR="007A7FE5" w:rsidRPr="00E0549B" w:rsidRDefault="007A7FE5" w:rsidP="007A7FE5">
      <w:pPr>
        <w:pStyle w:val="Paragrafoelenco"/>
        <w:widowControl/>
        <w:numPr>
          <w:ilvl w:val="0"/>
          <w:numId w:val="8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in tranche corrispondenti agli stati di avanzamento come indicati nel progetto o programma di lavoro oggetto del contratto di cui al precedente art. 2. </w:t>
      </w:r>
      <w:r w:rsidRPr="00E0549B">
        <w:rPr>
          <w:rFonts w:cstheme="minorHAnsi"/>
          <w:highlight w:val="green"/>
        </w:rPr>
        <w:t>[N.B. se si inserisce il pagamento a tranche occorre descrivere nell’art. 2 gli stati di avanzamento lavori. Nell’art. 4 indicare invece gli importi o le percentuali del compenso da liquidare per ogni singolo stato di avanzamento]</w:t>
      </w:r>
    </w:p>
    <w:p w14:paraId="583198AF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5</w:t>
      </w:r>
    </w:p>
    <w:p w14:paraId="01BB584E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Trattamento giuridico, fiscale e previdenziale</w:t>
      </w:r>
    </w:p>
    <w:p w14:paraId="0B375CF0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65F52A4B" w14:textId="77777777" w:rsidR="007A7FE5" w:rsidRPr="008A11CF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8A11CF">
        <w:rPr>
          <w:rFonts w:cstheme="minorHAnsi"/>
        </w:rPr>
        <w:t xml:space="preserve">Il rapporto di cui al presente contratto si sostanzia in un contratto di lavoro autonomo regolato dall’art. 2222 e seguenti del </w:t>
      </w:r>
      <w:proofErr w:type="gramStart"/>
      <w:r w:rsidRPr="008A11CF">
        <w:rPr>
          <w:rFonts w:cstheme="minorHAnsi"/>
        </w:rPr>
        <w:t>Codice Civile</w:t>
      </w:r>
      <w:proofErr w:type="gramEnd"/>
      <w:r w:rsidRPr="008A11CF">
        <w:rPr>
          <w:rFonts w:cstheme="minorHAnsi"/>
        </w:rPr>
        <w:t>.</w:t>
      </w:r>
    </w:p>
    <w:p w14:paraId="09647E8B" w14:textId="77777777" w:rsidR="007A7FE5" w:rsidRPr="008A11CF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8A11CF">
        <w:rPr>
          <w:rFonts w:cstheme="minorHAnsi"/>
        </w:rPr>
        <w:t>Qualora la prestazione oggetto dell’incarico sia svolta dal</w:t>
      </w:r>
      <w:r>
        <w:rPr>
          <w:rFonts w:cstheme="minorHAnsi"/>
        </w:rPr>
        <w:t>/dalla</w:t>
      </w:r>
      <w:r w:rsidRPr="008A11CF">
        <w:rPr>
          <w:rFonts w:cstheme="minorHAnsi"/>
        </w:rPr>
        <w:t xml:space="preserve"> vincitore</w:t>
      </w:r>
      <w:r>
        <w:rPr>
          <w:rFonts w:cstheme="minorHAnsi"/>
        </w:rPr>
        <w:t>/vincitrice</w:t>
      </w:r>
      <w:r w:rsidRPr="008A11CF">
        <w:rPr>
          <w:rFonts w:cstheme="minorHAnsi"/>
        </w:rPr>
        <w:t xml:space="preserve"> nell’esercizio della sua professione</w:t>
      </w:r>
      <w:r>
        <w:rPr>
          <w:rFonts w:cstheme="minorHAnsi"/>
        </w:rPr>
        <w:t>,</w:t>
      </w:r>
      <w:r w:rsidRPr="008A11CF">
        <w:rPr>
          <w:rFonts w:cstheme="minorHAnsi"/>
        </w:rPr>
        <w:t xml:space="preserve"> si applicherà il relativo regime fiscale e previdenziale.</w:t>
      </w:r>
    </w:p>
    <w:p w14:paraId="6F5755FD" w14:textId="77777777" w:rsidR="007A7FE5" w:rsidRPr="008A11CF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8A11CF">
        <w:rPr>
          <w:rFonts w:cstheme="minorHAnsi"/>
        </w:rPr>
        <w:t>In caso contrario all’atto dell’erogazione del compenso il Committente opererà a carico del</w:t>
      </w:r>
      <w:r>
        <w:rPr>
          <w:rFonts w:cstheme="minorHAnsi"/>
        </w:rPr>
        <w:t>/della</w:t>
      </w:r>
      <w:r w:rsidRPr="008A11CF">
        <w:rPr>
          <w:rFonts w:cstheme="minorHAnsi"/>
        </w:rPr>
        <w:t xml:space="preserve"> lavoratore</w:t>
      </w:r>
      <w:r>
        <w:rPr>
          <w:rFonts w:cstheme="minorHAnsi"/>
        </w:rPr>
        <w:t>/lavoratrice</w:t>
      </w:r>
      <w:r w:rsidRPr="008A11CF">
        <w:rPr>
          <w:rFonts w:cstheme="minorHAnsi"/>
        </w:rPr>
        <w:t xml:space="preserve"> autonomo</w:t>
      </w:r>
      <w:r>
        <w:rPr>
          <w:rFonts w:cstheme="minorHAnsi"/>
        </w:rPr>
        <w:t>/a</w:t>
      </w:r>
      <w:r w:rsidRPr="008A11CF">
        <w:rPr>
          <w:rFonts w:cstheme="minorHAnsi"/>
        </w:rPr>
        <w:t xml:space="preserve"> una ritenuta a titolo di acconto IRPEF secondo </w:t>
      </w:r>
      <w:r w:rsidRPr="008A11CF">
        <w:rPr>
          <w:rFonts w:cstheme="minorHAnsi"/>
        </w:rPr>
        <w:lastRenderedPageBreak/>
        <w:t xml:space="preserve">gli scaglioni progressivi sul compenso medesimo, così come previsto dall’art. 24, D.P.R. 29 </w:t>
      </w:r>
      <w:proofErr w:type="gramStart"/>
      <w:r w:rsidRPr="008A11CF">
        <w:rPr>
          <w:rFonts w:cstheme="minorHAnsi"/>
        </w:rPr>
        <w:t>Settembre</w:t>
      </w:r>
      <w:proofErr w:type="gramEnd"/>
      <w:r w:rsidRPr="008A11CF">
        <w:rPr>
          <w:rFonts w:cstheme="minorHAnsi"/>
        </w:rPr>
        <w:t xml:space="preserve"> 1973 n. 600.</w:t>
      </w:r>
    </w:p>
    <w:p w14:paraId="048AAD4C" w14:textId="77777777" w:rsidR="007A7FE5" w:rsidRPr="008A11CF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8A11CF">
        <w:rPr>
          <w:rFonts w:cstheme="minorHAnsi"/>
        </w:rPr>
        <w:t>In tale ipotesi il compenso sarà soggetto alla contribuzione INPS ai sensi della Legge n. 335/1995. Rimane fermo che gli oneri fiscali, previdenziali od altro eventualmente scaturenti dal presente atto faranno carico al</w:t>
      </w:r>
      <w:r>
        <w:rPr>
          <w:rFonts w:cstheme="minorHAnsi"/>
        </w:rPr>
        <w:t xml:space="preserve">/alla </w:t>
      </w:r>
      <w:r w:rsidRPr="008A11CF">
        <w:rPr>
          <w:rFonts w:cstheme="minorHAnsi"/>
        </w:rPr>
        <w:t>lavoratore</w:t>
      </w:r>
      <w:r>
        <w:rPr>
          <w:rFonts w:cstheme="minorHAnsi"/>
        </w:rPr>
        <w:t>/lavoratrice</w:t>
      </w:r>
      <w:r w:rsidRPr="008A11CF">
        <w:rPr>
          <w:rFonts w:cstheme="minorHAnsi"/>
        </w:rPr>
        <w:t xml:space="preserve"> autonomo</w:t>
      </w:r>
      <w:r>
        <w:rPr>
          <w:rFonts w:cstheme="minorHAnsi"/>
        </w:rPr>
        <w:t>/a</w:t>
      </w:r>
      <w:r w:rsidRPr="008A11CF">
        <w:rPr>
          <w:rFonts w:cstheme="minorHAnsi"/>
        </w:rPr>
        <w:t xml:space="preserve"> e al Committente secondo i termini e le modalità stabilite dalla legge.</w:t>
      </w:r>
    </w:p>
    <w:p w14:paraId="5726DCC1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8A11CF">
        <w:rPr>
          <w:rFonts w:cstheme="minorHAnsi"/>
        </w:rPr>
        <w:t>Ove dovuta rimane comunque a carico del</w:t>
      </w:r>
      <w:r>
        <w:rPr>
          <w:rFonts w:cstheme="minorHAnsi"/>
        </w:rPr>
        <w:t>/della</w:t>
      </w:r>
      <w:r w:rsidRPr="008A11CF">
        <w:rPr>
          <w:rFonts w:cstheme="minorHAnsi"/>
        </w:rPr>
        <w:t xml:space="preserve"> prestatore</w:t>
      </w:r>
      <w:r>
        <w:rPr>
          <w:rFonts w:cstheme="minorHAnsi"/>
        </w:rPr>
        <w:t>/prestatrice</w:t>
      </w:r>
      <w:r w:rsidRPr="008A11CF">
        <w:rPr>
          <w:rFonts w:cstheme="minorHAnsi"/>
        </w:rPr>
        <w:t xml:space="preserve"> d’opera il costo dell’imposta di bollo da applicare sulla ricevuta o sulla fattura</w:t>
      </w:r>
      <w:r w:rsidRPr="00E0549B">
        <w:rPr>
          <w:rFonts w:cstheme="minorHAnsi"/>
        </w:rPr>
        <w:t>.</w:t>
      </w:r>
    </w:p>
    <w:p w14:paraId="08EFAF09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6E1A945B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6</w:t>
      </w:r>
    </w:p>
    <w:p w14:paraId="0CBA47B8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Dipendenti dell’Ateneo</w:t>
      </w:r>
    </w:p>
    <w:p w14:paraId="615E1D9B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72A2B340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I</w:t>
      </w:r>
      <w:r>
        <w:rPr>
          <w:rFonts w:cstheme="minorHAnsi"/>
        </w:rPr>
        <w:t>/le</w:t>
      </w:r>
      <w:r w:rsidRPr="00E0549B">
        <w:rPr>
          <w:rFonts w:cstheme="minorHAnsi"/>
        </w:rPr>
        <w:t xml:space="preserve"> dipendenti dell’Ateneo potranno presentare domanda compilando l’apposito modulo (Allegato D). A pena di esclusione la suddetta domanda dovrà essere integrata dal visto del proprio Responsabile di struttura.</w:t>
      </w:r>
    </w:p>
    <w:p w14:paraId="66C3865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Lo svolgimento dell’attività non comporta la sottoscrizione di alcun contratto e dovrà avvenire nel rispetto della disciplina vigente. L’attività è svolta in orario d’ufficio e non prevede l’erogazione di compensi aggiuntivi in quanto rientrante nell’ambito del servizio prestato.</w:t>
      </w:r>
    </w:p>
    <w:p w14:paraId="76050387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39654908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7</w:t>
      </w:r>
    </w:p>
    <w:p w14:paraId="7DAF7C76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Requisiti di ammissione alla selezione</w:t>
      </w:r>
    </w:p>
    <w:p w14:paraId="5046C2C9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  <w:b/>
          <w:bCs/>
          <w:u w:val="single"/>
        </w:rPr>
      </w:pPr>
    </w:p>
    <w:p w14:paraId="45AB860A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  <w:b/>
          <w:bCs/>
          <w:u w:val="single"/>
        </w:rPr>
      </w:pPr>
      <w:r w:rsidRPr="00E0549B">
        <w:rPr>
          <w:rFonts w:cstheme="minorHAnsi"/>
          <w:b/>
          <w:bCs/>
          <w:u w:val="single"/>
        </w:rPr>
        <w:t>Requisiti di ordine generale:</w:t>
      </w:r>
    </w:p>
    <w:p w14:paraId="6042127C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61CC0B9E" w14:textId="77777777" w:rsidR="007A7FE5" w:rsidRPr="00E0549B" w:rsidRDefault="007A7FE5" w:rsidP="007A7FE5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se non cittadino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italiano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o di un Paese dell’Unione Europea rispettare le disposizioni vigenti in materia di ingresso e soggiorno e, per tutti, possedere gli altri requisiti previsti per i cittadini della Repubblica italiana;</w:t>
      </w:r>
    </w:p>
    <w:p w14:paraId="6BE68DCE" w14:textId="77777777" w:rsidR="007A7FE5" w:rsidRPr="008A11CF" w:rsidRDefault="007A7FE5" w:rsidP="007A7FE5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nel caso di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con cittadinanza diversa da quella italiana adeguata conoscenza della lingua</w:t>
      </w:r>
      <w:r>
        <w:rPr>
          <w:rFonts w:cstheme="minorHAnsi"/>
        </w:rPr>
        <w:t xml:space="preserve"> </w:t>
      </w:r>
      <w:r w:rsidRPr="008A11CF">
        <w:rPr>
          <w:rFonts w:cstheme="minorHAnsi"/>
        </w:rPr>
        <w:t xml:space="preserve">italiana </w:t>
      </w:r>
      <w:r w:rsidRPr="008A11CF">
        <w:rPr>
          <w:rFonts w:cstheme="minorHAnsi"/>
          <w:highlight w:val="green"/>
        </w:rPr>
        <w:t xml:space="preserve">[N.B. salvo che per la natura della prestazione non sia necessario. Es. progetto </w:t>
      </w:r>
      <w:r w:rsidRPr="008A11CF">
        <w:rPr>
          <w:rFonts w:cstheme="minorHAnsi"/>
          <w:highlight w:val="green"/>
        </w:rPr>
        <w:lastRenderedPageBreak/>
        <w:t>di ricerca europeo che si sviluppa in ambito sovranazionale e per il quale l’incaricato</w:t>
      </w:r>
      <w:r>
        <w:rPr>
          <w:rFonts w:cstheme="minorHAnsi"/>
          <w:highlight w:val="green"/>
        </w:rPr>
        <w:t>/a</w:t>
      </w:r>
      <w:r w:rsidRPr="008A11CF">
        <w:rPr>
          <w:rFonts w:cstheme="minorHAnsi"/>
          <w:highlight w:val="green"/>
        </w:rPr>
        <w:t xml:space="preserve"> non debba avere un contatto frequente con le strutture]</w:t>
      </w:r>
      <w:r>
        <w:rPr>
          <w:rFonts w:cstheme="minorHAnsi"/>
        </w:rPr>
        <w:t>;</w:t>
      </w:r>
    </w:p>
    <w:p w14:paraId="06DAF6C6" w14:textId="77777777" w:rsidR="007A7FE5" w:rsidRPr="008A11CF" w:rsidRDefault="007A7FE5" w:rsidP="007A7FE5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non avere vincoli di parentela ed affinità, fino al quarto grado compreso (Artt. 74/78 </w:t>
      </w:r>
      <w:proofErr w:type="gramStart"/>
      <w:r w:rsidRPr="00E0549B">
        <w:rPr>
          <w:rFonts w:cstheme="minorHAnsi"/>
        </w:rPr>
        <w:t>Codice Civile</w:t>
      </w:r>
      <w:proofErr w:type="gramEnd"/>
      <w:r w:rsidRPr="00E0549B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8A11CF">
        <w:rPr>
          <w:rFonts w:cstheme="minorHAnsi"/>
        </w:rPr>
        <w:t xml:space="preserve">con tutti i professori appartenenti al Dipartimento che effettua la proposta ovvero con il Rettore, il Direttore Generale o i Componenti del </w:t>
      </w:r>
      <w:proofErr w:type="gramStart"/>
      <w:r w:rsidRPr="008A11CF">
        <w:rPr>
          <w:rFonts w:cstheme="minorHAnsi"/>
        </w:rPr>
        <w:t>Consiglio di Amministrazione</w:t>
      </w:r>
      <w:proofErr w:type="gramEnd"/>
      <w:r w:rsidRPr="008A11CF">
        <w:rPr>
          <w:rFonts w:cstheme="minorHAnsi"/>
        </w:rPr>
        <w:t xml:space="preserve"> dell'Ateneo;</w:t>
      </w:r>
    </w:p>
    <w:p w14:paraId="1939C2CE" w14:textId="77777777" w:rsidR="007A7FE5" w:rsidRPr="008A11CF" w:rsidRDefault="007A7FE5" w:rsidP="007A7FE5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non essere nella condizione di incompatibilità rispetto a quanto previsto dall’art. 25, co. 1, Legge</w:t>
      </w:r>
      <w:r>
        <w:rPr>
          <w:rFonts w:cstheme="minorHAnsi"/>
        </w:rPr>
        <w:t xml:space="preserve"> </w:t>
      </w:r>
      <w:r w:rsidRPr="008A11CF">
        <w:rPr>
          <w:rFonts w:cstheme="minorHAnsi"/>
        </w:rPr>
        <w:t>724/1994;</w:t>
      </w:r>
    </w:p>
    <w:p w14:paraId="57F30724" w14:textId="77777777" w:rsidR="007A7FE5" w:rsidRPr="00E0549B" w:rsidRDefault="007A7FE5" w:rsidP="007A7FE5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non trovarsi in una situazione anche potenziale di conflitto di interessi;</w:t>
      </w:r>
    </w:p>
    <w:p w14:paraId="2165D3A9" w14:textId="77777777" w:rsidR="007A7FE5" w:rsidRDefault="007A7FE5" w:rsidP="007A7FE5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non essere soggetti già lavoratori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trici</w:t>
      </w:r>
      <w:proofErr w:type="spellEnd"/>
      <w:r w:rsidRPr="00E0549B">
        <w:rPr>
          <w:rFonts w:cstheme="minorHAnsi"/>
        </w:rPr>
        <w:t xml:space="preserve"> privati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e</w:t>
      </w:r>
      <w:r w:rsidRPr="00E0549B">
        <w:rPr>
          <w:rFonts w:cstheme="minorHAnsi"/>
        </w:rPr>
        <w:t xml:space="preserve"> o</w:t>
      </w:r>
      <w:proofErr w:type="gramEnd"/>
      <w:r w:rsidRPr="00E0549B">
        <w:rPr>
          <w:rFonts w:cstheme="minorHAnsi"/>
        </w:rPr>
        <w:t xml:space="preserve"> pubblici</w:t>
      </w:r>
      <w:r>
        <w:rPr>
          <w:rFonts w:cstheme="minorHAnsi"/>
        </w:rPr>
        <w:t>/che</w:t>
      </w:r>
      <w:r w:rsidRPr="00E0549B">
        <w:rPr>
          <w:rFonts w:cstheme="minorHAnsi"/>
        </w:rPr>
        <w:t xml:space="preserve"> collocati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in quiescenza, come previsto dall’art. 6 del D.L. 90 del 2014 convertito in Legge n. 114 del 2014.</w:t>
      </w:r>
    </w:p>
    <w:p w14:paraId="5A75BD3B" w14:textId="77777777" w:rsidR="007A7FE5" w:rsidRPr="009A67B1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9A67B1">
        <w:rPr>
          <w:rFonts w:cstheme="minorHAnsi"/>
        </w:rPr>
        <w:t>Questa Amministrazione garantisce parità e pari opportunità tra uomini e donne nella partecipazione alle procedure selettive e nel trattamento sul lavoro.</w:t>
      </w:r>
    </w:p>
    <w:p w14:paraId="71E95B2B" w14:textId="77777777" w:rsidR="007A7FE5" w:rsidRPr="009A67B1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9A67B1">
        <w:rPr>
          <w:rFonts w:cstheme="minorHAnsi"/>
        </w:rPr>
        <w:t xml:space="preserve">I/le dipendenti pubblici/che devono indicare l’amministrazione di appartenenza e impegnarsi a presentare il relativo nulla osta, in ossequio a quanto disposto dall'art. 53 co.8, </w:t>
      </w:r>
      <w:proofErr w:type="spellStart"/>
      <w:r w:rsidRPr="009A67B1">
        <w:rPr>
          <w:rFonts w:cstheme="minorHAnsi"/>
        </w:rPr>
        <w:t>D.Lgs.</w:t>
      </w:r>
      <w:proofErr w:type="spellEnd"/>
      <w:r w:rsidRPr="009A67B1">
        <w:rPr>
          <w:rFonts w:cstheme="minorHAnsi"/>
        </w:rPr>
        <w:t xml:space="preserve"> 165/2001.</w:t>
      </w:r>
    </w:p>
    <w:p w14:paraId="205B7F8D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713912AB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  <w:b/>
          <w:bCs/>
          <w:u w:val="single"/>
        </w:rPr>
      </w:pPr>
      <w:r w:rsidRPr="00E0549B">
        <w:rPr>
          <w:rFonts w:cstheme="minorHAnsi"/>
          <w:b/>
          <w:bCs/>
          <w:u w:val="single"/>
        </w:rPr>
        <w:t>Requisiti di ordine professionale:</w:t>
      </w:r>
    </w:p>
    <w:p w14:paraId="358E3125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2B001835" w14:textId="77777777" w:rsidR="007A7FE5" w:rsidRPr="00E0549B" w:rsidRDefault="007A7FE5" w:rsidP="007A7FE5">
      <w:pPr>
        <w:pStyle w:val="Paragrafoelenco"/>
        <w:widowControl/>
        <w:numPr>
          <w:ilvl w:val="0"/>
          <w:numId w:val="9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titolo di studio: </w:t>
      </w:r>
    </w:p>
    <w:p w14:paraId="3DAD72D5" w14:textId="77777777" w:rsidR="007A7FE5" w:rsidRPr="00E0549B" w:rsidRDefault="007A7FE5" w:rsidP="007A7FE5">
      <w:pPr>
        <w:pStyle w:val="Paragrafoelenco"/>
        <w:widowControl/>
        <w:numPr>
          <w:ilvl w:val="0"/>
          <w:numId w:val="13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diploma di laurea almeno </w:t>
      </w:r>
      <w:proofErr w:type="gramStart"/>
      <w:r w:rsidRPr="00E0549B">
        <w:rPr>
          <w:rFonts w:cstheme="minorHAnsi"/>
        </w:rPr>
        <w:t>triennale;</w:t>
      </w:r>
      <w:proofErr w:type="gramEnd"/>
      <w:r w:rsidRPr="00E0549B">
        <w:rPr>
          <w:rFonts w:cstheme="minorHAnsi"/>
        </w:rPr>
        <w:t xml:space="preserve"> </w:t>
      </w:r>
      <w:r w:rsidRPr="00E0549B">
        <w:rPr>
          <w:rFonts w:cstheme="minorHAnsi"/>
          <w:highlight w:val="green"/>
        </w:rPr>
        <w:t xml:space="preserve">[N.B. salvi i casi eccezionali per cui è possibile prescinderne ai sensi dell’art. 7, comma 6, del </w:t>
      </w:r>
      <w:proofErr w:type="spellStart"/>
      <w:r w:rsidRPr="00E0549B">
        <w:rPr>
          <w:rFonts w:cstheme="minorHAnsi"/>
          <w:highlight w:val="green"/>
        </w:rPr>
        <w:t>D.Lgs.</w:t>
      </w:r>
      <w:proofErr w:type="spellEnd"/>
      <w:r w:rsidRPr="00E0549B">
        <w:rPr>
          <w:rFonts w:cstheme="minorHAnsi"/>
          <w:highlight w:val="green"/>
        </w:rPr>
        <w:t xml:space="preserve"> n. 165/2001]</w:t>
      </w:r>
      <w:r w:rsidRPr="00E0549B">
        <w:rPr>
          <w:rFonts w:cstheme="minorHAnsi"/>
        </w:rPr>
        <w:t>;</w:t>
      </w:r>
    </w:p>
    <w:p w14:paraId="421B3D74" w14:textId="77777777" w:rsidR="007A7FE5" w:rsidRPr="00945844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945844">
        <w:rPr>
          <w:rFonts w:cstheme="minorHAnsi"/>
        </w:rPr>
        <w:t>Per i titoli di studio conseguiti all’estero il/la candidato/a deve indicare gli estremi del provvedimento che ne attesta l’avvenuto riconoscimento avvenuto in Italia ai sensi della normativa vigente.</w:t>
      </w:r>
    </w:p>
    <w:p w14:paraId="2A117072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Nel caso in cui detto riconoscimento non sia ancora stato effettuato, l’equivalenza verrà valutata dalla Commissione giudicatrice unicamente ai fini dell’ammissione del</w:t>
      </w:r>
      <w:r>
        <w:rPr>
          <w:rFonts w:cstheme="minorHAnsi"/>
        </w:rPr>
        <w:t>/della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alla selezione. A tal fine 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dovrà allegare la dichiarazione di valore in loco rilasciata dalla Rappresentanza diplomatico-consolare italiana competente per territorio nello Stato al cui ordinamento si riferisce il titolo di studio o altra documentazione utile a consentirne la valutazione;</w:t>
      </w:r>
    </w:p>
    <w:p w14:paraId="7A138F11" w14:textId="77777777" w:rsidR="007A7FE5" w:rsidRPr="00E0549B" w:rsidRDefault="007A7FE5" w:rsidP="007A7FE5">
      <w:pPr>
        <w:pStyle w:val="Paragrafoelenco"/>
        <w:widowControl/>
        <w:numPr>
          <w:ilvl w:val="0"/>
          <w:numId w:val="10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lastRenderedPageBreak/>
        <w:t>comprovata esperienza professionale adeguata all’oggetto dell’incarico:</w:t>
      </w:r>
    </w:p>
    <w:p w14:paraId="5B646E38" w14:textId="77777777" w:rsidR="007A7FE5" w:rsidRPr="00E0549B" w:rsidRDefault="007A7FE5" w:rsidP="007A7FE5">
      <w:pPr>
        <w:pStyle w:val="Paragrafoelenco"/>
        <w:widowControl/>
        <w:numPr>
          <w:ilvl w:val="1"/>
          <w:numId w:val="10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  <w:highlight w:val="yellow"/>
        </w:rPr>
        <w:t>_________</w:t>
      </w:r>
    </w:p>
    <w:p w14:paraId="36E53BAD" w14:textId="77777777" w:rsidR="007A7FE5" w:rsidRPr="00E0549B" w:rsidRDefault="007A7FE5" w:rsidP="007A7FE5">
      <w:pPr>
        <w:pStyle w:val="Paragrafoelenco"/>
        <w:widowControl/>
        <w:numPr>
          <w:ilvl w:val="0"/>
          <w:numId w:val="10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conoscenza della lingua ………………… </w:t>
      </w:r>
      <w:r w:rsidRPr="00E0549B">
        <w:rPr>
          <w:rFonts w:cstheme="minorHAnsi"/>
          <w:highlight w:val="green"/>
        </w:rPr>
        <w:t>[N.B. requisito eventuale se adeguato all’oggetto del contratto]</w:t>
      </w:r>
      <w:r w:rsidRPr="00E0549B">
        <w:rPr>
          <w:rFonts w:cstheme="minorHAnsi"/>
        </w:rPr>
        <w:t>;</w:t>
      </w:r>
    </w:p>
    <w:p w14:paraId="132F33D1" w14:textId="77777777" w:rsidR="007A7FE5" w:rsidRPr="00E0549B" w:rsidRDefault="007A7FE5" w:rsidP="007A7FE5">
      <w:pPr>
        <w:pStyle w:val="Paragrafoelenco"/>
        <w:widowControl/>
        <w:numPr>
          <w:ilvl w:val="0"/>
          <w:numId w:val="10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altri titoli </w:t>
      </w:r>
      <w:r w:rsidRPr="00E0549B">
        <w:rPr>
          <w:rFonts w:cstheme="minorHAnsi"/>
          <w:highlight w:val="green"/>
        </w:rPr>
        <w:t>[N.B. eventuali]:</w:t>
      </w:r>
    </w:p>
    <w:p w14:paraId="14E395D8" w14:textId="77777777" w:rsidR="007A7FE5" w:rsidRPr="00E0549B" w:rsidRDefault="007A7FE5" w:rsidP="007A7FE5">
      <w:pPr>
        <w:pStyle w:val="Paragrafoelenco"/>
        <w:widowControl/>
        <w:numPr>
          <w:ilvl w:val="1"/>
          <w:numId w:val="10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  <w:highlight w:val="yellow"/>
        </w:rPr>
        <w:t>_________</w:t>
      </w:r>
    </w:p>
    <w:p w14:paraId="79F84CCB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8</w:t>
      </w:r>
    </w:p>
    <w:p w14:paraId="45A6F2F8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Domande di ammissione</w:t>
      </w:r>
    </w:p>
    <w:p w14:paraId="30C3EB3D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67244026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Le domande di ammissione alla selezione, redatte secondo lo schema allegato (Allegato A), dovranno pervenire alla Segreteria Amministrativa del Dipartimento unicamente mediante invio da casella di posta elettronica certificata all’indirizzo PEC: protocollo@pec.unica.it, pena esclusione, entro le ore 12 del decimo giorno decorrente dal giorno successivo rispetto alla pubblicazione dell’avviso sul sito di UNICA (http://www.unica.it), alla sezione "Concorsi &amp; Selezioni", sottosezione "Selezioni". </w:t>
      </w:r>
    </w:p>
    <w:p w14:paraId="3467B2D4" w14:textId="77777777" w:rsidR="007A7FE5" w:rsidRPr="000B6E5F" w:rsidRDefault="007A7FE5" w:rsidP="007A7FE5">
      <w:pPr>
        <w:spacing w:line="360" w:lineRule="auto"/>
        <w:ind w:right="-8"/>
        <w:jc w:val="both"/>
        <w:rPr>
          <w:rFonts w:cstheme="minorHAnsi"/>
          <w:u w:val="single"/>
        </w:rPr>
      </w:pPr>
      <w:r w:rsidRPr="000B6E5F">
        <w:rPr>
          <w:rFonts w:cstheme="minorHAnsi"/>
          <w:u w:val="single"/>
        </w:rPr>
        <w:t>Non si terrà conto delle domande pervenute oltre il termine di scadenza.</w:t>
      </w:r>
    </w:p>
    <w:p w14:paraId="74BDEC76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352551F8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  <w:b/>
          <w:bCs/>
        </w:rPr>
      </w:pPr>
      <w:r w:rsidRPr="00E0549B">
        <w:rPr>
          <w:rFonts w:cstheme="minorHAnsi"/>
        </w:rPr>
        <w:t xml:space="preserve">Nell’oggetto della mail dovrà essere riportata la dicitura: </w:t>
      </w:r>
      <w:r w:rsidRPr="00E0549B">
        <w:rPr>
          <w:rFonts w:cstheme="minorHAnsi"/>
          <w:b/>
          <w:bCs/>
        </w:rPr>
        <w:t xml:space="preserve">AVVISO PUBBLICO DI SELEZIONE – Avviso n. </w:t>
      </w:r>
      <w:r w:rsidRPr="00E0549B">
        <w:rPr>
          <w:rFonts w:cstheme="minorHAnsi"/>
          <w:b/>
          <w:bCs/>
          <w:highlight w:val="yellow"/>
        </w:rPr>
        <w:t>…………….</w:t>
      </w:r>
      <w:r w:rsidRPr="00E0549B">
        <w:rPr>
          <w:rFonts w:cstheme="minorHAnsi"/>
          <w:b/>
          <w:bCs/>
        </w:rPr>
        <w:t xml:space="preserve"> – Responsabile Scientifico: Prof. </w:t>
      </w:r>
      <w:r w:rsidRPr="00E0549B">
        <w:rPr>
          <w:rFonts w:cstheme="minorHAnsi"/>
          <w:b/>
          <w:bCs/>
          <w:highlight w:val="yellow"/>
        </w:rPr>
        <w:t>………………</w:t>
      </w:r>
    </w:p>
    <w:p w14:paraId="73C66E88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1E8B56A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Nella domanda 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>, consapevole della responsabilità penale in caso di dichiarazioni mendaci ai sensi dell’art. 76 del D.P.R. n. 445/2000, dovrà dichiarare:</w:t>
      </w:r>
    </w:p>
    <w:p w14:paraId="62876F2C" w14:textId="77777777" w:rsidR="007A7FE5" w:rsidRPr="00E0549B" w:rsidRDefault="007A7FE5" w:rsidP="007A7FE5">
      <w:pPr>
        <w:pStyle w:val="Paragrafoelenco"/>
        <w:widowControl/>
        <w:numPr>
          <w:ilvl w:val="0"/>
          <w:numId w:val="3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le proprie generalità, la data ed il luogo di nascita, la residenza ed il recapito eletto ai fini della presente selezione, il codice di avviamento postale, il recapito telefonico, eventuale e-mail ed il proprio codice fiscale;</w:t>
      </w:r>
    </w:p>
    <w:p w14:paraId="00C0E186" w14:textId="77777777" w:rsidR="007A7FE5" w:rsidRDefault="007A7FE5" w:rsidP="007A7FE5">
      <w:pPr>
        <w:pStyle w:val="Paragrafoelenco"/>
        <w:widowControl/>
        <w:numPr>
          <w:ilvl w:val="0"/>
          <w:numId w:val="3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di possedere i titoli richiesti per l’accesso alla selezione, indicati all’art. 7 dell’avviso.</w:t>
      </w:r>
    </w:p>
    <w:p w14:paraId="029892CC" w14:textId="77777777" w:rsidR="007A7FE5" w:rsidRPr="00777842" w:rsidRDefault="007A7FE5" w:rsidP="007A7FE5">
      <w:pPr>
        <w:pStyle w:val="Paragrafoelenco"/>
        <w:spacing w:line="360" w:lineRule="auto"/>
        <w:ind w:right="-8"/>
        <w:rPr>
          <w:rFonts w:cstheme="minorHAnsi"/>
        </w:rPr>
      </w:pPr>
    </w:p>
    <w:p w14:paraId="324449AB" w14:textId="77777777" w:rsidR="007A7FE5" w:rsidRPr="00777842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777842">
        <w:rPr>
          <w:rFonts w:cstheme="minorHAnsi"/>
        </w:rPr>
        <w:t>Alla domanda il/la candidato/a dovrà allegare:</w:t>
      </w:r>
    </w:p>
    <w:p w14:paraId="00CAF4E2" w14:textId="77777777" w:rsidR="007A7FE5" w:rsidRPr="00E0549B" w:rsidRDefault="007A7FE5" w:rsidP="007A7FE5">
      <w:pPr>
        <w:pStyle w:val="Paragrafoelenco"/>
        <w:widowControl/>
        <w:numPr>
          <w:ilvl w:val="0"/>
          <w:numId w:val="4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curriculum vitae, datato e sottoscritto, dei titoli e delle competenze possedute;</w:t>
      </w:r>
    </w:p>
    <w:p w14:paraId="05213F6F" w14:textId="77777777" w:rsidR="007A7FE5" w:rsidRPr="00E0549B" w:rsidRDefault="007A7FE5" w:rsidP="007A7FE5">
      <w:pPr>
        <w:pStyle w:val="Paragrafoelenco"/>
        <w:widowControl/>
        <w:numPr>
          <w:ilvl w:val="0"/>
          <w:numId w:val="4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copia fotostatica di un documento valido di identità;</w:t>
      </w:r>
    </w:p>
    <w:p w14:paraId="678B3F6E" w14:textId="77777777" w:rsidR="007A7FE5" w:rsidRPr="00E0549B" w:rsidRDefault="007A7FE5" w:rsidP="007A7FE5">
      <w:pPr>
        <w:pStyle w:val="Paragrafoelenco"/>
        <w:widowControl/>
        <w:numPr>
          <w:ilvl w:val="0"/>
          <w:numId w:val="4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lastRenderedPageBreak/>
        <w:t>dichiarazione sostitutiva di certificazioni (Allegato B), rilasciata ai sensi dell’art. 46 D.P.R. 28/12/2000 n. 445, relativamente ai titoli di cui al precedente art. 7 ovvero gli eventuali titoli valutabili (in originale o copia) in luogo della menzionata dichiarazione;</w:t>
      </w:r>
    </w:p>
    <w:p w14:paraId="640D5232" w14:textId="77777777" w:rsidR="007A7FE5" w:rsidRPr="004807D7" w:rsidRDefault="007A7FE5" w:rsidP="007A7FE5">
      <w:pPr>
        <w:pStyle w:val="Paragrafoelenco"/>
        <w:widowControl/>
        <w:numPr>
          <w:ilvl w:val="0"/>
          <w:numId w:val="4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4807D7">
        <w:rPr>
          <w:rFonts w:cstheme="minorHAnsi"/>
        </w:rPr>
        <w:t xml:space="preserve">dichiarazione sostitutiva di atto di notorietà (Allegato C), rilasciata ai sensi dell’art. 47 </w:t>
      </w:r>
      <w:r w:rsidRPr="00E0549B">
        <w:rPr>
          <w:rFonts w:cstheme="minorHAnsi"/>
        </w:rPr>
        <w:t>D.P.R. 28/12/2000 n. 445</w:t>
      </w:r>
      <w:r w:rsidRPr="004807D7">
        <w:rPr>
          <w:rFonts w:cstheme="minorHAnsi"/>
        </w:rPr>
        <w:t>, relativamente alla conformità all’originale di eventuali titoli prodotti in copia</w:t>
      </w:r>
      <w:r>
        <w:rPr>
          <w:rFonts w:cstheme="minorHAnsi"/>
        </w:rPr>
        <w:t>;</w:t>
      </w:r>
    </w:p>
    <w:p w14:paraId="6E17284B" w14:textId="77777777" w:rsidR="007A7FE5" w:rsidRPr="00E0549B" w:rsidRDefault="007A7FE5" w:rsidP="007A7FE5">
      <w:pPr>
        <w:pStyle w:val="Paragrafoelenco"/>
        <w:widowControl/>
        <w:numPr>
          <w:ilvl w:val="0"/>
          <w:numId w:val="4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dichiarazione ai fini dell’applicazione della normativa in materia di conferimento di incarichi di collaborazione/consulenza (Allegato F).</w:t>
      </w:r>
    </w:p>
    <w:p w14:paraId="0971C72D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6CF2BB9F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9</w:t>
      </w:r>
    </w:p>
    <w:p w14:paraId="3714BE65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Procedura di selezione</w:t>
      </w:r>
    </w:p>
    <w:p w14:paraId="31D8F771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6B998037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</w:rPr>
      </w:pPr>
      <w:r w:rsidRPr="00E0549B">
        <w:rPr>
          <w:rFonts w:cstheme="minorHAnsi"/>
          <w:highlight w:val="green"/>
        </w:rPr>
        <w:t>[N.B. procedura standard, modificabile in caso di diverse esigenze]</w:t>
      </w:r>
    </w:p>
    <w:p w14:paraId="7AD8B9D5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Per l’affidamento dell’incarico si procederà con la valutazione dei titoli e con il colloquio, volto ad accertare le conoscenze e le competenze connesse all’oggetto della prestazione.</w:t>
      </w:r>
    </w:p>
    <w:p w14:paraId="675E2A52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La Commissione dispone in totale di 100 punti, di cui </w:t>
      </w:r>
      <w:r w:rsidRPr="00E0549B">
        <w:rPr>
          <w:rFonts w:cstheme="minorHAnsi"/>
          <w:highlight w:val="yellow"/>
        </w:rPr>
        <w:t>60</w:t>
      </w:r>
      <w:r w:rsidRPr="00E0549B">
        <w:rPr>
          <w:rFonts w:cstheme="minorHAnsi"/>
        </w:rPr>
        <w:t xml:space="preserve"> per la valutazione dei titoli e punti </w:t>
      </w:r>
      <w:r w:rsidRPr="00E0549B">
        <w:rPr>
          <w:rFonts w:cstheme="minorHAnsi"/>
          <w:highlight w:val="yellow"/>
        </w:rPr>
        <w:t>40</w:t>
      </w:r>
      <w:r w:rsidRPr="00E0549B">
        <w:rPr>
          <w:rFonts w:cstheme="minorHAnsi"/>
        </w:rPr>
        <w:t xml:space="preserve"> per il colloquio.</w:t>
      </w:r>
    </w:p>
    <w:p w14:paraId="228A7511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La procedura di valutazione dei titoli avviene secondo i seguenti criteri:</w:t>
      </w:r>
    </w:p>
    <w:p w14:paraId="34B9C885" w14:textId="77777777" w:rsidR="007A7FE5" w:rsidRPr="00E0549B" w:rsidRDefault="007A7FE5" w:rsidP="007A7FE5">
      <w:pPr>
        <w:pStyle w:val="Paragrafoelenco"/>
        <w:widowControl/>
        <w:numPr>
          <w:ilvl w:val="0"/>
          <w:numId w:val="5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Voto di laurea</w:t>
      </w:r>
    </w:p>
    <w:p w14:paraId="564E6AC2" w14:textId="77777777" w:rsidR="007A7FE5" w:rsidRPr="00E0549B" w:rsidRDefault="007A7FE5" w:rsidP="007A7FE5">
      <w:pPr>
        <w:pStyle w:val="Paragrafoelenco"/>
        <w:widowControl/>
        <w:numPr>
          <w:ilvl w:val="1"/>
          <w:numId w:val="11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Votazione da 91 a 100: punti </w:t>
      </w:r>
      <w:r w:rsidRPr="00E0549B">
        <w:rPr>
          <w:rFonts w:cstheme="minorHAnsi"/>
          <w:highlight w:val="yellow"/>
        </w:rPr>
        <w:t>….</w:t>
      </w:r>
    </w:p>
    <w:p w14:paraId="19628984" w14:textId="77777777" w:rsidR="007A7FE5" w:rsidRPr="00E0549B" w:rsidRDefault="007A7FE5" w:rsidP="007A7FE5">
      <w:pPr>
        <w:pStyle w:val="Paragrafoelenco"/>
        <w:widowControl/>
        <w:numPr>
          <w:ilvl w:val="1"/>
          <w:numId w:val="11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Votazione da 101 a 105: punti </w:t>
      </w:r>
      <w:r w:rsidRPr="00E0549B">
        <w:rPr>
          <w:rFonts w:cstheme="minorHAnsi"/>
          <w:highlight w:val="yellow"/>
        </w:rPr>
        <w:t>….</w:t>
      </w:r>
    </w:p>
    <w:p w14:paraId="74425C26" w14:textId="77777777" w:rsidR="007A7FE5" w:rsidRPr="00E0549B" w:rsidRDefault="007A7FE5" w:rsidP="007A7FE5">
      <w:pPr>
        <w:pStyle w:val="Paragrafoelenco"/>
        <w:widowControl/>
        <w:numPr>
          <w:ilvl w:val="1"/>
          <w:numId w:val="11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Votazione da 106 a 109: punti </w:t>
      </w:r>
      <w:r w:rsidRPr="00E0549B">
        <w:rPr>
          <w:rFonts w:cstheme="minorHAnsi"/>
          <w:highlight w:val="yellow"/>
        </w:rPr>
        <w:t>….</w:t>
      </w:r>
    </w:p>
    <w:p w14:paraId="30D61DC9" w14:textId="77777777" w:rsidR="007A7FE5" w:rsidRPr="00E0549B" w:rsidRDefault="007A7FE5" w:rsidP="007A7FE5">
      <w:pPr>
        <w:pStyle w:val="Paragrafoelenco"/>
        <w:widowControl/>
        <w:numPr>
          <w:ilvl w:val="1"/>
          <w:numId w:val="11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Votazione 110 e 110 con lode: punti ….</w:t>
      </w:r>
    </w:p>
    <w:p w14:paraId="214164CA" w14:textId="77777777" w:rsidR="007A7FE5" w:rsidRPr="00E0549B" w:rsidRDefault="007A7FE5" w:rsidP="007A7FE5">
      <w:pPr>
        <w:pStyle w:val="Paragrafoelenco"/>
        <w:widowControl/>
        <w:numPr>
          <w:ilvl w:val="0"/>
          <w:numId w:val="5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Comprovata esperienza professionale:</w:t>
      </w:r>
    </w:p>
    <w:p w14:paraId="64C458C5" w14:textId="77777777" w:rsidR="007A7FE5" w:rsidRPr="00E0549B" w:rsidRDefault="007A7FE5" w:rsidP="007A7FE5">
      <w:pPr>
        <w:pStyle w:val="Paragrafoelenco"/>
        <w:widowControl/>
        <w:numPr>
          <w:ilvl w:val="1"/>
          <w:numId w:val="11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  <w:highlight w:val="yellow"/>
        </w:rPr>
        <w:t>……</w:t>
      </w:r>
      <w:r w:rsidRPr="00E0549B">
        <w:rPr>
          <w:rFonts w:cstheme="minorHAnsi"/>
        </w:rPr>
        <w:t xml:space="preserve">. punto per ogni </w:t>
      </w:r>
      <w:r w:rsidRPr="00E0549B">
        <w:rPr>
          <w:rFonts w:cstheme="minorHAnsi"/>
          <w:highlight w:val="yellow"/>
        </w:rPr>
        <w:t>…….</w:t>
      </w:r>
      <w:r w:rsidRPr="00E0549B">
        <w:rPr>
          <w:rFonts w:cstheme="minorHAnsi"/>
        </w:rPr>
        <w:t xml:space="preserve"> di attività professionale coerente con la prestazione richiesta (max </w:t>
      </w:r>
      <w:r w:rsidRPr="00E0549B">
        <w:rPr>
          <w:rFonts w:cstheme="minorHAnsi"/>
          <w:highlight w:val="yellow"/>
        </w:rPr>
        <w:t>……</w:t>
      </w:r>
      <w:r w:rsidRPr="00E0549B">
        <w:rPr>
          <w:rFonts w:cstheme="minorHAnsi"/>
        </w:rPr>
        <w:t xml:space="preserve"> punti);</w:t>
      </w:r>
    </w:p>
    <w:p w14:paraId="5B8E7108" w14:textId="77777777" w:rsidR="007A7FE5" w:rsidRPr="00E0549B" w:rsidRDefault="007A7FE5" w:rsidP="007A7FE5">
      <w:pPr>
        <w:pStyle w:val="Paragrafoelenco"/>
        <w:widowControl/>
        <w:numPr>
          <w:ilvl w:val="0"/>
          <w:numId w:val="5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Altri titoli (max</w:t>
      </w:r>
      <w:proofErr w:type="gramStart"/>
      <w:r w:rsidRPr="00E0549B">
        <w:rPr>
          <w:rFonts w:cstheme="minorHAnsi"/>
        </w:rPr>
        <w:t xml:space="preserve"> </w:t>
      </w:r>
      <w:r w:rsidRPr="00E0549B">
        <w:rPr>
          <w:rFonts w:cstheme="minorHAnsi"/>
          <w:highlight w:val="yellow"/>
        </w:rPr>
        <w:t>….</w:t>
      </w:r>
      <w:proofErr w:type="gramEnd"/>
      <w:r w:rsidRPr="00E0549B">
        <w:rPr>
          <w:rFonts w:cstheme="minorHAnsi"/>
          <w:highlight w:val="yellow"/>
        </w:rPr>
        <w:t>.</w:t>
      </w:r>
      <w:r w:rsidRPr="00E0549B">
        <w:rPr>
          <w:rFonts w:cstheme="minorHAnsi"/>
        </w:rPr>
        <w:t xml:space="preserve"> punti).</w:t>
      </w:r>
    </w:p>
    <w:p w14:paraId="0293163A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5FC86C2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  <w:highlight w:val="green"/>
        </w:rPr>
        <w:t>[N.B. la struttura avrà cura di modulare i titoli e i relativi punteggi in base all’oggetto della prestazione richiesta]</w:t>
      </w:r>
    </w:p>
    <w:p w14:paraId="26E955FB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lastRenderedPageBreak/>
        <w:t>Per quanto riguarda il punteggio del colloquio, i criteri per l’attribuzione del punteggio sono i seguenti:</w:t>
      </w:r>
    </w:p>
    <w:p w14:paraId="609451CD" w14:textId="77777777" w:rsidR="007A7FE5" w:rsidRPr="00E0549B" w:rsidRDefault="007A7FE5" w:rsidP="007A7FE5">
      <w:pPr>
        <w:pStyle w:val="Paragrafoelenco"/>
        <w:widowControl/>
        <w:numPr>
          <w:ilvl w:val="0"/>
          <w:numId w:val="1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Conoscenza della normativa/materia di settore fino a un massimo di </w:t>
      </w:r>
      <w:r w:rsidRPr="00E0549B">
        <w:rPr>
          <w:rFonts w:cstheme="minorHAnsi"/>
          <w:highlight w:val="yellow"/>
        </w:rPr>
        <w:t>….</w:t>
      </w:r>
      <w:r w:rsidRPr="00E0549B">
        <w:rPr>
          <w:rFonts w:cstheme="minorHAnsi"/>
        </w:rPr>
        <w:t xml:space="preserve"> punti;</w:t>
      </w:r>
    </w:p>
    <w:p w14:paraId="35131A96" w14:textId="77777777" w:rsidR="007A7FE5" w:rsidRPr="00E0549B" w:rsidRDefault="007A7FE5" w:rsidP="007A7FE5">
      <w:pPr>
        <w:pStyle w:val="Paragrafoelenco"/>
        <w:widowControl/>
        <w:numPr>
          <w:ilvl w:val="0"/>
          <w:numId w:val="12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Capacità organizzativa e di coordinamento fino a un massimo di </w:t>
      </w:r>
      <w:r w:rsidRPr="00E0549B">
        <w:rPr>
          <w:rFonts w:cstheme="minorHAnsi"/>
          <w:highlight w:val="yellow"/>
        </w:rPr>
        <w:t>….</w:t>
      </w:r>
      <w:r w:rsidRPr="00E0549B">
        <w:rPr>
          <w:rFonts w:cstheme="minorHAnsi"/>
        </w:rPr>
        <w:t xml:space="preserve"> Punti.</w:t>
      </w:r>
    </w:p>
    <w:p w14:paraId="38EFC2A9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610BA2E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Durante il colloquio sarà altresì verificata la conoscenza della lingua straniera adeguata all’oggetto del contratto e le competenze informatiche del</w:t>
      </w:r>
      <w:r>
        <w:rPr>
          <w:rFonts w:cstheme="minorHAnsi"/>
        </w:rPr>
        <w:t>/della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.    </w:t>
      </w:r>
      <w:r w:rsidRPr="00E0549B">
        <w:rPr>
          <w:rFonts w:cstheme="minorHAnsi"/>
          <w:highlight w:val="green"/>
        </w:rPr>
        <w:t>[N.B. l’accertamento delle competenze linguistiche ed informatiche è meramente eventuale, salvo che non sia specificamente richiesto dalla natura dell’incarico. Ad ogni modo a seconda dell’oggetto della prestazione è possibile assegnare una votazione numerica al posto della semplice idoneità]</w:t>
      </w:r>
      <w:r w:rsidRPr="00E0549B">
        <w:rPr>
          <w:rFonts w:cstheme="minorHAnsi"/>
        </w:rPr>
        <w:t>.</w:t>
      </w:r>
    </w:p>
    <w:p w14:paraId="1674C1F9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18422954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L'idoneità verrà conseguita con il punteggio di </w:t>
      </w:r>
      <w:r w:rsidRPr="003E7A66">
        <w:rPr>
          <w:rFonts w:cstheme="minorHAnsi"/>
          <w:highlight w:val="yellow"/>
        </w:rPr>
        <w:t>____</w:t>
      </w:r>
      <w:r w:rsidRPr="00E0549B">
        <w:rPr>
          <w:rFonts w:cstheme="minorHAnsi"/>
        </w:rPr>
        <w:t xml:space="preserve"> centesimi, anche in caso di un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unico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istante.</w:t>
      </w:r>
    </w:p>
    <w:p w14:paraId="3D383403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30302F48" w14:textId="794B955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Dietro apposita richiesta e per i</w:t>
      </w:r>
      <w:r>
        <w:rPr>
          <w:rFonts w:cstheme="minorHAnsi"/>
        </w:rPr>
        <w:t>/le</w:t>
      </w:r>
      <w:r w:rsidRPr="00E0549B">
        <w:rPr>
          <w:rFonts w:cstheme="minorHAnsi"/>
        </w:rPr>
        <w:t xml:space="preserve"> soli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candidati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residenti o domiciliati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fuori dal territorio sardo impossibilitati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a raggiungere la sede di Cagliari il colloquio potrà avvenire per via telematica.</w:t>
      </w:r>
    </w:p>
    <w:p w14:paraId="4392AEFA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La Commissione giudicatrice comunicherà per posta elettronica ai</w:t>
      </w:r>
      <w:r>
        <w:rPr>
          <w:rFonts w:cstheme="minorHAnsi"/>
        </w:rPr>
        <w:t>/alle</w:t>
      </w:r>
      <w:r w:rsidRPr="00E0549B">
        <w:rPr>
          <w:rFonts w:cstheme="minorHAnsi"/>
        </w:rPr>
        <w:t xml:space="preserve"> partecipanti alla selezione data e ora del colloquio.</w:t>
      </w:r>
    </w:p>
    <w:p w14:paraId="6D4F9425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I</w:t>
      </w:r>
      <w:r>
        <w:rPr>
          <w:rFonts w:cstheme="minorHAnsi"/>
        </w:rPr>
        <w:t>/le</w:t>
      </w:r>
      <w:r w:rsidRPr="00E0549B">
        <w:rPr>
          <w:rFonts w:cstheme="minorHAnsi"/>
        </w:rPr>
        <w:t xml:space="preserve"> candidati</w:t>
      </w:r>
      <w:r>
        <w:rPr>
          <w:rFonts w:cstheme="minorHAnsi"/>
        </w:rPr>
        <w:t>/e</w:t>
      </w:r>
      <w:r w:rsidRPr="00E0549B">
        <w:rPr>
          <w:rFonts w:cstheme="minorHAnsi"/>
        </w:rPr>
        <w:t xml:space="preserve"> che hanno fatto richiesta di sostenimento del colloquio in modalità telematica potranno sostenere la prova previo accertamento dell’identità mediante esibizione del documento valido di identità già allegato alla domanda.</w:t>
      </w:r>
    </w:p>
    <w:p w14:paraId="20F33BCA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candidato si assume piena ed esclusiva responsabilità della corretta indicazione dell'indirizzo che verrà utilizzato dalla commissione d'esame per la videochiamata. 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dovrà risultare reperibile dalla commissione all'indirizzo personale nella giornata indicata per il colloquio, secondo quanto riportato nella scheda informativa (Allegato E). </w:t>
      </w:r>
    </w:p>
    <w:p w14:paraId="2E498109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Rappresentano cause di esclusione dalla procedura selettiva:</w:t>
      </w:r>
    </w:p>
    <w:p w14:paraId="54E80924" w14:textId="77777777" w:rsidR="007A7FE5" w:rsidRPr="00E0549B" w:rsidRDefault="007A7FE5" w:rsidP="007A7FE5">
      <w:pPr>
        <w:pStyle w:val="Paragrafoelenco"/>
        <w:widowControl/>
        <w:numPr>
          <w:ilvl w:val="0"/>
          <w:numId w:val="6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lastRenderedPageBreak/>
        <w:t>la mancata o scorretta comunicazione dell'indirizzo telematico personale,</w:t>
      </w:r>
    </w:p>
    <w:p w14:paraId="64B37FDE" w14:textId="77777777" w:rsidR="007A7FE5" w:rsidRPr="00E0549B" w:rsidRDefault="007A7FE5" w:rsidP="007A7FE5">
      <w:pPr>
        <w:pStyle w:val="Paragrafoelenco"/>
        <w:widowControl/>
        <w:numPr>
          <w:ilvl w:val="0"/>
          <w:numId w:val="6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 xml:space="preserve">il mancato collegamento - da qualsiasi causa derivante - con l'istituzione universitaria, </w:t>
      </w:r>
    </w:p>
    <w:p w14:paraId="553D6707" w14:textId="77777777" w:rsidR="007A7FE5" w:rsidRPr="00E0549B" w:rsidRDefault="007A7FE5" w:rsidP="007A7FE5">
      <w:pPr>
        <w:pStyle w:val="Paragrafoelenco"/>
        <w:widowControl/>
        <w:numPr>
          <w:ilvl w:val="0"/>
          <w:numId w:val="6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l'irreperibilità del</w:t>
      </w:r>
      <w:r>
        <w:rPr>
          <w:rFonts w:cstheme="minorHAnsi"/>
        </w:rPr>
        <w:t>/della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nel giorno e nell'orario stabilito, </w:t>
      </w:r>
    </w:p>
    <w:p w14:paraId="2FA6494B" w14:textId="77777777" w:rsidR="007A7FE5" w:rsidRPr="00E0549B" w:rsidRDefault="007A7FE5" w:rsidP="007A7FE5">
      <w:pPr>
        <w:pStyle w:val="Paragrafoelenco"/>
        <w:widowControl/>
        <w:numPr>
          <w:ilvl w:val="0"/>
          <w:numId w:val="6"/>
        </w:numPr>
        <w:autoSpaceDE/>
        <w:autoSpaceDN/>
        <w:spacing w:line="360" w:lineRule="auto"/>
        <w:ind w:right="-8"/>
        <w:contextualSpacing/>
        <w:rPr>
          <w:rFonts w:cstheme="minorHAnsi"/>
        </w:rPr>
      </w:pPr>
      <w:r w:rsidRPr="00E0549B">
        <w:rPr>
          <w:rFonts w:cstheme="minorHAnsi"/>
        </w:rPr>
        <w:t>la mancata esibizione del documento di riconoscimento.</w:t>
      </w:r>
    </w:p>
    <w:p w14:paraId="19567C3E" w14:textId="77777777" w:rsidR="007A7FE5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L'Università di Cagliari declina qualsiasi responsabilità per l'eventualità che ragioni di carattere tecnico impediscano il regolare svolgimento del colloquio in modalità telematiche. Dopo tre tentativi di avvio della connessione, 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si considera non presentato.</w:t>
      </w:r>
    </w:p>
    <w:p w14:paraId="25E920A1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487921">
        <w:rPr>
          <w:rFonts w:cstheme="minorHAnsi"/>
        </w:rPr>
        <w:t>Al termine dei lavori valutativi, la commissione compilerà la relativa graduatoria di merito</w:t>
      </w:r>
      <w:r w:rsidRPr="00C8731F">
        <w:rPr>
          <w:rFonts w:cstheme="minorHAnsi"/>
          <w:highlight w:val="yellow"/>
        </w:rPr>
        <w:t xml:space="preserve"> </w:t>
      </w:r>
      <w:r w:rsidRPr="00487921">
        <w:rPr>
          <w:rFonts w:cstheme="minorHAnsi"/>
        </w:rPr>
        <w:t>sulla base della somma dei punteggi riportati da ciascun/a candidato/a rispettivamente nella valutazione dei titoli e nel colloquio. A parità di punteggio prevale il/la candidato/a più giovane.</w:t>
      </w:r>
      <w:r>
        <w:rPr>
          <w:rFonts w:cstheme="minorHAnsi"/>
        </w:rPr>
        <w:t xml:space="preserve"> </w:t>
      </w:r>
    </w:p>
    <w:p w14:paraId="7B958C9D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L’esito della selezione sarà pubblicato sul sito dell’Università degli Studi di Cagliari - https://www.unica.it/unica/it/ateneo_s14_ss1.page </w:t>
      </w:r>
    </w:p>
    <w:p w14:paraId="334051DB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45910AE9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10</w:t>
      </w:r>
    </w:p>
    <w:p w14:paraId="685C6A01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Trattamento dei dati personali</w:t>
      </w:r>
    </w:p>
    <w:p w14:paraId="3C5B8EA4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  <w:b/>
          <w:bCs/>
        </w:rPr>
      </w:pPr>
    </w:p>
    <w:p w14:paraId="1F7C0119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E0549B">
        <w:rPr>
          <w:rFonts w:cstheme="minorHAnsi"/>
        </w:rPr>
        <w:t>D.Lgs.</w:t>
      </w:r>
      <w:proofErr w:type="spellEnd"/>
      <w:r w:rsidRPr="00E0549B">
        <w:rPr>
          <w:rFonts w:cstheme="minorHAnsi"/>
        </w:rPr>
        <w:t xml:space="preserve"> 196/2003, nel rispetto della dignità umana, dei diritti e delle libertà fondamentali della persona.</w:t>
      </w:r>
    </w:p>
    <w:p w14:paraId="7342D58D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L’informativa sul trattamento dati per la categoria di interessato DIPENDENTI / CITTADINI è pubblicata sul sito https://www.unica.it/unica/it/utility_privacy.page.</w:t>
      </w:r>
    </w:p>
    <w:p w14:paraId="66076846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Con la firma del contratto 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Professionista dichiara di aver preso visione dell’informativa sul trattamento dati per la categoria di interessato DIPENDENTI/ CITTADINI.</w:t>
      </w:r>
    </w:p>
    <w:p w14:paraId="45382E8E" w14:textId="77777777" w:rsidR="007A7FE5" w:rsidRPr="00E0549B" w:rsidRDefault="007A7FE5" w:rsidP="007A7FE5">
      <w:pPr>
        <w:spacing w:line="360" w:lineRule="auto"/>
        <w:ind w:right="-8"/>
        <w:jc w:val="center"/>
        <w:rPr>
          <w:rFonts w:cstheme="minorHAnsi"/>
        </w:rPr>
      </w:pPr>
    </w:p>
    <w:p w14:paraId="175ED15C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11</w:t>
      </w:r>
    </w:p>
    <w:p w14:paraId="2B926CBF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Responsabile del procedimento</w:t>
      </w:r>
    </w:p>
    <w:p w14:paraId="2B62A950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</w:p>
    <w:p w14:paraId="0306384F" w14:textId="77777777" w:rsidR="007A7FE5" w:rsidRPr="00E0549B" w:rsidRDefault="007A7FE5" w:rsidP="007A7FE5">
      <w:pPr>
        <w:spacing w:line="360" w:lineRule="auto"/>
        <w:ind w:left="142" w:right="-8"/>
        <w:jc w:val="both"/>
        <w:rPr>
          <w:rFonts w:cstheme="minorHAnsi"/>
        </w:rPr>
      </w:pPr>
      <w:r w:rsidRPr="00E0549B">
        <w:rPr>
          <w:rFonts w:cstheme="minorHAnsi"/>
        </w:rPr>
        <w:lastRenderedPageBreak/>
        <w:t xml:space="preserve">Ai sensi di quanto disposto dall’art. 5 della Legge 7 agosto 1990, n. 241, il responsabile della procedura selettiva di cui al presente avviso è il </w:t>
      </w:r>
      <w:r w:rsidRPr="006250BF">
        <w:rPr>
          <w:rFonts w:cstheme="minorHAnsi"/>
        </w:rPr>
        <w:t>Dott. Luigi Giordano, Segretario Amministrativo del Dipartimento di Ingegneria Elettrica ed Elettronica</w:t>
      </w:r>
      <w:r w:rsidRPr="00E0549B">
        <w:rPr>
          <w:rFonts w:cstheme="minorHAnsi"/>
        </w:rPr>
        <w:t xml:space="preserve">. </w:t>
      </w:r>
    </w:p>
    <w:p w14:paraId="20AAE4CD" w14:textId="77777777" w:rsidR="007A7FE5" w:rsidRPr="00E0549B" w:rsidRDefault="007A7FE5" w:rsidP="007A7FE5">
      <w:pPr>
        <w:spacing w:line="360" w:lineRule="auto"/>
        <w:ind w:left="142" w:right="-8"/>
        <w:jc w:val="both"/>
        <w:rPr>
          <w:rFonts w:cstheme="minorHAnsi"/>
        </w:rPr>
      </w:pPr>
    </w:p>
    <w:p w14:paraId="5718457F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</w:p>
    <w:p w14:paraId="592EEC61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Art. 12</w:t>
      </w:r>
    </w:p>
    <w:p w14:paraId="782F3DDF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  <w:b/>
          <w:bCs/>
        </w:rPr>
      </w:pPr>
      <w:r w:rsidRPr="00E0549B">
        <w:rPr>
          <w:rFonts w:cstheme="minorHAnsi"/>
          <w:b/>
          <w:bCs/>
        </w:rPr>
        <w:t>Stipula del Contratto</w:t>
      </w:r>
    </w:p>
    <w:p w14:paraId="47657EC9" w14:textId="77777777" w:rsidR="007A7FE5" w:rsidRPr="00E0549B" w:rsidRDefault="007A7FE5" w:rsidP="007A7FE5">
      <w:pPr>
        <w:spacing w:line="276" w:lineRule="auto"/>
        <w:ind w:right="-8"/>
        <w:jc w:val="center"/>
        <w:rPr>
          <w:rFonts w:cstheme="minorHAnsi"/>
        </w:rPr>
      </w:pPr>
    </w:p>
    <w:p w14:paraId="1BBDB8B8" w14:textId="77777777" w:rsidR="007A7FE5" w:rsidRPr="00E0549B" w:rsidRDefault="007A7FE5" w:rsidP="007A7FE5">
      <w:pPr>
        <w:spacing w:line="360" w:lineRule="auto"/>
        <w:ind w:right="-8"/>
        <w:jc w:val="both"/>
        <w:rPr>
          <w:rFonts w:cstheme="minorHAnsi"/>
        </w:rPr>
      </w:pPr>
      <w:r w:rsidRPr="00E0549B">
        <w:rPr>
          <w:rFonts w:cstheme="minorHAnsi"/>
        </w:rPr>
        <w:t>Il</w:t>
      </w:r>
      <w:r>
        <w:rPr>
          <w:rFonts w:cstheme="minorHAnsi"/>
        </w:rPr>
        <w:t>/la</w:t>
      </w:r>
      <w:r w:rsidRPr="00E0549B">
        <w:rPr>
          <w:rFonts w:cstheme="minorHAnsi"/>
        </w:rPr>
        <w:t xml:space="preserve"> candidato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esterno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vincitore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trice</w:t>
      </w:r>
      <w:proofErr w:type="spellEnd"/>
      <w:r w:rsidRPr="00E0549B">
        <w:rPr>
          <w:rFonts w:cstheme="minorHAnsi"/>
        </w:rPr>
        <w:t xml:space="preserve"> sarà chiamato</w:t>
      </w:r>
      <w:r>
        <w:rPr>
          <w:rFonts w:cstheme="minorHAnsi"/>
        </w:rPr>
        <w:t>/a</w:t>
      </w:r>
      <w:r w:rsidRPr="00E0549B">
        <w:rPr>
          <w:rFonts w:cstheme="minorHAnsi"/>
        </w:rPr>
        <w:t xml:space="preserve"> </w:t>
      </w:r>
      <w:proofErr w:type="spellStart"/>
      <w:r w:rsidRPr="00E0549B">
        <w:rPr>
          <w:rFonts w:cstheme="minorHAnsi"/>
        </w:rPr>
        <w:t>a</w:t>
      </w:r>
      <w:proofErr w:type="spellEnd"/>
      <w:r w:rsidRPr="00E0549B">
        <w:rPr>
          <w:rFonts w:cstheme="minorHAnsi"/>
        </w:rPr>
        <w:t xml:space="preserve"> stipulare il contratto di lavoro autonomo alle condizioni e con le modalità di cui al presente avviso.</w:t>
      </w:r>
    </w:p>
    <w:p w14:paraId="58641A33" w14:textId="77777777" w:rsidR="007A7FE5" w:rsidRPr="00E95DBF" w:rsidRDefault="007A7FE5" w:rsidP="007A7FE5">
      <w:pPr>
        <w:spacing w:line="360" w:lineRule="auto"/>
        <w:ind w:right="-8" w:firstLine="709"/>
        <w:jc w:val="both"/>
        <w:rPr>
          <w:rFonts w:cstheme="minorHAnsi"/>
        </w:rPr>
      </w:pPr>
    </w:p>
    <w:p w14:paraId="134DE894" w14:textId="77777777" w:rsidR="007A7FE5" w:rsidRPr="00E95DBF" w:rsidRDefault="007A7FE5" w:rsidP="007A7FE5">
      <w:pPr>
        <w:spacing w:line="360" w:lineRule="auto"/>
        <w:ind w:right="-8" w:firstLine="709"/>
        <w:jc w:val="both"/>
        <w:rPr>
          <w:rFonts w:cstheme="minorHAnsi"/>
        </w:rPr>
      </w:pPr>
      <w:r w:rsidRPr="00E95DB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3DF11" wp14:editId="4D6155C2">
                <wp:simplePos x="0" y="0"/>
                <wp:positionH relativeFrom="margin">
                  <wp:posOffset>2396750</wp:posOffset>
                </wp:positionH>
                <wp:positionV relativeFrom="paragraph">
                  <wp:posOffset>7031</wp:posOffset>
                </wp:positionV>
                <wp:extent cx="3355743" cy="902525"/>
                <wp:effectExtent l="0" t="0" r="0" b="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743" cy="90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7D296C" w14:textId="77777777" w:rsidR="007A7FE5" w:rsidRDefault="007A7FE5" w:rsidP="007A7FE5">
                            <w:pPr>
                              <w:jc w:val="center"/>
                            </w:pPr>
                            <w:r>
                              <w:t>Il Direttore del Dipartimento</w:t>
                            </w:r>
                          </w:p>
                          <w:p w14:paraId="4EAAC490" w14:textId="77777777" w:rsidR="007A7FE5" w:rsidRDefault="007A7FE5" w:rsidP="007A7FE5">
                            <w:pPr>
                              <w:jc w:val="center"/>
                            </w:pPr>
                            <w:r>
                              <w:t>Prof. Luigi Atzori</w:t>
                            </w:r>
                          </w:p>
                          <w:p w14:paraId="0843A839" w14:textId="77777777" w:rsidR="007A7FE5" w:rsidRPr="00F6576A" w:rsidRDefault="007A7FE5" w:rsidP="007A7FE5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Sottoscritto con firma digitale</w:t>
                            </w:r>
                          </w:p>
                          <w:p w14:paraId="2699595E" w14:textId="77777777" w:rsidR="007A7FE5" w:rsidRDefault="007A7FE5" w:rsidP="007A7F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3DF11" id="_x0000_t202" coordsize="21600,21600" o:spt="202" path="m,l,21600r21600,l21600,xe">
                <v:stroke joinstyle="miter"/>
                <v:path gradientshapeok="t" o:connecttype="rect"/>
              </v:shapetype>
              <v:shape id="Casella di testo 23" o:spid="_x0000_s1026" type="#_x0000_t202" style="position:absolute;left:0;text-align:left;margin-left:188.7pt;margin-top:.55pt;width:264.2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" fillcolor="white [3201]" stroked="f" strokeweight=".5pt">
                <v:textbox>
                  <w:txbxContent>
                    <w:p w14:paraId="1A7D296C" w14:textId="77777777" w:rsidR="007A7FE5" w:rsidRDefault="007A7FE5" w:rsidP="007A7FE5">
                      <w:pPr>
                        <w:jc w:val="center"/>
                      </w:pPr>
                      <w:r>
                        <w:t>Il Direttore del Dipartimento</w:t>
                      </w:r>
                    </w:p>
                    <w:p w14:paraId="4EAAC490" w14:textId="77777777" w:rsidR="007A7FE5" w:rsidRDefault="007A7FE5" w:rsidP="007A7FE5">
                      <w:pPr>
                        <w:jc w:val="center"/>
                      </w:pPr>
                      <w:r>
                        <w:t>Prof. Luigi Atzori</w:t>
                      </w:r>
                    </w:p>
                    <w:p w14:paraId="0843A839" w14:textId="77777777" w:rsidR="007A7FE5" w:rsidRPr="00F6576A" w:rsidRDefault="007A7FE5" w:rsidP="007A7FE5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Sottoscritto con firma digitale</w:t>
                      </w:r>
                    </w:p>
                    <w:p w14:paraId="2699595E" w14:textId="77777777" w:rsidR="007A7FE5" w:rsidRDefault="007A7FE5" w:rsidP="007A7FE5"/>
                  </w:txbxContent>
                </v:textbox>
                <w10:wrap anchorx="margin"/>
              </v:shape>
            </w:pict>
          </mc:Fallback>
        </mc:AlternateContent>
      </w:r>
    </w:p>
    <w:p w14:paraId="2EE02546" w14:textId="77777777" w:rsidR="007A7FE5" w:rsidRDefault="007A7FE5" w:rsidP="007A7FE5">
      <w:pPr>
        <w:ind w:right="-8"/>
      </w:pPr>
    </w:p>
    <w:p w14:paraId="6802A80C" w14:textId="77777777" w:rsidR="007A7FE5" w:rsidRPr="00E23FDC" w:rsidRDefault="007A7FE5" w:rsidP="007A7FE5">
      <w:pPr>
        <w:ind w:right="-8"/>
      </w:pPr>
    </w:p>
    <w:p w14:paraId="48F5C859" w14:textId="77777777" w:rsidR="007A7FE5" w:rsidRPr="00FB5B23" w:rsidRDefault="007A7FE5" w:rsidP="007A7FE5">
      <w:pPr>
        <w:ind w:right="-8"/>
      </w:pPr>
    </w:p>
    <w:p w14:paraId="4F897391" w14:textId="77777777" w:rsidR="00E16371" w:rsidRPr="00167CC1" w:rsidRDefault="00E16371" w:rsidP="007A7FE5">
      <w:pPr>
        <w:ind w:right="-8"/>
      </w:pPr>
    </w:p>
    <w:sectPr w:rsidR="00E16371" w:rsidRPr="00167CC1" w:rsidSect="00CE6CB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378B" w14:textId="77777777" w:rsidR="000C403D" w:rsidRDefault="000C403D" w:rsidP="0030749D">
      <w:r>
        <w:separator/>
      </w:r>
    </w:p>
  </w:endnote>
  <w:endnote w:type="continuationSeparator" w:id="0">
    <w:p w14:paraId="118B5531" w14:textId="77777777" w:rsidR="000C403D" w:rsidRDefault="000C403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2394E66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5724DB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28B5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6EA5A5" wp14:editId="03D58F46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02BCE4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5B1545BA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5A20D4AC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88BBE19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6408A956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EA5A5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7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4302BCE4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  <w:p w14:paraId="5B1545BA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5A20D4AC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email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388BBE19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6408A956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32E62C39" wp14:editId="433B5E99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0E8B" w14:textId="77777777" w:rsidR="000C403D" w:rsidRDefault="000C403D" w:rsidP="0030749D">
      <w:r>
        <w:separator/>
      </w:r>
    </w:p>
  </w:footnote>
  <w:footnote w:type="continuationSeparator" w:id="0">
    <w:p w14:paraId="3981EF1F" w14:textId="77777777" w:rsidR="000C403D" w:rsidRDefault="000C403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D00A" w14:textId="77777777" w:rsidR="0030749D" w:rsidRDefault="00C55DB8">
    <w:pPr>
      <w:pStyle w:val="Intestazione"/>
    </w:pPr>
    <w:r>
      <w:rPr>
        <w:noProof/>
      </w:rPr>
      <w:pict w14:anchorId="32FFA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C338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487D15C" wp14:editId="397778E2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C06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78B00D19" w14:textId="2AECEF47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65545D" wp14:editId="45623A98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223">
      <w:rPr>
        <w:color w:val="1F3864" w:themeColor="accent1" w:themeShade="80"/>
        <w:sz w:val="18"/>
        <w:szCs w:val="18"/>
      </w:rPr>
      <w:t>Direttore</w:t>
    </w:r>
    <w:r w:rsidR="002F325A">
      <w:rPr>
        <w:color w:val="1F3864" w:themeColor="accent1" w:themeShade="80"/>
        <w:sz w:val="18"/>
        <w:szCs w:val="18"/>
      </w:rPr>
      <w:t>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FA7223">
      <w:rPr>
        <w:color w:val="1F3864" w:themeColor="accent1" w:themeShade="80"/>
        <w:sz w:val="18"/>
        <w:szCs w:val="18"/>
      </w:rPr>
      <w:t>Luigi Atzori</w:t>
    </w:r>
  </w:p>
  <w:p w14:paraId="14F38001" w14:textId="77777777" w:rsidR="004A1477" w:rsidRDefault="004A1477" w:rsidP="002F325A">
    <w:pPr>
      <w:pStyle w:val="Intestazione"/>
      <w:rPr>
        <w:color w:val="1F3864" w:themeColor="accent1" w:themeShade="80"/>
        <w:sz w:val="20"/>
        <w:szCs w:val="20"/>
      </w:rPr>
    </w:pPr>
  </w:p>
  <w:p w14:paraId="5C826D05" w14:textId="77777777" w:rsidR="002F325A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  <w:p w14:paraId="129D3DAC" w14:textId="77777777" w:rsidR="002F325A" w:rsidRPr="004A1477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0"/>
        </w:tabs>
        <w:ind w:left="5235" w:hanging="164"/>
      </w:pPr>
      <w:rPr>
        <w:rFonts w:ascii="OpenSymbol" w:hAnsi="OpenSymbol"/>
        <w:spacing w:val="-2"/>
        <w:sz w:val="28"/>
        <w:highlight w:val="gree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702" w:hanging="164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164" w:hanging="164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626" w:hanging="16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7088" w:hanging="16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50" w:hanging="16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012" w:hanging="16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474" w:hanging="16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36" w:hanging="164"/>
      </w:pPr>
      <w:rPr>
        <w:rFonts w:ascii="Symbol" w:hAnsi="Symbol"/>
      </w:rPr>
    </w:lvl>
  </w:abstractNum>
  <w:abstractNum w:abstractNumId="1" w15:restartNumberingAfterBreak="0">
    <w:nsid w:val="10E853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8"/>
    <w:multiLevelType w:val="hybridMultilevel"/>
    <w:tmpl w:val="C7B61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F294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0B0C"/>
    <w:multiLevelType w:val="hybridMultilevel"/>
    <w:tmpl w:val="017AE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61C10"/>
    <w:multiLevelType w:val="hybridMultilevel"/>
    <w:tmpl w:val="A240E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060B1"/>
    <w:multiLevelType w:val="hybridMultilevel"/>
    <w:tmpl w:val="83667EB6"/>
    <w:lvl w:ilvl="0" w:tplc="9CF29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D1BD8"/>
    <w:multiLevelType w:val="hybridMultilevel"/>
    <w:tmpl w:val="A2E26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F294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B54DE"/>
    <w:multiLevelType w:val="hybridMultilevel"/>
    <w:tmpl w:val="20E08E34"/>
    <w:lvl w:ilvl="0" w:tplc="9CF29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C79F8"/>
    <w:multiLevelType w:val="hybridMultilevel"/>
    <w:tmpl w:val="ECF87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B2877"/>
    <w:multiLevelType w:val="hybridMultilevel"/>
    <w:tmpl w:val="90C66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250DE"/>
    <w:multiLevelType w:val="hybridMultilevel"/>
    <w:tmpl w:val="5538D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A0104"/>
    <w:multiLevelType w:val="hybridMultilevel"/>
    <w:tmpl w:val="3DE01D86"/>
    <w:lvl w:ilvl="0" w:tplc="9CF294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7FE0DF0"/>
    <w:multiLevelType w:val="hybridMultilevel"/>
    <w:tmpl w:val="B58AEF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696361">
    <w:abstractNumId w:val="1"/>
  </w:num>
  <w:num w:numId="2" w16cid:durableId="359673384">
    <w:abstractNumId w:val="4"/>
  </w:num>
  <w:num w:numId="3" w16cid:durableId="1668172804">
    <w:abstractNumId w:val="12"/>
  </w:num>
  <w:num w:numId="4" w16cid:durableId="1859654146">
    <w:abstractNumId w:val="5"/>
  </w:num>
  <w:num w:numId="5" w16cid:durableId="247618401">
    <w:abstractNumId w:val="9"/>
  </w:num>
  <w:num w:numId="6" w16cid:durableId="1748839120">
    <w:abstractNumId w:val="10"/>
  </w:num>
  <w:num w:numId="7" w16cid:durableId="458913321">
    <w:abstractNumId w:val="0"/>
  </w:num>
  <w:num w:numId="8" w16cid:durableId="898979045">
    <w:abstractNumId w:val="7"/>
  </w:num>
  <w:num w:numId="9" w16cid:durableId="899362229">
    <w:abstractNumId w:val="3"/>
  </w:num>
  <w:num w:numId="10" w16cid:durableId="448352697">
    <w:abstractNumId w:val="6"/>
  </w:num>
  <w:num w:numId="11" w16cid:durableId="883568012">
    <w:abstractNumId w:val="2"/>
  </w:num>
  <w:num w:numId="12" w16cid:durableId="691759268">
    <w:abstractNumId w:val="8"/>
  </w:num>
  <w:num w:numId="13" w16cid:durableId="11792776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3D"/>
    <w:rsid w:val="00024CA7"/>
    <w:rsid w:val="00046752"/>
    <w:rsid w:val="0007238E"/>
    <w:rsid w:val="00092276"/>
    <w:rsid w:val="000A1416"/>
    <w:rsid w:val="000A318B"/>
    <w:rsid w:val="000A6836"/>
    <w:rsid w:val="000A68E2"/>
    <w:rsid w:val="000B69A6"/>
    <w:rsid w:val="000C403D"/>
    <w:rsid w:val="000D0817"/>
    <w:rsid w:val="000E05AF"/>
    <w:rsid w:val="000E20C3"/>
    <w:rsid w:val="001060B7"/>
    <w:rsid w:val="00124034"/>
    <w:rsid w:val="00130B59"/>
    <w:rsid w:val="00163923"/>
    <w:rsid w:val="00167CC1"/>
    <w:rsid w:val="00180145"/>
    <w:rsid w:val="001813C0"/>
    <w:rsid w:val="00185DFB"/>
    <w:rsid w:val="001A58C8"/>
    <w:rsid w:val="001C4BAD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C35DA"/>
    <w:rsid w:val="002E28E3"/>
    <w:rsid w:val="002F0D7B"/>
    <w:rsid w:val="002F325A"/>
    <w:rsid w:val="00307220"/>
    <w:rsid w:val="0030749D"/>
    <w:rsid w:val="00313B14"/>
    <w:rsid w:val="003152FB"/>
    <w:rsid w:val="00324279"/>
    <w:rsid w:val="00325EF1"/>
    <w:rsid w:val="00334CD1"/>
    <w:rsid w:val="0034622B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2167F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47C75"/>
    <w:rsid w:val="00566BF9"/>
    <w:rsid w:val="005671AD"/>
    <w:rsid w:val="005974C5"/>
    <w:rsid w:val="005A21DE"/>
    <w:rsid w:val="005B66D9"/>
    <w:rsid w:val="00602C7E"/>
    <w:rsid w:val="0061036F"/>
    <w:rsid w:val="006151A8"/>
    <w:rsid w:val="00633AC1"/>
    <w:rsid w:val="006612BC"/>
    <w:rsid w:val="0068140F"/>
    <w:rsid w:val="00694DBA"/>
    <w:rsid w:val="006974B8"/>
    <w:rsid w:val="006A376F"/>
    <w:rsid w:val="006A5A41"/>
    <w:rsid w:val="006A5E3A"/>
    <w:rsid w:val="006C3DB0"/>
    <w:rsid w:val="007379CD"/>
    <w:rsid w:val="00756E3F"/>
    <w:rsid w:val="007572F0"/>
    <w:rsid w:val="007607CF"/>
    <w:rsid w:val="00764FCE"/>
    <w:rsid w:val="007711BE"/>
    <w:rsid w:val="00783DF6"/>
    <w:rsid w:val="007A7FE5"/>
    <w:rsid w:val="007E1252"/>
    <w:rsid w:val="007E2D7F"/>
    <w:rsid w:val="0081328C"/>
    <w:rsid w:val="00846CBD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17198"/>
    <w:rsid w:val="0093745B"/>
    <w:rsid w:val="00940472"/>
    <w:rsid w:val="00941BE5"/>
    <w:rsid w:val="00962C6E"/>
    <w:rsid w:val="009B4A81"/>
    <w:rsid w:val="009D1B66"/>
    <w:rsid w:val="009E03DC"/>
    <w:rsid w:val="009E16F6"/>
    <w:rsid w:val="009F2A67"/>
    <w:rsid w:val="009F7D6A"/>
    <w:rsid w:val="00A03EBA"/>
    <w:rsid w:val="00A14CC9"/>
    <w:rsid w:val="00A17379"/>
    <w:rsid w:val="00A420E0"/>
    <w:rsid w:val="00A67EF3"/>
    <w:rsid w:val="00A75007"/>
    <w:rsid w:val="00A82334"/>
    <w:rsid w:val="00A9216E"/>
    <w:rsid w:val="00AA2D86"/>
    <w:rsid w:val="00AB43B1"/>
    <w:rsid w:val="00AB4464"/>
    <w:rsid w:val="00AC4E14"/>
    <w:rsid w:val="00AC7939"/>
    <w:rsid w:val="00AD2303"/>
    <w:rsid w:val="00AE60E0"/>
    <w:rsid w:val="00B02BDC"/>
    <w:rsid w:val="00B142E5"/>
    <w:rsid w:val="00B3790B"/>
    <w:rsid w:val="00B60B01"/>
    <w:rsid w:val="00B61DCF"/>
    <w:rsid w:val="00B61EA3"/>
    <w:rsid w:val="00B63278"/>
    <w:rsid w:val="00B65277"/>
    <w:rsid w:val="00B700C1"/>
    <w:rsid w:val="00B86EC9"/>
    <w:rsid w:val="00B90062"/>
    <w:rsid w:val="00BC10C0"/>
    <w:rsid w:val="00BC5312"/>
    <w:rsid w:val="00BD5510"/>
    <w:rsid w:val="00BE4983"/>
    <w:rsid w:val="00BE4E10"/>
    <w:rsid w:val="00BE7729"/>
    <w:rsid w:val="00C02950"/>
    <w:rsid w:val="00C36D3F"/>
    <w:rsid w:val="00C44D5D"/>
    <w:rsid w:val="00C514AE"/>
    <w:rsid w:val="00C55DB8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4DDE"/>
    <w:rsid w:val="00D3762E"/>
    <w:rsid w:val="00D545B5"/>
    <w:rsid w:val="00D90ECB"/>
    <w:rsid w:val="00DB2407"/>
    <w:rsid w:val="00DD5FBC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507A4"/>
    <w:rsid w:val="00F55059"/>
    <w:rsid w:val="00F64A42"/>
    <w:rsid w:val="00F64BD1"/>
    <w:rsid w:val="00F94E48"/>
    <w:rsid w:val="00FA3EFA"/>
    <w:rsid w:val="00FA4B45"/>
    <w:rsid w:val="00FA7223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3F1A9"/>
  <w15:chartTrackingRefBased/>
  <w15:docId w15:val="{BD390835-886E-4112-9C0A-9479436F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7FE5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216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qFormat/>
    <w:rsid w:val="0061036F"/>
    <w:rPr>
      <w:b/>
      <w:bCs/>
    </w:rPr>
  </w:style>
  <w:style w:type="paragraph" w:styleId="Corpotesto">
    <w:name w:val="Body Text"/>
    <w:basedOn w:val="Normale"/>
    <w:link w:val="CorpotestoCarattere"/>
    <w:qFormat/>
    <w:rsid w:val="007A7FE5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rsid w:val="007A7FE5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7A7FE5"/>
    <w:pPr>
      <w:widowControl w:val="0"/>
      <w:autoSpaceDE w:val="0"/>
      <w:autoSpaceDN w:val="0"/>
      <w:ind w:left="1557" w:right="1839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Paragrafoelenco1">
    <w:name w:val="Paragrafo elenco1"/>
    <w:basedOn w:val="Normale"/>
    <w:rsid w:val="007A7FE5"/>
    <w:pPr>
      <w:suppressAutoHyphens/>
      <w:ind w:left="836" w:hanging="360"/>
    </w:pPr>
    <w:rPr>
      <w:rFonts w:ascii="Times New Roman" w:eastAsia="Times New Roman" w:hAnsi="Times New Roman" w:cs="Times New Roman"/>
      <w:kern w:val="1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ta.sini\Downloads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2</TotalTime>
  <Pages>11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elisabetta.sini</dc:creator>
  <cp:keywords/>
  <dc:description/>
  <cp:lastModifiedBy>Elisabetta Sini</cp:lastModifiedBy>
  <cp:revision>3</cp:revision>
  <cp:lastPrinted>2022-03-10T11:01:00Z</cp:lastPrinted>
  <dcterms:created xsi:type="dcterms:W3CDTF">2025-04-23T06:51:00Z</dcterms:created>
  <dcterms:modified xsi:type="dcterms:W3CDTF">2025-07-16T08:22:00Z</dcterms:modified>
</cp:coreProperties>
</file>