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E5524" w14:textId="77777777" w:rsidR="00325EF1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30D4407A" w14:textId="6DAD4D24" w:rsidR="00851016" w:rsidRDefault="00851016" w:rsidP="00325EF1">
      <w:pPr>
        <w:spacing w:line="36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Alla Dott.ssa Claudia Cottu</w:t>
      </w:r>
      <w:r>
        <w:rPr>
          <w:rFonts w:cstheme="minorHAnsi"/>
        </w:rPr>
        <w:tab/>
      </w:r>
    </w:p>
    <w:p w14:paraId="2CFC89EC" w14:textId="3659A526" w:rsidR="00851016" w:rsidRDefault="00851016" w:rsidP="00325EF1">
      <w:pPr>
        <w:spacing w:line="36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Via mail all’indirizzo </w:t>
      </w:r>
      <w:hyperlink r:id="rId8" w:history="1">
        <w:r w:rsidRPr="0042219E">
          <w:rPr>
            <w:rStyle w:val="Collegamentoipertestuale"/>
            <w:rFonts w:cstheme="minorHAnsi"/>
          </w:rPr>
          <w:t>claudia.cottu@unica.it</w:t>
        </w:r>
      </w:hyperlink>
      <w:r>
        <w:rPr>
          <w:rFonts w:cstheme="minorHAnsi"/>
        </w:rPr>
        <w:t xml:space="preserve"> </w:t>
      </w:r>
    </w:p>
    <w:p w14:paraId="31B4860A" w14:textId="333CF116" w:rsidR="00325EF1" w:rsidRPr="00E95DBF" w:rsidRDefault="00851016" w:rsidP="0062631E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155CF686" w14:textId="7ABAF01C" w:rsidR="0062631E" w:rsidRPr="0062631E" w:rsidRDefault="0062631E" w:rsidP="0062631E">
      <w:pPr>
        <w:autoSpaceDE w:val="0"/>
        <w:autoSpaceDN w:val="0"/>
        <w:adjustRightInd w:val="0"/>
        <w:rPr>
          <w:rFonts w:ascii="Garamond" w:eastAsia="Times New Roman" w:hAnsi="Garamond" w:cs="Calibri"/>
          <w:b/>
          <w:bCs/>
          <w:color w:val="000000"/>
          <w:lang w:eastAsia="it-IT"/>
        </w:rPr>
      </w:pPr>
      <w:r w:rsidRPr="0062631E">
        <w:rPr>
          <w:rFonts w:ascii="Garamond" w:eastAsia="Times New Roman" w:hAnsi="Garamond" w:cs="Calibri"/>
          <w:b/>
          <w:bCs/>
          <w:color w:val="000000"/>
          <w:lang w:eastAsia="it-IT"/>
        </w:rPr>
        <w:t xml:space="preserve">Oggetto: </w:t>
      </w:r>
      <w:r>
        <w:rPr>
          <w:rFonts w:ascii="Garamond" w:eastAsia="Times New Roman" w:hAnsi="Garamond" w:cs="Calibri"/>
          <w:b/>
          <w:bCs/>
          <w:color w:val="000000"/>
          <w:lang w:eastAsia="it-IT"/>
        </w:rPr>
        <w:t>R</w:t>
      </w:r>
      <w:r w:rsidRPr="0062631E">
        <w:rPr>
          <w:rFonts w:ascii="Garamond" w:eastAsia="Times New Roman" w:hAnsi="Garamond" w:cs="Calibri"/>
          <w:b/>
          <w:bCs/>
          <w:color w:val="000000"/>
          <w:lang w:eastAsia="it-IT"/>
        </w:rPr>
        <w:t xml:space="preserve">ichiesta autorizzazione </w:t>
      </w:r>
      <w:r w:rsidR="00D5233B">
        <w:rPr>
          <w:rFonts w:ascii="Garamond" w:eastAsia="Times New Roman" w:hAnsi="Garamond" w:cs="Calibri"/>
          <w:b/>
          <w:bCs/>
          <w:color w:val="000000"/>
          <w:lang w:eastAsia="it-IT"/>
        </w:rPr>
        <w:t>utilizzo fondo economale</w:t>
      </w:r>
      <w:r w:rsidRPr="0062631E">
        <w:rPr>
          <w:rFonts w:ascii="Garamond" w:eastAsia="Times New Roman" w:hAnsi="Garamond" w:cs="Calibri"/>
          <w:b/>
          <w:bCs/>
          <w:color w:val="000000"/>
          <w:lang w:eastAsia="it-IT"/>
        </w:rPr>
        <w:t>.</w:t>
      </w:r>
    </w:p>
    <w:p w14:paraId="2A6A41F5" w14:textId="77777777" w:rsidR="0062631E" w:rsidRPr="0062631E" w:rsidRDefault="0062631E" w:rsidP="0062631E">
      <w:pPr>
        <w:autoSpaceDE w:val="0"/>
        <w:autoSpaceDN w:val="0"/>
        <w:adjustRightInd w:val="0"/>
        <w:spacing w:after="200"/>
        <w:contextualSpacing/>
        <w:rPr>
          <w:rFonts w:ascii="Garamond" w:eastAsia="Times New Roman" w:hAnsi="Garamond" w:cs="Calibri"/>
          <w:b/>
          <w:bCs/>
          <w:color w:val="000000"/>
          <w:lang w:eastAsia="it-IT"/>
        </w:rPr>
      </w:pPr>
    </w:p>
    <w:p w14:paraId="49710E39" w14:textId="6CF0E9C8" w:rsidR="0062631E" w:rsidRPr="0062631E" w:rsidRDefault="0062631E" w:rsidP="0062631E">
      <w:pPr>
        <w:spacing w:after="200" w:line="276" w:lineRule="auto"/>
        <w:jc w:val="both"/>
        <w:rPr>
          <w:rFonts w:ascii="Garamond" w:eastAsia="Calibri" w:hAnsi="Garamond" w:cs="Times New Roman"/>
          <w:color w:val="000000"/>
        </w:rPr>
      </w:pPr>
      <w:r w:rsidRPr="0062631E">
        <w:rPr>
          <w:rFonts w:ascii="Garamond" w:eastAsia="Calibri" w:hAnsi="Garamond" w:cs="Times New Roman"/>
          <w:color w:val="000000"/>
        </w:rPr>
        <w:t xml:space="preserve">Il Prof. / Dott. _________________________________________ in qualità di PI/ricercatore afferente al Dipartimento di </w:t>
      </w:r>
      <w:r>
        <w:rPr>
          <w:rFonts w:ascii="Garamond" w:eastAsia="Calibri" w:hAnsi="Garamond" w:cs="Times New Roman"/>
          <w:color w:val="000000"/>
        </w:rPr>
        <w:t>Scienze Economiche ed Aziendali</w:t>
      </w:r>
    </w:p>
    <w:p w14:paraId="113B7FB8" w14:textId="77777777" w:rsidR="0062631E" w:rsidRPr="0062631E" w:rsidRDefault="0062631E" w:rsidP="0062631E">
      <w:pPr>
        <w:spacing w:after="200" w:line="276" w:lineRule="auto"/>
        <w:jc w:val="center"/>
        <w:rPr>
          <w:rFonts w:ascii="Garamond" w:eastAsia="Calibri" w:hAnsi="Garamond" w:cs="Times New Roman"/>
          <w:color w:val="000000"/>
        </w:rPr>
      </w:pPr>
      <w:r w:rsidRPr="0062631E">
        <w:rPr>
          <w:rFonts w:ascii="Garamond" w:eastAsia="Calibri" w:hAnsi="Garamond" w:cs="Times New Roman"/>
          <w:color w:val="000000"/>
        </w:rPr>
        <w:t>CHIEDE</w:t>
      </w:r>
    </w:p>
    <w:p w14:paraId="70588661" w14:textId="77777777" w:rsidR="00D5233B" w:rsidRDefault="00D5233B" w:rsidP="0062631E">
      <w:pPr>
        <w:spacing w:after="200" w:line="276" w:lineRule="auto"/>
        <w:rPr>
          <w:rFonts w:ascii="Garamond" w:eastAsia="Calibri" w:hAnsi="Garamond" w:cs="Times New Roman"/>
          <w:color w:val="000000"/>
        </w:rPr>
      </w:pPr>
      <w:r>
        <w:rPr>
          <w:rFonts w:ascii="Garamond" w:eastAsia="Calibri" w:hAnsi="Garamond" w:cs="Times New Roman"/>
          <w:color w:val="000000"/>
        </w:rPr>
        <w:t xml:space="preserve">Di essere autorizzato all’utilizzo del Fondo Economale </w:t>
      </w:r>
    </w:p>
    <w:p w14:paraId="1DA926B5" w14:textId="6A571C4A" w:rsidR="00851016" w:rsidRPr="00851016" w:rsidRDefault="00851016" w:rsidP="0062631E">
      <w:pPr>
        <w:spacing w:after="200" w:line="276" w:lineRule="auto"/>
        <w:rPr>
          <w:rFonts w:ascii="Garamond" w:eastAsia="Calibri" w:hAnsi="Garamond" w:cs="Times New Roman"/>
          <w:i/>
          <w:iCs/>
          <w:color w:val="000000"/>
          <w:sz w:val="20"/>
          <w:szCs w:val="20"/>
        </w:rPr>
      </w:pPr>
      <w:r w:rsidRPr="00851016">
        <w:rPr>
          <w:rFonts w:ascii="Garamond" w:eastAsia="Calibri" w:hAnsi="Garamond" w:cs="Times New Roman"/>
          <w:i/>
          <w:iCs/>
          <w:color w:val="000000"/>
          <w:sz w:val="20"/>
          <w:szCs w:val="20"/>
        </w:rPr>
        <w:t>(barrare e compilare la voce che interessa)</w:t>
      </w:r>
    </w:p>
    <w:p w14:paraId="2F8AFCD7" w14:textId="190323EC" w:rsidR="00851016" w:rsidRDefault="00D5233B" w:rsidP="0062631E">
      <w:pPr>
        <w:pStyle w:val="Paragrafoelenco"/>
        <w:numPr>
          <w:ilvl w:val="0"/>
          <w:numId w:val="3"/>
        </w:numPr>
        <w:spacing w:after="200" w:line="276" w:lineRule="auto"/>
        <w:rPr>
          <w:rFonts w:ascii="Garamond" w:eastAsia="Calibri" w:hAnsi="Garamond" w:cs="Times New Roman"/>
          <w:color w:val="000000"/>
        </w:rPr>
      </w:pPr>
      <w:r w:rsidRPr="00851016">
        <w:rPr>
          <w:rFonts w:ascii="Garamond" w:eastAsia="Calibri" w:hAnsi="Garamond" w:cs="Times New Roman"/>
          <w:color w:val="000000"/>
        </w:rPr>
        <w:t xml:space="preserve">con modalità </w:t>
      </w:r>
      <w:r w:rsidR="00851016" w:rsidRPr="00851016">
        <w:rPr>
          <w:rFonts w:ascii="Garamond" w:eastAsia="Calibri" w:hAnsi="Garamond" w:cs="Times New Roman"/>
          <w:color w:val="000000"/>
        </w:rPr>
        <w:t xml:space="preserve">di </w:t>
      </w:r>
      <w:r w:rsidRPr="00851016">
        <w:rPr>
          <w:rFonts w:ascii="Garamond" w:eastAsia="Calibri" w:hAnsi="Garamond" w:cs="Times New Roman"/>
          <w:color w:val="000000"/>
        </w:rPr>
        <w:t xml:space="preserve">anticipo </w:t>
      </w:r>
      <w:r w:rsidR="00851016" w:rsidRPr="00851016">
        <w:rPr>
          <w:rFonts w:ascii="Garamond" w:eastAsia="Calibri" w:hAnsi="Garamond" w:cs="Times New Roman"/>
          <w:color w:val="000000"/>
        </w:rPr>
        <w:t>somme</w:t>
      </w:r>
      <w:r w:rsidR="00851016">
        <w:rPr>
          <w:rFonts w:ascii="Garamond" w:eastAsia="Calibri" w:hAnsi="Garamond" w:cs="Times New Roman"/>
          <w:color w:val="000000"/>
        </w:rPr>
        <w:t xml:space="preserve"> in contanti</w:t>
      </w:r>
      <w:r w:rsidR="00851016" w:rsidRPr="00851016">
        <w:rPr>
          <w:rFonts w:ascii="Garamond" w:eastAsia="Calibri" w:hAnsi="Garamond" w:cs="Times New Roman"/>
          <w:color w:val="000000"/>
        </w:rPr>
        <w:t xml:space="preserve"> da</w:t>
      </w:r>
      <w:r w:rsidRPr="00851016">
        <w:rPr>
          <w:rFonts w:ascii="Garamond" w:eastAsia="Calibri" w:hAnsi="Garamond" w:cs="Times New Roman"/>
          <w:color w:val="000000"/>
        </w:rPr>
        <w:t xml:space="preserve"> parte dell’Agente Economo</w:t>
      </w:r>
      <w:r w:rsidR="00851016">
        <w:rPr>
          <w:rFonts w:ascii="Garamond" w:eastAsia="Calibri" w:hAnsi="Garamond" w:cs="Times New Roman"/>
          <w:color w:val="000000"/>
        </w:rPr>
        <w:t xml:space="preserve">  </w:t>
      </w:r>
    </w:p>
    <w:p w14:paraId="7BBFD42C" w14:textId="61666058" w:rsidR="00851016" w:rsidRDefault="00851016" w:rsidP="0062631E">
      <w:pPr>
        <w:pStyle w:val="Paragrafoelenco"/>
        <w:numPr>
          <w:ilvl w:val="0"/>
          <w:numId w:val="3"/>
        </w:numPr>
        <w:spacing w:after="200" w:line="276" w:lineRule="auto"/>
        <w:rPr>
          <w:rFonts w:ascii="Garamond" w:eastAsia="Calibri" w:hAnsi="Garamond" w:cs="Times New Roman"/>
          <w:color w:val="000000"/>
        </w:rPr>
      </w:pPr>
      <w:r w:rsidRPr="00851016">
        <w:rPr>
          <w:rFonts w:ascii="Garamond" w:eastAsia="Calibri" w:hAnsi="Garamond" w:cs="Times New Roman"/>
          <w:color w:val="000000"/>
        </w:rPr>
        <w:t xml:space="preserve">con modalità di anticipo somme da parte del richiedente; </w:t>
      </w:r>
    </w:p>
    <w:p w14:paraId="2A6FAB41" w14:textId="798F9D56" w:rsidR="0062631E" w:rsidRPr="0062631E" w:rsidRDefault="0062631E" w:rsidP="0062631E">
      <w:pPr>
        <w:spacing w:after="200" w:line="276" w:lineRule="auto"/>
        <w:rPr>
          <w:rFonts w:ascii="Garamond" w:eastAsia="Calibri" w:hAnsi="Garamond" w:cs="Times New Roman"/>
          <w:color w:val="000000"/>
        </w:rPr>
      </w:pPr>
      <w:r w:rsidRPr="0062631E">
        <w:rPr>
          <w:rFonts w:ascii="Garamond" w:eastAsia="Calibri" w:hAnsi="Garamond" w:cs="Times New Roman"/>
          <w:color w:val="000000"/>
        </w:rPr>
        <w:t>A tal fine dichiara di agire nel rispetto del regolamento delle spese economali laddove precisa che tali spese:</w:t>
      </w:r>
    </w:p>
    <w:p w14:paraId="19099E54" w14:textId="77777777" w:rsidR="0062631E" w:rsidRPr="0062631E" w:rsidRDefault="0062631E" w:rsidP="0062631E">
      <w:pPr>
        <w:spacing w:after="200" w:line="276" w:lineRule="auto"/>
        <w:jc w:val="both"/>
        <w:rPr>
          <w:rFonts w:ascii="Garamond" w:eastAsia="Calibri" w:hAnsi="Garamond" w:cs="Times New Roman"/>
          <w:color w:val="000000"/>
        </w:rPr>
      </w:pPr>
      <w:r w:rsidRPr="0062631E">
        <w:rPr>
          <w:rFonts w:ascii="Garamond" w:eastAsia="Calibri" w:hAnsi="Garamond" w:cs="Times New Roman"/>
          <w:color w:val="000000"/>
        </w:rPr>
        <w:t>“</w:t>
      </w:r>
      <w:r w:rsidRPr="0062631E">
        <w:rPr>
          <w:rFonts w:ascii="Garamond" w:eastAsia="Calibri" w:hAnsi="Garamond" w:cs="Times New Roman"/>
          <w:i/>
          <w:color w:val="000000"/>
        </w:rPr>
        <w:t>devono presentare i caratteri di urgenza, necessità, indifferibilità e non programmabilità. Devono essere relative all’acquisto di beni o servizi di non rilevante entità (spese minute), necessari per sopperire alle esigenze immediate e funzionali dell'Ateneo, o riferirsi ad acquisizioni per le quali risulti ammessa la sola regolazione per contanti</w:t>
      </w:r>
      <w:r w:rsidRPr="0062631E">
        <w:rPr>
          <w:rFonts w:ascii="Garamond" w:eastAsia="Calibri" w:hAnsi="Garamond" w:cs="Times New Roman"/>
          <w:color w:val="000000"/>
        </w:rPr>
        <w:t>” e in particolare</w:t>
      </w:r>
    </w:p>
    <w:p w14:paraId="210BBB75" w14:textId="77777777" w:rsidR="0062631E" w:rsidRPr="0062631E" w:rsidRDefault="0062631E" w:rsidP="0062631E">
      <w:pPr>
        <w:spacing w:after="200" w:line="276" w:lineRule="auto"/>
        <w:jc w:val="center"/>
        <w:rPr>
          <w:rFonts w:ascii="Garamond" w:eastAsia="Calibri" w:hAnsi="Garamond" w:cs="Times New Roman"/>
          <w:color w:val="000000"/>
        </w:rPr>
      </w:pPr>
      <w:r w:rsidRPr="0062631E">
        <w:rPr>
          <w:rFonts w:ascii="Garamond" w:eastAsia="Calibri" w:hAnsi="Garamond" w:cs="Times New Roman"/>
          <w:b/>
          <w:color w:val="000000"/>
        </w:rPr>
        <w:t>dichiara</w:t>
      </w:r>
    </w:p>
    <w:p w14:paraId="5A234128" w14:textId="6ED1DE1D" w:rsidR="0062631E" w:rsidRPr="0062631E" w:rsidRDefault="0062631E" w:rsidP="0062631E">
      <w:pPr>
        <w:spacing w:after="200" w:line="276" w:lineRule="auto"/>
        <w:jc w:val="both"/>
        <w:rPr>
          <w:rFonts w:ascii="Garamond" w:eastAsia="Calibri" w:hAnsi="Garamond" w:cs="Times New Roman"/>
          <w:color w:val="000000"/>
        </w:rPr>
      </w:pPr>
      <w:r w:rsidRPr="0062631E">
        <w:rPr>
          <w:rFonts w:ascii="Garamond" w:eastAsia="Calibri" w:hAnsi="Garamond" w:cs="Times New Roman"/>
          <w:color w:val="000000"/>
        </w:rPr>
        <w:t>che la spesa di cui si chiede l’autorizzazione non era programmabile in quanto: ________________________________________________________________________________________________________________________________________________________________________________________________________________________</w:t>
      </w:r>
    </w:p>
    <w:p w14:paraId="15878A94" w14:textId="43F9B3F5" w:rsidR="0062631E" w:rsidRPr="0062631E" w:rsidRDefault="0062631E" w:rsidP="0062631E">
      <w:pPr>
        <w:spacing w:line="276" w:lineRule="auto"/>
        <w:jc w:val="both"/>
        <w:rPr>
          <w:rFonts w:ascii="Garamond" w:eastAsia="Calibri" w:hAnsi="Garamond" w:cs="Times New Roman"/>
          <w:color w:val="000000"/>
        </w:rPr>
      </w:pPr>
      <w:r w:rsidRPr="0062631E">
        <w:rPr>
          <w:rFonts w:ascii="Garamond" w:eastAsia="Calibri" w:hAnsi="Garamond" w:cs="Times New Roman"/>
          <w:color w:val="000000"/>
        </w:rPr>
        <w:t>riveste carattere di urgenza perché ___________________________________________ ____________________________________________________________________________________________________________________________________________________</w:t>
      </w:r>
    </w:p>
    <w:p w14:paraId="0BDC0A96" w14:textId="77777777" w:rsidR="0062631E" w:rsidRPr="0062631E" w:rsidRDefault="0062631E" w:rsidP="0062631E">
      <w:pPr>
        <w:spacing w:after="200" w:line="276" w:lineRule="auto"/>
        <w:jc w:val="both"/>
        <w:rPr>
          <w:rFonts w:ascii="Garamond" w:eastAsia="Calibri" w:hAnsi="Garamond" w:cs="Times New Roman"/>
        </w:rPr>
      </w:pPr>
      <w:r w:rsidRPr="0062631E">
        <w:rPr>
          <w:rFonts w:ascii="Garamond" w:eastAsia="Calibri" w:hAnsi="Garamond" w:cs="Times New Roman"/>
        </w:rPr>
        <w:t xml:space="preserve"> </w:t>
      </w:r>
    </w:p>
    <w:p w14:paraId="138EE686" w14:textId="66BFAEE5" w:rsidR="0062631E" w:rsidRPr="0062631E" w:rsidRDefault="0062631E" w:rsidP="0062631E">
      <w:pPr>
        <w:spacing w:after="200" w:line="276" w:lineRule="auto"/>
        <w:jc w:val="both"/>
        <w:rPr>
          <w:rFonts w:ascii="Garamond" w:eastAsia="Calibri" w:hAnsi="Garamond" w:cs="Times New Roman"/>
        </w:rPr>
      </w:pPr>
      <w:r w:rsidRPr="0062631E">
        <w:rPr>
          <w:rFonts w:ascii="Garamond" w:eastAsia="Calibri" w:hAnsi="Garamond" w:cs="Times New Roman"/>
        </w:rPr>
        <w:t>Fondo</w:t>
      </w:r>
      <w:r w:rsidR="00851016">
        <w:rPr>
          <w:rFonts w:ascii="Garamond" w:eastAsia="Calibri" w:hAnsi="Garamond" w:cs="Times New Roman"/>
        </w:rPr>
        <w:t xml:space="preserve">/progetto </w:t>
      </w:r>
      <w:r w:rsidRPr="0062631E">
        <w:rPr>
          <w:rFonts w:ascii="Garamond" w:eastAsia="Calibri" w:hAnsi="Garamond" w:cs="Times New Roman"/>
        </w:rPr>
        <w:t>su cui graverà la spesa: ______________________________________________</w:t>
      </w:r>
    </w:p>
    <w:p w14:paraId="6C2E67D6" w14:textId="77777777" w:rsidR="0062631E" w:rsidRPr="0062631E" w:rsidRDefault="0062631E" w:rsidP="0062631E">
      <w:pPr>
        <w:spacing w:after="200" w:line="276" w:lineRule="auto"/>
        <w:jc w:val="both"/>
        <w:rPr>
          <w:rFonts w:ascii="Garamond" w:eastAsia="Calibri" w:hAnsi="Garamond" w:cs="Times New Roman"/>
        </w:rPr>
      </w:pPr>
      <w:r w:rsidRPr="0062631E">
        <w:rPr>
          <w:rFonts w:ascii="Garamond" w:eastAsia="Calibri" w:hAnsi="Garamond" w:cs="Times New Roman"/>
        </w:rPr>
        <w:t>Data ________________</w:t>
      </w:r>
    </w:p>
    <w:p w14:paraId="4B526FAF" w14:textId="700C3FA7" w:rsidR="0062631E" w:rsidRPr="0062631E" w:rsidRDefault="0062631E" w:rsidP="0062631E">
      <w:pPr>
        <w:spacing w:after="200" w:line="276" w:lineRule="auto"/>
        <w:jc w:val="right"/>
        <w:rPr>
          <w:rFonts w:ascii="Garamond" w:eastAsia="Calibri" w:hAnsi="Garamond" w:cs="Times New Roman"/>
        </w:rPr>
      </w:pPr>
      <w:r w:rsidRPr="0062631E">
        <w:rPr>
          <w:rFonts w:ascii="Garamond" w:eastAsia="Calibri" w:hAnsi="Garamond" w:cs="Times New Roman"/>
        </w:rPr>
        <w:lastRenderedPageBreak/>
        <w:t xml:space="preserve">Firma </w:t>
      </w:r>
      <w:r>
        <w:rPr>
          <w:rFonts w:ascii="Garamond" w:eastAsia="Calibri" w:hAnsi="Garamond" w:cs="Times New Roman"/>
        </w:rPr>
        <w:t xml:space="preserve">digitale </w:t>
      </w:r>
      <w:r w:rsidRPr="0062631E">
        <w:rPr>
          <w:rFonts w:ascii="Garamond" w:eastAsia="Calibri" w:hAnsi="Garamond" w:cs="Times New Roman"/>
        </w:rPr>
        <w:t>richiedente_____________________________</w:t>
      </w:r>
    </w:p>
    <w:p w14:paraId="349358A1" w14:textId="77777777" w:rsidR="0062631E" w:rsidRPr="0062631E" w:rsidRDefault="0062631E" w:rsidP="0062631E">
      <w:pPr>
        <w:spacing w:after="200" w:line="276" w:lineRule="auto"/>
        <w:jc w:val="right"/>
        <w:rPr>
          <w:rFonts w:ascii="Garamond" w:eastAsia="Calibri" w:hAnsi="Garamond" w:cs="Times New Roman"/>
        </w:rPr>
      </w:pPr>
    </w:p>
    <w:p w14:paraId="13BBD9FB" w14:textId="761A65AE" w:rsidR="0062631E" w:rsidRPr="0062631E" w:rsidRDefault="0062631E" w:rsidP="0062631E">
      <w:pPr>
        <w:spacing w:after="200" w:line="276" w:lineRule="auto"/>
        <w:jc w:val="right"/>
        <w:rPr>
          <w:rFonts w:ascii="Garamond" w:eastAsia="Calibri" w:hAnsi="Garamond" w:cs="Times New Roman"/>
        </w:rPr>
      </w:pPr>
      <w:r w:rsidRPr="0062631E">
        <w:rPr>
          <w:rFonts w:ascii="Garamond" w:eastAsia="Calibri" w:hAnsi="Garamond" w:cs="Times New Roman"/>
        </w:rPr>
        <w:t xml:space="preserve">Firma </w:t>
      </w:r>
      <w:r>
        <w:rPr>
          <w:rFonts w:ascii="Garamond" w:eastAsia="Calibri" w:hAnsi="Garamond" w:cs="Times New Roman"/>
        </w:rPr>
        <w:t xml:space="preserve">digitale </w:t>
      </w:r>
      <w:r w:rsidRPr="0062631E">
        <w:rPr>
          <w:rFonts w:ascii="Garamond" w:eastAsia="Calibri" w:hAnsi="Garamond" w:cs="Times New Roman"/>
        </w:rPr>
        <w:t>titolare fondi____________________________</w:t>
      </w:r>
    </w:p>
    <w:p w14:paraId="28A61C38" w14:textId="77777777" w:rsidR="0062631E" w:rsidRPr="0062631E" w:rsidRDefault="0062631E" w:rsidP="0062631E">
      <w:pPr>
        <w:spacing w:after="200" w:line="276" w:lineRule="auto"/>
        <w:jc w:val="right"/>
        <w:rPr>
          <w:rFonts w:ascii="Garamond" w:eastAsia="Calibri" w:hAnsi="Garamond" w:cs="Times New Roman"/>
        </w:rPr>
      </w:pPr>
    </w:p>
    <w:p w14:paraId="0795665D" w14:textId="77777777" w:rsidR="0062631E" w:rsidRPr="0062631E" w:rsidRDefault="0062631E" w:rsidP="0062631E">
      <w:pPr>
        <w:spacing w:line="276" w:lineRule="auto"/>
        <w:jc w:val="center"/>
        <w:rPr>
          <w:rFonts w:ascii="Garamond" w:eastAsia="Calibri" w:hAnsi="Garamond" w:cs="Times New Roman"/>
        </w:rPr>
      </w:pPr>
      <w:r w:rsidRPr="0062631E">
        <w:rPr>
          <w:rFonts w:ascii="Garamond" w:eastAsia="Calibri" w:hAnsi="Garamond" w:cs="Times New Roman"/>
        </w:rPr>
        <w:t>Visto, si autorizza</w:t>
      </w:r>
    </w:p>
    <w:p w14:paraId="0984C558" w14:textId="77777777" w:rsidR="0062631E" w:rsidRPr="0062631E" w:rsidRDefault="0062631E" w:rsidP="0062631E">
      <w:pPr>
        <w:spacing w:line="276" w:lineRule="auto"/>
        <w:jc w:val="center"/>
        <w:rPr>
          <w:rFonts w:ascii="Garamond" w:eastAsia="Calibri" w:hAnsi="Garamond" w:cs="Times New Roman"/>
        </w:rPr>
      </w:pPr>
      <w:r w:rsidRPr="0062631E">
        <w:rPr>
          <w:rFonts w:ascii="Garamond" w:eastAsia="Calibri" w:hAnsi="Garamond" w:cs="Times New Roman"/>
        </w:rPr>
        <w:t>L’Agente Contabile</w:t>
      </w:r>
    </w:p>
    <w:p w14:paraId="4593865A" w14:textId="245DD0BC" w:rsidR="0062631E" w:rsidRPr="0062631E" w:rsidRDefault="0062631E" w:rsidP="0062631E">
      <w:pPr>
        <w:spacing w:after="200" w:line="276" w:lineRule="auto"/>
        <w:jc w:val="center"/>
        <w:rPr>
          <w:rFonts w:ascii="Garamond" w:eastAsia="Calibri" w:hAnsi="Garamond" w:cs="Times New Roman"/>
        </w:rPr>
      </w:pPr>
      <w:r w:rsidRPr="0062631E">
        <w:rPr>
          <w:rFonts w:ascii="Garamond" w:eastAsia="Calibri" w:hAnsi="Garamond" w:cs="Times New Roman"/>
        </w:rPr>
        <w:t xml:space="preserve">Dott.ssa </w:t>
      </w:r>
      <w:r>
        <w:rPr>
          <w:rFonts w:ascii="Garamond" w:eastAsia="Calibri" w:hAnsi="Garamond" w:cs="Times New Roman"/>
        </w:rPr>
        <w:t>Claudia Cottu</w:t>
      </w:r>
    </w:p>
    <w:p w14:paraId="47960C2D" w14:textId="77777777" w:rsidR="0062631E" w:rsidRPr="0062631E" w:rsidRDefault="0062631E" w:rsidP="0062631E">
      <w:pPr>
        <w:spacing w:after="200" w:line="276" w:lineRule="auto"/>
        <w:jc w:val="center"/>
        <w:rPr>
          <w:rFonts w:ascii="Garamond" w:eastAsia="Calibri" w:hAnsi="Garamond" w:cs="Times New Roman"/>
        </w:rPr>
      </w:pPr>
      <w:r w:rsidRPr="0062631E">
        <w:rPr>
          <w:rFonts w:ascii="Garamond" w:eastAsia="Calibri" w:hAnsi="Garamond" w:cs="Times New Roman"/>
        </w:rPr>
        <w:t>_____________________________________</w:t>
      </w:r>
    </w:p>
    <w:p w14:paraId="7586F75C" w14:textId="77777777" w:rsidR="00E16371" w:rsidRPr="00325EF1" w:rsidRDefault="00E16371" w:rsidP="00325EF1"/>
    <w:sectPr w:rsidR="00E16371" w:rsidRPr="00325EF1" w:rsidSect="00C103A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8EF4C" w14:textId="77777777" w:rsidR="00970ECF" w:rsidRDefault="00970ECF" w:rsidP="0030749D">
      <w:r>
        <w:separator/>
      </w:r>
    </w:p>
  </w:endnote>
  <w:endnote w:type="continuationSeparator" w:id="0">
    <w:p w14:paraId="2CC3B12B" w14:textId="77777777" w:rsidR="00970ECF" w:rsidRDefault="00970ECF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361AD0A9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C3B6DD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FDB41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4D8A7F" wp14:editId="0EC702A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691116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9111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DBFBD5" w14:textId="77777777" w:rsidR="00562F96" w:rsidRPr="00126C16" w:rsidRDefault="00562F96" w:rsidP="00562F96">
                          <w:pPr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126C16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Claudia Cottu – Via Sant’Ignazio, 17 – 09123, Cagliari  </w:t>
                          </w:r>
                        </w:p>
                        <w:p w14:paraId="3858FF4F" w14:textId="77777777" w:rsidR="00562F96" w:rsidRPr="00126C16" w:rsidRDefault="00562F96" w:rsidP="00562F96">
                          <w:pPr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126C16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Tel +39 070/6753308 – email </w:t>
                          </w:r>
                          <w:hyperlink r:id="rId1" w:history="1">
                            <w:r w:rsidRPr="00126C16">
                              <w:rPr>
                                <w:rFonts w:ascii="Calibri" w:eastAsia="Calibri" w:hAnsi="Calibri" w:cs="Times New Roman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segreteriasea@unica.it</w:t>
                            </w:r>
                          </w:hyperlink>
                          <w:r w:rsidRPr="00126C16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hyperlink r:id="rId2" w:history="1">
                            <w:r w:rsidRPr="00126C16">
                              <w:rPr>
                                <w:rFonts w:ascii="Calibri" w:eastAsia="Calibri" w:hAnsi="Calibri" w:cs="Times New Roman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https://www.unica.it/unica/it/dip_scienzeecoaziend.page</w:t>
                            </w:r>
                          </w:hyperlink>
                        </w:p>
                        <w:p w14:paraId="494746E0" w14:textId="77777777" w:rsidR="00E31376" w:rsidRPr="00562F96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4D8A7F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54.4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" fillcolor="white [3201]" stroked="f" strokeweight=".5pt">
              <v:textbox>
                <w:txbxContent>
                  <w:p w14:paraId="5EDBFBD5" w14:textId="77777777" w:rsidR="00562F96" w:rsidRPr="00126C16" w:rsidRDefault="00562F96" w:rsidP="00562F96">
                    <w:pPr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126C16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Claudia Cottu – Via Sant’Ignazio, 17 – 09123, Cagliari  </w:t>
                    </w:r>
                  </w:p>
                  <w:p w14:paraId="3858FF4F" w14:textId="77777777" w:rsidR="00562F96" w:rsidRPr="00126C16" w:rsidRDefault="00562F96" w:rsidP="00562F96">
                    <w:pPr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126C16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Tel +39 070/6753308 – email </w:t>
                    </w:r>
                    <w:hyperlink r:id="rId3" w:history="1">
                      <w:r w:rsidRPr="00126C16">
                        <w:rPr>
                          <w:rFonts w:ascii="Calibri" w:eastAsia="Calibri" w:hAnsi="Calibri" w:cs="Times New Roman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segreteriasea@unica.it</w:t>
                      </w:r>
                    </w:hyperlink>
                    <w:r w:rsidRPr="00126C16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; </w:t>
                    </w:r>
                    <w:hyperlink r:id="rId4" w:history="1">
                      <w:r w:rsidRPr="00126C16">
                        <w:rPr>
                          <w:rFonts w:ascii="Calibri" w:eastAsia="Calibri" w:hAnsi="Calibri" w:cs="Times New Roman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https://www.unica.it/unica/it/dip_scienzeecoaziend.page</w:t>
                      </w:r>
                    </w:hyperlink>
                  </w:p>
                  <w:p w14:paraId="494746E0" w14:textId="77777777" w:rsidR="00E31376" w:rsidRPr="00562F96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BCA1D3" wp14:editId="7698CC21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72D57" w14:textId="77777777" w:rsidR="00970ECF" w:rsidRDefault="00970ECF" w:rsidP="0030749D">
      <w:r>
        <w:separator/>
      </w:r>
    </w:p>
  </w:footnote>
  <w:footnote w:type="continuationSeparator" w:id="0">
    <w:p w14:paraId="6D404F97" w14:textId="77777777" w:rsidR="00970ECF" w:rsidRDefault="00970ECF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5BF1" w14:textId="77777777" w:rsidR="0030749D" w:rsidRDefault="00000000">
    <w:pPr>
      <w:pStyle w:val="Intestazione"/>
    </w:pPr>
    <w:r>
      <w:rPr>
        <w:noProof/>
      </w:rPr>
      <w:pict w14:anchorId="21A1DF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60456" w14:textId="77777777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A11781A" wp14:editId="6B3975DA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C4448" w14:textId="77777777" w:rsidR="00562F96" w:rsidRPr="00562F96" w:rsidRDefault="00363FAB" w:rsidP="00562F96">
    <w:pPr>
      <w:pStyle w:val="Intestazione"/>
      <w:ind w:left="-1276" w:firstLine="1985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166B286E" wp14:editId="27FABDBC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2F96" w:rsidRPr="00562F96">
      <w:rPr>
        <w:b/>
        <w:bCs/>
        <w:color w:val="1F3864" w:themeColor="accent1" w:themeShade="80"/>
        <w:sz w:val="18"/>
        <w:szCs w:val="18"/>
      </w:rPr>
      <w:t>Dipartimento di Scienze Economiche ed Aziendali</w:t>
    </w:r>
  </w:p>
  <w:p w14:paraId="26F42C8A" w14:textId="77777777" w:rsidR="00562F96" w:rsidRPr="00562F96" w:rsidRDefault="00562F96" w:rsidP="00562F96">
    <w:pPr>
      <w:pStyle w:val="Intestazione"/>
      <w:ind w:left="-1276" w:firstLine="1985"/>
      <w:rPr>
        <w:color w:val="1F3864" w:themeColor="accent1" w:themeShade="80"/>
        <w:sz w:val="18"/>
        <w:szCs w:val="18"/>
      </w:rPr>
    </w:pPr>
    <w:r w:rsidRPr="00562F96">
      <w:rPr>
        <w:color w:val="1F3864" w:themeColor="accent1" w:themeShade="80"/>
        <w:sz w:val="18"/>
        <w:szCs w:val="18"/>
      </w:rPr>
      <w:t>Direttore: Prof. Patrizio Monfardini</w:t>
    </w:r>
  </w:p>
  <w:p w14:paraId="005D6E52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1B5DFE82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E43F6"/>
    <w:multiLevelType w:val="hybridMultilevel"/>
    <w:tmpl w:val="35AC86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E1102"/>
    <w:multiLevelType w:val="hybridMultilevel"/>
    <w:tmpl w:val="562C5B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D45B7"/>
    <w:multiLevelType w:val="hybridMultilevel"/>
    <w:tmpl w:val="6226BE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782125">
    <w:abstractNumId w:val="0"/>
  </w:num>
  <w:num w:numId="2" w16cid:durableId="1591810413">
    <w:abstractNumId w:val="1"/>
  </w:num>
  <w:num w:numId="3" w16cid:durableId="1365791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1E"/>
    <w:rsid w:val="00024CA7"/>
    <w:rsid w:val="00037B6B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45662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779EC"/>
    <w:rsid w:val="00280E8A"/>
    <w:rsid w:val="00292562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63FAB"/>
    <w:rsid w:val="00384CD1"/>
    <w:rsid w:val="00390A63"/>
    <w:rsid w:val="003A1758"/>
    <w:rsid w:val="003B3096"/>
    <w:rsid w:val="003B6000"/>
    <w:rsid w:val="003D6177"/>
    <w:rsid w:val="00457075"/>
    <w:rsid w:val="00462D8D"/>
    <w:rsid w:val="00471621"/>
    <w:rsid w:val="004A1477"/>
    <w:rsid w:val="004A51A7"/>
    <w:rsid w:val="004B1597"/>
    <w:rsid w:val="004B7C44"/>
    <w:rsid w:val="004D04C6"/>
    <w:rsid w:val="004E061B"/>
    <w:rsid w:val="00501D79"/>
    <w:rsid w:val="00562F96"/>
    <w:rsid w:val="00566BF9"/>
    <w:rsid w:val="00595F6C"/>
    <w:rsid w:val="005974C5"/>
    <w:rsid w:val="0062631E"/>
    <w:rsid w:val="00633AC1"/>
    <w:rsid w:val="00654B03"/>
    <w:rsid w:val="006612BC"/>
    <w:rsid w:val="0068140F"/>
    <w:rsid w:val="00694DBA"/>
    <w:rsid w:val="006974B8"/>
    <w:rsid w:val="006A376F"/>
    <w:rsid w:val="006C3DB0"/>
    <w:rsid w:val="00735C24"/>
    <w:rsid w:val="007607CF"/>
    <w:rsid w:val="00764FCE"/>
    <w:rsid w:val="0076766D"/>
    <w:rsid w:val="00783DF6"/>
    <w:rsid w:val="007B2F64"/>
    <w:rsid w:val="007E1252"/>
    <w:rsid w:val="007E2D7F"/>
    <w:rsid w:val="00800B3D"/>
    <w:rsid w:val="0081328C"/>
    <w:rsid w:val="00851016"/>
    <w:rsid w:val="00872E3D"/>
    <w:rsid w:val="0088311F"/>
    <w:rsid w:val="008A375C"/>
    <w:rsid w:val="008B1590"/>
    <w:rsid w:val="008B2DB8"/>
    <w:rsid w:val="008B6E12"/>
    <w:rsid w:val="008C5C09"/>
    <w:rsid w:val="008F1486"/>
    <w:rsid w:val="008F1E54"/>
    <w:rsid w:val="008F27C3"/>
    <w:rsid w:val="00903E25"/>
    <w:rsid w:val="00941BE5"/>
    <w:rsid w:val="00962C6E"/>
    <w:rsid w:val="00970ECF"/>
    <w:rsid w:val="009B4A81"/>
    <w:rsid w:val="009E03DC"/>
    <w:rsid w:val="009E16F6"/>
    <w:rsid w:val="009F2A67"/>
    <w:rsid w:val="00A420E0"/>
    <w:rsid w:val="00A67EF3"/>
    <w:rsid w:val="00A73378"/>
    <w:rsid w:val="00A75007"/>
    <w:rsid w:val="00A7613A"/>
    <w:rsid w:val="00A82334"/>
    <w:rsid w:val="00AA2D86"/>
    <w:rsid w:val="00AB43B1"/>
    <w:rsid w:val="00AC4E14"/>
    <w:rsid w:val="00AC7939"/>
    <w:rsid w:val="00AD0F08"/>
    <w:rsid w:val="00AD216F"/>
    <w:rsid w:val="00AE60E0"/>
    <w:rsid w:val="00AE6906"/>
    <w:rsid w:val="00B02BDC"/>
    <w:rsid w:val="00B142E5"/>
    <w:rsid w:val="00B3790B"/>
    <w:rsid w:val="00B60B01"/>
    <w:rsid w:val="00B61DCF"/>
    <w:rsid w:val="00B63278"/>
    <w:rsid w:val="00B700C1"/>
    <w:rsid w:val="00BC10C0"/>
    <w:rsid w:val="00BD5510"/>
    <w:rsid w:val="00BE4E10"/>
    <w:rsid w:val="00BE7729"/>
    <w:rsid w:val="00BF3784"/>
    <w:rsid w:val="00C103A8"/>
    <w:rsid w:val="00C210D5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025B"/>
    <w:rsid w:val="00CA4E51"/>
    <w:rsid w:val="00CB36D1"/>
    <w:rsid w:val="00CD20A3"/>
    <w:rsid w:val="00CF183E"/>
    <w:rsid w:val="00CF1A22"/>
    <w:rsid w:val="00D06BA8"/>
    <w:rsid w:val="00D14DDE"/>
    <w:rsid w:val="00D3762E"/>
    <w:rsid w:val="00D5233B"/>
    <w:rsid w:val="00D545B5"/>
    <w:rsid w:val="00D90ECB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26C1C"/>
    <w:rsid w:val="00F40D5B"/>
    <w:rsid w:val="00F41A06"/>
    <w:rsid w:val="00F64BD1"/>
    <w:rsid w:val="00F921F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DDB00"/>
  <w15:chartTrackingRefBased/>
  <w15:docId w15:val="{982B7575-D9DB-45F0-8259-6E5DEC8C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D52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udia.cottu@unica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sea@unica.it" TargetMode="External"/><Relationship Id="rId2" Type="http://schemas.openxmlformats.org/officeDocument/2006/relationships/hyperlink" Target="https://www.unica.it/unica/it/dip_scienzeecoaziend.page" TargetMode="External"/><Relationship Id="rId1" Type="http://schemas.openxmlformats.org/officeDocument/2006/relationships/hyperlink" Target="mailto:segreteriasea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s://www.unica.it/unica/it/dip_scienzeecoaziend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i\DISEA\01%20MODELLI%20DOCUMENTI%20INTESTATI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DISEA.dotx</Template>
  <TotalTime>7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Cottu</dc:creator>
  <cp:keywords/>
  <dc:description/>
  <cp:lastModifiedBy>Claudia Cottu</cp:lastModifiedBy>
  <cp:revision>2</cp:revision>
  <cp:lastPrinted>2022-03-10T11:01:00Z</cp:lastPrinted>
  <dcterms:created xsi:type="dcterms:W3CDTF">2025-09-19T13:16:00Z</dcterms:created>
  <dcterms:modified xsi:type="dcterms:W3CDTF">2025-09-19T13:16:00Z</dcterms:modified>
</cp:coreProperties>
</file>