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672A910D" w:rsidR="00F81757" w:rsidRPr="005B0EA0" w:rsidRDefault="007C75A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672A910D" w:rsidR="00F81757" w:rsidRPr="005B0EA0" w:rsidRDefault="007C75A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D85CC8"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D85CC8"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D85CC8"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D85CC8"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D85CC8"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D85CC8"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D85CC8"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D85CC8"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D85CC8"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D85CC8"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D85CC8"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D85CC8"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D85CC8"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D85CC8"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6FA7997F"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D85CC8"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D85CC8"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D85CC8"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D85CC8"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D85CC8"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031D074B"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D85CC8"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D85CC8"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4664298B"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D85CC8"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D85CC8"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D85CC8"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48B1344B"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D85CC8"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D85CC8"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D85CC8"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D85CC8"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D85CC8"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D85CC8"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D85CC8"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D85CC8"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D85CC8"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D85CC8"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D85CC8"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D85CC8"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D85CC8"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D85CC8"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D85CC8"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D85CC8"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D85CC8"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D85CC8"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D85CC8"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D85CC8"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D85CC8"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D85CC8"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D85CC8"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9816E0">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92E644" w14:textId="77777777" w:rsidR="009816E0" w:rsidRDefault="009816E0" w:rsidP="00261299">
      <w:pPr>
        <w:spacing w:after="0" w:line="240" w:lineRule="auto"/>
      </w:pPr>
      <w:r>
        <w:separator/>
      </w:r>
    </w:p>
  </w:endnote>
  <w:endnote w:type="continuationSeparator" w:id="0">
    <w:p w14:paraId="56DB07B8" w14:textId="77777777" w:rsidR="009816E0" w:rsidRDefault="009816E0"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fldChar w:fldCharType="begin"/>
      </w:r>
      <w:r w:rsidRPr="00D85CC8">
        <w:rPr>
          <w:lang w:val="en-US"/>
        </w:rPr>
        <w:instrText>HYPERLINK "http://ec.europa.eu/education/tools/isced-f_en.htm"</w:instrText>
      </w:r>
      <w:r>
        <w:fldChar w:fldCharType="separate"/>
      </w:r>
      <w:r w:rsidRPr="00D625C8">
        <w:rPr>
          <w:rStyle w:val="Collegamentoipertestuale"/>
          <w:lang w:val="en-GB"/>
        </w:rPr>
        <w:t>ISCED-F 2013 search tool</w:t>
      </w:r>
      <w: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fldChar w:fldCharType="begin"/>
      </w:r>
      <w:r w:rsidRPr="00D85CC8">
        <w:rPr>
          <w:lang w:val="en-US"/>
        </w:rPr>
        <w:instrText>HYPERLINK "https://europass.cedefop.europa.eu/en/resources/european-language-levels-cefr"</w:instrText>
      </w:r>
      <w:r>
        <w:fldChar w:fldCharType="separate"/>
      </w:r>
      <w:r w:rsidRPr="009C2388">
        <w:rPr>
          <w:rStyle w:val="Collegamentoipertestuale"/>
          <w:rFonts w:cstheme="minorHAnsi"/>
          <w:sz w:val="22"/>
          <w:szCs w:val="22"/>
          <w:lang w:val="en-GB"/>
        </w:rPr>
        <w:t>https://europass.cedefop.europa.eu/en/resources/european-language-levels-cefr</w:t>
      </w:r>
      <w:r>
        <w:fldChar w:fldCharType="end"/>
      </w:r>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5D0DA" w14:textId="77777777" w:rsidR="009816E0" w:rsidRDefault="009816E0" w:rsidP="00261299">
      <w:pPr>
        <w:spacing w:after="0" w:line="240" w:lineRule="auto"/>
      </w:pPr>
      <w:r>
        <w:separator/>
      </w:r>
    </w:p>
  </w:footnote>
  <w:footnote w:type="continuationSeparator" w:id="0">
    <w:p w14:paraId="6186BA4B" w14:textId="77777777" w:rsidR="009816E0" w:rsidRDefault="009816E0"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58745337"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D85CC8">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D85CC8">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58745337"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D85CC8">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D85CC8">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C75AA"/>
    <w:rsid w:val="007E0CD6"/>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6D67"/>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CC8"/>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332D0E"/>
    <w:rsid w:val="005806C2"/>
    <w:rsid w:val="00870C22"/>
    <w:rsid w:val="00A96D67"/>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3.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1</TotalTime>
  <Pages>5</Pages>
  <Words>1166</Words>
  <Characters>6652</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Simona Deidda</cp:lastModifiedBy>
  <cp:revision>2</cp:revision>
  <cp:lastPrinted>2015-04-10T09:51:00Z</cp:lastPrinted>
  <dcterms:created xsi:type="dcterms:W3CDTF">2025-03-18T11:05:00Z</dcterms:created>
  <dcterms:modified xsi:type="dcterms:W3CDTF">2025-03-18T11:05:00Z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