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03731" w14:textId="77777777" w:rsidR="00111DAB" w:rsidRDefault="00111DAB" w:rsidP="00287CF6"/>
    <w:p w14:paraId="00D13ECC" w14:textId="6D6D833A" w:rsidR="00287CF6" w:rsidRDefault="00287CF6" w:rsidP="00287CF6">
      <w:r w:rsidRPr="00287CF6">
        <w:t>Si attesta che il Sig.</w:t>
      </w:r>
      <w:r>
        <w:t>/Sig</w:t>
      </w:r>
      <w:r w:rsidR="00111DAB">
        <w:t>.ra</w:t>
      </w:r>
      <w:r w:rsidRPr="00287CF6">
        <w:t xml:space="preserve"> </w:t>
      </w:r>
      <w:bookmarkStart w:id="0" w:name="Unnamed"/>
      <w:r w:rsidRPr="00287CF6"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Pr="00287CF6">
        <w:instrText xml:space="preserve"> FORMTEXT </w:instrText>
      </w:r>
      <w:r w:rsidRPr="00287CF6">
        <w:fldChar w:fldCharType="separate"/>
      </w:r>
      <w:r w:rsidRPr="00287CF6">
        <w:t> </w:t>
      </w:r>
      <w:r w:rsidRPr="00287CF6">
        <w:t> </w:t>
      </w:r>
      <w:r w:rsidRPr="00287CF6">
        <w:t> </w:t>
      </w:r>
      <w:r w:rsidRPr="00287CF6">
        <w:t> </w:t>
      </w:r>
      <w:r w:rsidRPr="00287CF6">
        <w:t> </w:t>
      </w:r>
      <w:r w:rsidRPr="00287CF6">
        <w:fldChar w:fldCharType="end"/>
      </w:r>
      <w:bookmarkEnd w:id="0"/>
      <w:r w:rsidRPr="00287CF6">
        <w:t xml:space="preserve"> matricola </w:t>
      </w:r>
      <w:bookmarkStart w:id="1" w:name="Unnamed1"/>
      <w:r w:rsidRPr="00287CF6"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287CF6">
        <w:instrText xml:space="preserve"> FORMTEXT </w:instrText>
      </w:r>
      <w:r w:rsidRPr="00287CF6">
        <w:fldChar w:fldCharType="separate"/>
      </w:r>
      <w:r w:rsidRPr="00287CF6">
        <w:t> </w:t>
      </w:r>
      <w:r w:rsidRPr="00287CF6">
        <w:t> </w:t>
      </w:r>
      <w:r w:rsidRPr="00287CF6">
        <w:t> </w:t>
      </w:r>
      <w:r w:rsidRPr="00287CF6">
        <w:t> </w:t>
      </w:r>
      <w:r w:rsidRPr="00287CF6">
        <w:t> </w:t>
      </w:r>
      <w:r w:rsidRPr="00287CF6">
        <w:fldChar w:fldCharType="end"/>
      </w:r>
      <w:bookmarkEnd w:id="1"/>
      <w:r w:rsidRPr="00287CF6">
        <w:t xml:space="preserve"> ha assistito, presso la Facoltà di Scienze Economiche, Giuridiche e Politiche dell’Università degli studi di Cagliari, alle seguenti lezioni:</w:t>
      </w:r>
    </w:p>
    <w:p w14:paraId="7680A889" w14:textId="77777777" w:rsidR="00287CF6" w:rsidRDefault="00287CF6" w:rsidP="00287CF6"/>
    <w:p w14:paraId="4EDDBC22" w14:textId="77777777" w:rsidR="00287CF6" w:rsidRPr="00287CF6" w:rsidRDefault="00287CF6" w:rsidP="00287CF6"/>
    <w:tbl>
      <w:tblPr>
        <w:tblW w:w="9828" w:type="dxa"/>
        <w:tblLayout w:type="fixed"/>
        <w:tblLook w:val="04A0" w:firstRow="1" w:lastRow="0" w:firstColumn="1" w:lastColumn="0" w:noHBand="0" w:noVBand="1"/>
      </w:tblPr>
      <w:tblGrid>
        <w:gridCol w:w="1008"/>
        <w:gridCol w:w="1260"/>
        <w:gridCol w:w="1260"/>
        <w:gridCol w:w="4140"/>
        <w:gridCol w:w="2160"/>
      </w:tblGrid>
      <w:tr w:rsidR="00287CF6" w:rsidRPr="00287CF6" w14:paraId="3C480009" w14:textId="77777777" w:rsidTr="00111DAB">
        <w:trPr>
          <w:trHeight w:val="348"/>
        </w:trPr>
        <w:tc>
          <w:tcPr>
            <w:tcW w:w="10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14:paraId="7662D1BB" w14:textId="77777777" w:rsidR="00287CF6" w:rsidRPr="00287CF6" w:rsidRDefault="00287CF6" w:rsidP="00287CF6">
            <w:r w:rsidRPr="00287CF6">
              <w:rPr>
                <w:b/>
                <w:u w:val="single"/>
              </w:rPr>
              <w:t>data</w:t>
            </w:r>
          </w:p>
        </w:tc>
        <w:tc>
          <w:tcPr>
            <w:tcW w:w="126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14:paraId="4814D78E" w14:textId="77777777" w:rsidR="00287CF6" w:rsidRPr="00287CF6" w:rsidRDefault="00287CF6" w:rsidP="00287CF6">
            <w:r w:rsidRPr="00287CF6">
              <w:rPr>
                <w:b/>
                <w:u w:val="single"/>
              </w:rPr>
              <w:t>dalle ore</w:t>
            </w:r>
          </w:p>
        </w:tc>
        <w:tc>
          <w:tcPr>
            <w:tcW w:w="126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14:paraId="629E4D82" w14:textId="77777777" w:rsidR="00287CF6" w:rsidRPr="00287CF6" w:rsidRDefault="00287CF6" w:rsidP="00287CF6">
            <w:r w:rsidRPr="00287CF6">
              <w:rPr>
                <w:b/>
                <w:u w:val="single"/>
              </w:rPr>
              <w:t>alle ore</w:t>
            </w:r>
          </w:p>
        </w:tc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14:paraId="6E1055C8" w14:textId="77777777" w:rsidR="00287CF6" w:rsidRPr="00287CF6" w:rsidRDefault="00287CF6" w:rsidP="00287CF6">
            <w:r w:rsidRPr="00287CF6">
              <w:rPr>
                <w:b/>
                <w:u w:val="single"/>
              </w:rPr>
              <w:t>disciplina</w:t>
            </w:r>
          </w:p>
        </w:tc>
        <w:tc>
          <w:tcPr>
            <w:tcW w:w="216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14:paraId="03B7C688" w14:textId="77777777" w:rsidR="00287CF6" w:rsidRPr="00287CF6" w:rsidRDefault="00287CF6" w:rsidP="00287CF6">
            <w:r w:rsidRPr="00287CF6">
              <w:rPr>
                <w:b/>
                <w:u w:val="single"/>
              </w:rPr>
              <w:t>firma docente</w:t>
            </w:r>
          </w:p>
        </w:tc>
      </w:tr>
      <w:tr w:rsidR="00287CF6" w:rsidRPr="00287CF6" w14:paraId="63886A72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1362EB0" w14:textId="77777777" w:rsidR="00287CF6" w:rsidRPr="00287CF6" w:rsidRDefault="00287CF6" w:rsidP="00287CF6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6A9F27A" w14:textId="77777777" w:rsidR="00287CF6" w:rsidRPr="00287CF6" w:rsidRDefault="00287CF6" w:rsidP="00287CF6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0C7F24F" w14:textId="77777777" w:rsidR="00287CF6" w:rsidRPr="00287CF6" w:rsidRDefault="00287CF6" w:rsidP="00287CF6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1A79F2F" w14:textId="56E16CC1" w:rsidR="00287CF6" w:rsidRPr="00287CF6" w:rsidRDefault="00287CF6" w:rsidP="00287CF6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692A9CA" w14:textId="77777777" w:rsidR="00287CF6" w:rsidRPr="00287CF6" w:rsidRDefault="00287CF6" w:rsidP="00287CF6"/>
        </w:tc>
      </w:tr>
      <w:tr w:rsidR="00111DAB" w:rsidRPr="00287CF6" w14:paraId="09510CAF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87CDF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B283D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392F7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C94C" w14:textId="21160B05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51F5" w14:textId="77777777" w:rsidR="00111DAB" w:rsidRPr="00287CF6" w:rsidRDefault="00111DAB" w:rsidP="00111DAB"/>
        </w:tc>
      </w:tr>
      <w:tr w:rsidR="00111DAB" w:rsidRPr="00287CF6" w14:paraId="163FF0ED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5603F8A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87239D1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120F8F8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8FC071A" w14:textId="65B18FA9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7A95573" w14:textId="77777777" w:rsidR="00111DAB" w:rsidRPr="00287CF6" w:rsidRDefault="00111DAB" w:rsidP="00111DAB"/>
        </w:tc>
      </w:tr>
      <w:tr w:rsidR="00111DAB" w:rsidRPr="00287CF6" w14:paraId="4E6251CF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A66E7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A653D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AD46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47A7" w14:textId="67E14638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77077" w14:textId="77777777" w:rsidR="00111DAB" w:rsidRPr="00287CF6" w:rsidRDefault="00111DAB" w:rsidP="00111DAB"/>
        </w:tc>
      </w:tr>
      <w:tr w:rsidR="00111DAB" w:rsidRPr="00287CF6" w14:paraId="365051F1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CE9551B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E72BDA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62E2AF7E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D737055" w14:textId="484FCDE6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0A93483" w14:textId="77777777" w:rsidR="00111DAB" w:rsidRPr="00287CF6" w:rsidRDefault="00111DAB" w:rsidP="00111DAB"/>
        </w:tc>
      </w:tr>
      <w:tr w:rsidR="00111DAB" w:rsidRPr="00287CF6" w14:paraId="78C49E2F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67E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3BED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EA441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00B16" w14:textId="389ADE8D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0AAF" w14:textId="77777777" w:rsidR="00111DAB" w:rsidRPr="00287CF6" w:rsidRDefault="00111DAB" w:rsidP="00111DAB"/>
        </w:tc>
      </w:tr>
      <w:tr w:rsidR="00111DAB" w:rsidRPr="00287CF6" w14:paraId="77602FB6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9F55D46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50804FF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FB477D0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96543DA" w14:textId="28589394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CE8BB24" w14:textId="77777777" w:rsidR="00111DAB" w:rsidRPr="00287CF6" w:rsidRDefault="00111DAB" w:rsidP="00111DAB"/>
        </w:tc>
      </w:tr>
      <w:tr w:rsidR="00111DAB" w:rsidRPr="00287CF6" w14:paraId="2FD40696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35EF0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E06E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BFDCB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5D30" w14:textId="69224BC3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F1CD" w14:textId="77777777" w:rsidR="00111DAB" w:rsidRPr="00287CF6" w:rsidRDefault="00111DAB" w:rsidP="00111DAB"/>
        </w:tc>
      </w:tr>
      <w:tr w:rsidR="00111DAB" w:rsidRPr="00287CF6" w14:paraId="1017B44B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40D7C6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46AB2C4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C58F553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BC84F1E" w14:textId="63C15E1D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1E8FDCD6" w14:textId="77777777" w:rsidR="00111DAB" w:rsidRPr="00287CF6" w:rsidRDefault="00111DAB" w:rsidP="00111DAB"/>
        </w:tc>
      </w:tr>
      <w:tr w:rsidR="00111DAB" w:rsidRPr="00287CF6" w14:paraId="5B6AA758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5DB6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3FF5B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84A28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1C35C" w14:textId="0C447C6B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90AA" w14:textId="77777777" w:rsidR="00111DAB" w:rsidRPr="00287CF6" w:rsidRDefault="00111DAB" w:rsidP="00111DAB"/>
        </w:tc>
      </w:tr>
      <w:tr w:rsidR="00111DAB" w:rsidRPr="00287CF6" w14:paraId="0F40ADB2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5A2AFCA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6D3EA38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17149FBB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D407E36" w14:textId="3A65CE57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E3696B6" w14:textId="77777777" w:rsidR="00111DAB" w:rsidRPr="00287CF6" w:rsidRDefault="00111DAB" w:rsidP="00111DAB"/>
        </w:tc>
      </w:tr>
      <w:tr w:rsidR="00111DAB" w:rsidRPr="00287CF6" w14:paraId="35342842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3698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026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6EDDB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FD269" w14:textId="6EA9C5A8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7D6B1" w14:textId="77777777" w:rsidR="00111DAB" w:rsidRPr="00287CF6" w:rsidRDefault="00111DAB" w:rsidP="00111DAB"/>
        </w:tc>
      </w:tr>
      <w:tr w:rsidR="00111DAB" w:rsidRPr="00287CF6" w14:paraId="761F7E50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CF92B71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6E04621E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9351175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3EB9962" w14:textId="0210A703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0682350" w14:textId="77777777" w:rsidR="00111DAB" w:rsidRPr="00287CF6" w:rsidRDefault="00111DAB" w:rsidP="00111DAB"/>
        </w:tc>
      </w:tr>
      <w:tr w:rsidR="00111DAB" w:rsidRPr="00287CF6" w14:paraId="319C226B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DC37E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17923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10EAD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CF052" w14:textId="53E3BDA2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C3BBA" w14:textId="77777777" w:rsidR="00111DAB" w:rsidRPr="00287CF6" w:rsidRDefault="00111DAB" w:rsidP="00111DAB"/>
        </w:tc>
      </w:tr>
      <w:tr w:rsidR="00111DAB" w:rsidRPr="00287CF6" w14:paraId="18F949AF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DE1202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09BB510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07DFD6F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C703DE6" w14:textId="62EEDBC0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90391B2" w14:textId="77777777" w:rsidR="00111DAB" w:rsidRPr="00287CF6" w:rsidRDefault="00111DAB" w:rsidP="00111DAB"/>
        </w:tc>
      </w:tr>
      <w:tr w:rsidR="00111DAB" w:rsidRPr="00287CF6" w14:paraId="3C6B5078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C8755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089AA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E2B08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59771" w14:textId="007134D0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F931A" w14:textId="77777777" w:rsidR="00111DAB" w:rsidRPr="00287CF6" w:rsidRDefault="00111DAB" w:rsidP="00111DAB"/>
        </w:tc>
      </w:tr>
      <w:tr w:rsidR="00111DAB" w:rsidRPr="00287CF6" w14:paraId="7759D2A0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BFAE787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63912160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51BA391D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02DF42F" w14:textId="1203BDCC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2DFDA96F" w14:textId="77777777" w:rsidR="00111DAB" w:rsidRPr="00287CF6" w:rsidRDefault="00111DAB" w:rsidP="00111DAB"/>
        </w:tc>
      </w:tr>
      <w:tr w:rsidR="00111DAB" w:rsidRPr="00287CF6" w14:paraId="07A76742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23305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C1A10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AA15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D266" w14:textId="3494F15C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98D1D" w14:textId="77777777" w:rsidR="00111DAB" w:rsidRPr="00287CF6" w:rsidRDefault="00111DAB" w:rsidP="00111DAB"/>
        </w:tc>
      </w:tr>
      <w:tr w:rsidR="00111DAB" w:rsidRPr="00287CF6" w14:paraId="49D53C33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C30FAA9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E0CFB43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13101953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6BA852C7" w14:textId="50FC28E1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337C7D07" w14:textId="77777777" w:rsidR="00111DAB" w:rsidRPr="00287CF6" w:rsidRDefault="00111DAB" w:rsidP="00111DAB"/>
        </w:tc>
      </w:tr>
      <w:tr w:rsidR="00111DAB" w:rsidRPr="00287CF6" w14:paraId="73514146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35562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F56D0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249C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2D3E" w14:textId="74B928BF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B82AF" w14:textId="77777777" w:rsidR="00111DAB" w:rsidRPr="00287CF6" w:rsidRDefault="00111DAB" w:rsidP="00111DAB"/>
        </w:tc>
      </w:tr>
      <w:tr w:rsidR="00111DAB" w:rsidRPr="00287CF6" w14:paraId="2726F25C" w14:textId="77777777" w:rsidTr="00111DAB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F420222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725894CF" w14:textId="77777777" w:rsidR="00111DAB" w:rsidRPr="00287CF6" w:rsidRDefault="00111DAB" w:rsidP="00111DA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4B51CDD2" w14:textId="77777777" w:rsidR="00111DAB" w:rsidRPr="00287CF6" w:rsidRDefault="00111DAB" w:rsidP="00111DAB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1C51DE9D" w14:textId="7E5D2A35" w:rsidR="00111DAB" w:rsidRPr="00287CF6" w:rsidRDefault="00111DAB" w:rsidP="00111DA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14:paraId="0BD5E10A" w14:textId="77777777" w:rsidR="00111DAB" w:rsidRPr="00287CF6" w:rsidRDefault="00111DAB" w:rsidP="00111DAB"/>
        </w:tc>
      </w:tr>
    </w:tbl>
    <w:p w14:paraId="64A2C15A" w14:textId="77777777" w:rsidR="00E16371" w:rsidRPr="00287AB8" w:rsidRDefault="00E16371" w:rsidP="00287AB8"/>
    <w:sectPr w:rsidR="00E16371" w:rsidRPr="00287AB8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02494" w14:textId="77777777" w:rsidR="0007664D" w:rsidRDefault="0007664D" w:rsidP="0030749D">
      <w:r>
        <w:separator/>
      </w:r>
    </w:p>
  </w:endnote>
  <w:endnote w:type="continuationSeparator" w:id="0">
    <w:p w14:paraId="1C10E66C" w14:textId="77777777" w:rsidR="0007664D" w:rsidRDefault="0007664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91AF5" w14:textId="77777777" w:rsidR="00735C24" w:rsidRDefault="00735C2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12C5C4C9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81B0AFE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BD81A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6371E75" wp14:editId="0B980FB3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D68C08" w14:textId="77777777" w:rsidR="00562F96" w:rsidRPr="00126C16" w:rsidRDefault="00562F96" w:rsidP="00562F96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26C16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Claudia Cottu – Via Sant’Ignazio, 17 – 09123, Cagliari  </w:t>
                          </w:r>
                        </w:p>
                        <w:p w14:paraId="40C6C395" w14:textId="77777777" w:rsidR="00562F96" w:rsidRPr="00126C16" w:rsidRDefault="00562F96" w:rsidP="00562F96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26C16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+39 070/6753308 – email </w:t>
                          </w:r>
                          <w:hyperlink r:id="rId1" w:history="1">
                            <w:r w:rsidRPr="00126C16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126C16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126C16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2449F935" w14:textId="77777777" w:rsidR="00E31376" w:rsidRPr="00562F96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371E7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BD68C08" w14:textId="77777777" w:rsidR="00562F96" w:rsidRPr="00126C16" w:rsidRDefault="00562F96" w:rsidP="00562F96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26C16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Claudia Cottu – Via Sant’Ignazio, 17 – 09123, Cagliari  </w:t>
                    </w:r>
                  </w:p>
                  <w:p w14:paraId="40C6C395" w14:textId="77777777" w:rsidR="00562F96" w:rsidRPr="00126C16" w:rsidRDefault="00562F96" w:rsidP="00562F96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26C16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+39 070/6753308 – email </w:t>
                    </w:r>
                    <w:hyperlink r:id="rId3" w:history="1">
                      <w:r w:rsidRPr="00126C16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126C16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126C16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2449F935" w14:textId="77777777" w:rsidR="00E31376" w:rsidRPr="00562F96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639F0B69" wp14:editId="67859CA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E76AAE" w14:textId="77777777" w:rsidR="0007664D" w:rsidRDefault="0007664D" w:rsidP="0030749D">
      <w:r>
        <w:separator/>
      </w:r>
    </w:p>
  </w:footnote>
  <w:footnote w:type="continuationSeparator" w:id="0">
    <w:p w14:paraId="5788271A" w14:textId="77777777" w:rsidR="0007664D" w:rsidRDefault="0007664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757CD" w14:textId="77777777" w:rsidR="0030749D" w:rsidRDefault="00000000">
    <w:pPr>
      <w:pStyle w:val="Intestazione"/>
    </w:pPr>
    <w:r>
      <w:rPr>
        <w:noProof/>
      </w:rPr>
      <w:pict w14:anchorId="33BAA14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F555F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9C9EFC5" wp14:editId="73001D46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A3B08" w14:textId="77777777" w:rsidR="00562F96" w:rsidRPr="00562F96" w:rsidRDefault="00363FAB" w:rsidP="00562F96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666FF5EC" wp14:editId="703A435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2F96"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7057603E" w14:textId="77777777" w:rsidR="00562F96" w:rsidRPr="00562F96" w:rsidRDefault="00562F96" w:rsidP="00562F96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63142F85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86FEB0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5F6B5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3B5E2A"/>
    <w:multiLevelType w:val="hybridMultilevel"/>
    <w:tmpl w:val="559CC01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2109C"/>
    <w:multiLevelType w:val="hybridMultilevel"/>
    <w:tmpl w:val="916EA0A0"/>
    <w:lvl w:ilvl="0" w:tplc="FA0AD3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8013D2"/>
    <w:multiLevelType w:val="hybridMultilevel"/>
    <w:tmpl w:val="09B24388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7184964"/>
    <w:multiLevelType w:val="multilevel"/>
    <w:tmpl w:val="7AFC8678"/>
    <w:lvl w:ilvl="0">
      <w:start w:val="1"/>
      <w:numFmt w:val="decimal"/>
      <w:lvlText w:val="%1"/>
      <w:lvlJc w:val="left"/>
      <w:pPr>
        <w:ind w:left="-565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4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9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71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83" w:hanging="1800"/>
      </w:pPr>
      <w:rPr>
        <w:rFonts w:hint="default"/>
      </w:rPr>
    </w:lvl>
  </w:abstractNum>
  <w:abstractNum w:abstractNumId="5" w15:restartNumberingAfterBreak="0">
    <w:nsid w:val="0FFA10C7"/>
    <w:multiLevelType w:val="hybridMultilevel"/>
    <w:tmpl w:val="C0BEAEA8"/>
    <w:lvl w:ilvl="0" w:tplc="E0C0D546">
      <w:numFmt w:val="bullet"/>
      <w:lvlText w:val="-"/>
      <w:lvlJc w:val="left"/>
      <w:pPr>
        <w:ind w:left="709" w:hanging="153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1" w:tplc="6F3A9C48">
      <w:numFmt w:val="bullet"/>
      <w:lvlText w:val="•"/>
      <w:lvlJc w:val="left"/>
      <w:pPr>
        <w:ind w:left="1720" w:hanging="153"/>
      </w:pPr>
      <w:rPr>
        <w:rFonts w:hint="default"/>
        <w:lang w:val="it-IT" w:eastAsia="en-US" w:bidi="ar-SA"/>
      </w:rPr>
    </w:lvl>
    <w:lvl w:ilvl="2" w:tplc="11FEB86C">
      <w:numFmt w:val="bullet"/>
      <w:lvlText w:val="•"/>
      <w:lvlJc w:val="left"/>
      <w:pPr>
        <w:ind w:left="2741" w:hanging="153"/>
      </w:pPr>
      <w:rPr>
        <w:rFonts w:hint="default"/>
        <w:lang w:val="it-IT" w:eastAsia="en-US" w:bidi="ar-SA"/>
      </w:rPr>
    </w:lvl>
    <w:lvl w:ilvl="3" w:tplc="8244F476">
      <w:numFmt w:val="bullet"/>
      <w:lvlText w:val="•"/>
      <w:lvlJc w:val="left"/>
      <w:pPr>
        <w:ind w:left="3762" w:hanging="153"/>
      </w:pPr>
      <w:rPr>
        <w:rFonts w:hint="default"/>
        <w:lang w:val="it-IT" w:eastAsia="en-US" w:bidi="ar-SA"/>
      </w:rPr>
    </w:lvl>
    <w:lvl w:ilvl="4" w:tplc="11149974">
      <w:numFmt w:val="bullet"/>
      <w:lvlText w:val="•"/>
      <w:lvlJc w:val="left"/>
      <w:pPr>
        <w:ind w:left="4783" w:hanging="153"/>
      </w:pPr>
      <w:rPr>
        <w:rFonts w:hint="default"/>
        <w:lang w:val="it-IT" w:eastAsia="en-US" w:bidi="ar-SA"/>
      </w:rPr>
    </w:lvl>
    <w:lvl w:ilvl="5" w:tplc="938A9D36">
      <w:numFmt w:val="bullet"/>
      <w:lvlText w:val="•"/>
      <w:lvlJc w:val="left"/>
      <w:pPr>
        <w:ind w:left="5804" w:hanging="153"/>
      </w:pPr>
      <w:rPr>
        <w:rFonts w:hint="default"/>
        <w:lang w:val="it-IT" w:eastAsia="en-US" w:bidi="ar-SA"/>
      </w:rPr>
    </w:lvl>
    <w:lvl w:ilvl="6" w:tplc="A070986C">
      <w:numFmt w:val="bullet"/>
      <w:lvlText w:val="•"/>
      <w:lvlJc w:val="left"/>
      <w:pPr>
        <w:ind w:left="6825" w:hanging="153"/>
      </w:pPr>
      <w:rPr>
        <w:rFonts w:hint="default"/>
        <w:lang w:val="it-IT" w:eastAsia="en-US" w:bidi="ar-SA"/>
      </w:rPr>
    </w:lvl>
    <w:lvl w:ilvl="7" w:tplc="112AC078">
      <w:numFmt w:val="bullet"/>
      <w:lvlText w:val="•"/>
      <w:lvlJc w:val="left"/>
      <w:pPr>
        <w:ind w:left="7846" w:hanging="153"/>
      </w:pPr>
      <w:rPr>
        <w:rFonts w:hint="default"/>
        <w:lang w:val="it-IT" w:eastAsia="en-US" w:bidi="ar-SA"/>
      </w:rPr>
    </w:lvl>
    <w:lvl w:ilvl="8" w:tplc="62C23F94">
      <w:numFmt w:val="bullet"/>
      <w:lvlText w:val="•"/>
      <w:lvlJc w:val="left"/>
      <w:pPr>
        <w:ind w:left="8867" w:hanging="153"/>
      </w:pPr>
      <w:rPr>
        <w:rFonts w:hint="default"/>
        <w:lang w:val="it-IT" w:eastAsia="en-US" w:bidi="ar-SA"/>
      </w:rPr>
    </w:lvl>
  </w:abstractNum>
  <w:abstractNum w:abstractNumId="6" w15:restartNumberingAfterBreak="0">
    <w:nsid w:val="1636423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ED74382"/>
    <w:multiLevelType w:val="hybridMultilevel"/>
    <w:tmpl w:val="0A0A7238"/>
    <w:lvl w:ilvl="0" w:tplc="6EC88434">
      <w:start w:val="1"/>
      <w:numFmt w:val="bullet"/>
      <w:lvlText w:val="-"/>
      <w:lvlJc w:val="left"/>
      <w:pPr>
        <w:ind w:left="78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8" w15:restartNumberingAfterBreak="0">
    <w:nsid w:val="3E353140"/>
    <w:multiLevelType w:val="hybridMultilevel"/>
    <w:tmpl w:val="4DBA51A4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409B2A98"/>
    <w:multiLevelType w:val="hybridMultilevel"/>
    <w:tmpl w:val="47169F76"/>
    <w:lvl w:ilvl="0" w:tplc="04100011">
      <w:start w:val="1"/>
      <w:numFmt w:val="decimal"/>
      <w:lvlText w:val="%1)"/>
      <w:lvlJc w:val="left"/>
      <w:pPr>
        <w:ind w:left="4755" w:hanging="360"/>
      </w:pPr>
      <w:rPr>
        <w:b w:val="0"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25129E"/>
    <w:multiLevelType w:val="hybridMultilevel"/>
    <w:tmpl w:val="C3007382"/>
    <w:lvl w:ilvl="0" w:tplc="0410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1" w15:restartNumberingAfterBreak="0">
    <w:nsid w:val="474A1EFE"/>
    <w:multiLevelType w:val="hybridMultilevel"/>
    <w:tmpl w:val="4CAA8C42"/>
    <w:lvl w:ilvl="0" w:tplc="6EC8843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924EF"/>
    <w:multiLevelType w:val="hybridMultilevel"/>
    <w:tmpl w:val="3424B81E"/>
    <w:lvl w:ilvl="0" w:tplc="04100011">
      <w:start w:val="1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B8468D"/>
    <w:multiLevelType w:val="hybridMultilevel"/>
    <w:tmpl w:val="A2226D06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546030D5"/>
    <w:multiLevelType w:val="hybridMultilevel"/>
    <w:tmpl w:val="153AAAEC"/>
    <w:lvl w:ilvl="0" w:tplc="04100001">
      <w:start w:val="1"/>
      <w:numFmt w:val="bullet"/>
      <w:lvlText w:val=""/>
      <w:lvlJc w:val="left"/>
      <w:pPr>
        <w:ind w:left="199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5" w15:restartNumberingAfterBreak="0">
    <w:nsid w:val="55BC645B"/>
    <w:multiLevelType w:val="hybridMultilevel"/>
    <w:tmpl w:val="559CC01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5B06C3"/>
    <w:multiLevelType w:val="hybridMultilevel"/>
    <w:tmpl w:val="15581A7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1C746B"/>
    <w:multiLevelType w:val="hybridMultilevel"/>
    <w:tmpl w:val="80B63E0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B565DB"/>
    <w:multiLevelType w:val="hybridMultilevel"/>
    <w:tmpl w:val="15581A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331D3F"/>
    <w:multiLevelType w:val="hybridMultilevel"/>
    <w:tmpl w:val="6BB811D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521019072">
    <w:abstractNumId w:val="16"/>
  </w:num>
  <w:num w:numId="2" w16cid:durableId="1296065527">
    <w:abstractNumId w:val="18"/>
  </w:num>
  <w:num w:numId="3" w16cid:durableId="1663240477">
    <w:abstractNumId w:val="6"/>
  </w:num>
  <w:num w:numId="4" w16cid:durableId="1037506371">
    <w:abstractNumId w:val="0"/>
  </w:num>
  <w:num w:numId="5" w16cid:durableId="69881926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0157226">
    <w:abstractNumId w:val="8"/>
  </w:num>
  <w:num w:numId="7" w16cid:durableId="7462699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85685408">
    <w:abstractNumId w:val="10"/>
  </w:num>
  <w:num w:numId="9" w16cid:durableId="1108619607">
    <w:abstractNumId w:val="19"/>
  </w:num>
  <w:num w:numId="10" w16cid:durableId="1086654404">
    <w:abstractNumId w:val="13"/>
  </w:num>
  <w:num w:numId="11" w16cid:durableId="1007905985">
    <w:abstractNumId w:val="14"/>
  </w:num>
  <w:num w:numId="12" w16cid:durableId="2134248321">
    <w:abstractNumId w:val="7"/>
  </w:num>
  <w:num w:numId="13" w16cid:durableId="1540045135">
    <w:abstractNumId w:val="3"/>
  </w:num>
  <w:num w:numId="14" w16cid:durableId="1301303346">
    <w:abstractNumId w:val="11"/>
  </w:num>
  <w:num w:numId="15" w16cid:durableId="215700885">
    <w:abstractNumId w:val="1"/>
  </w:num>
  <w:num w:numId="16" w16cid:durableId="1977179698">
    <w:abstractNumId w:val="2"/>
  </w:num>
  <w:num w:numId="17" w16cid:durableId="1137378466">
    <w:abstractNumId w:val="15"/>
  </w:num>
  <w:num w:numId="18" w16cid:durableId="213648650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01325762">
    <w:abstractNumId w:val="12"/>
  </w:num>
  <w:num w:numId="20" w16cid:durableId="1431625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5A3"/>
    <w:rsid w:val="00024CA7"/>
    <w:rsid w:val="00037B6B"/>
    <w:rsid w:val="0007238E"/>
    <w:rsid w:val="0007664D"/>
    <w:rsid w:val="00092276"/>
    <w:rsid w:val="000A1416"/>
    <w:rsid w:val="000A318B"/>
    <w:rsid w:val="000A6836"/>
    <w:rsid w:val="000A68E2"/>
    <w:rsid w:val="000B69A6"/>
    <w:rsid w:val="000D0817"/>
    <w:rsid w:val="000D2464"/>
    <w:rsid w:val="000E05AF"/>
    <w:rsid w:val="000E20C3"/>
    <w:rsid w:val="001060B7"/>
    <w:rsid w:val="00111DAB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87AB8"/>
    <w:rsid w:val="00287CF6"/>
    <w:rsid w:val="0029256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322F"/>
    <w:rsid w:val="00347E08"/>
    <w:rsid w:val="00360818"/>
    <w:rsid w:val="00363FAB"/>
    <w:rsid w:val="00384CD1"/>
    <w:rsid w:val="00390A63"/>
    <w:rsid w:val="003A1758"/>
    <w:rsid w:val="003B3096"/>
    <w:rsid w:val="003B461A"/>
    <w:rsid w:val="003B6000"/>
    <w:rsid w:val="003D6177"/>
    <w:rsid w:val="00457075"/>
    <w:rsid w:val="00462D8D"/>
    <w:rsid w:val="00471621"/>
    <w:rsid w:val="004A1477"/>
    <w:rsid w:val="004A51A7"/>
    <w:rsid w:val="004B1597"/>
    <w:rsid w:val="004B7C44"/>
    <w:rsid w:val="004D04C6"/>
    <w:rsid w:val="004E061B"/>
    <w:rsid w:val="00501D79"/>
    <w:rsid w:val="00562F96"/>
    <w:rsid w:val="00566BF9"/>
    <w:rsid w:val="005974C5"/>
    <w:rsid w:val="00633AC1"/>
    <w:rsid w:val="006612BC"/>
    <w:rsid w:val="0068140F"/>
    <w:rsid w:val="00694DBA"/>
    <w:rsid w:val="006974B8"/>
    <w:rsid w:val="006A376F"/>
    <w:rsid w:val="006C27D3"/>
    <w:rsid w:val="006C3DB0"/>
    <w:rsid w:val="00735C24"/>
    <w:rsid w:val="007469C5"/>
    <w:rsid w:val="007607CF"/>
    <w:rsid w:val="00764FCE"/>
    <w:rsid w:val="0076766D"/>
    <w:rsid w:val="00783DF6"/>
    <w:rsid w:val="007B2F64"/>
    <w:rsid w:val="007E1252"/>
    <w:rsid w:val="007E2D7F"/>
    <w:rsid w:val="00800B3D"/>
    <w:rsid w:val="0081328C"/>
    <w:rsid w:val="0088311F"/>
    <w:rsid w:val="008955A3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B5B93"/>
    <w:rsid w:val="009E03DC"/>
    <w:rsid w:val="009E16F6"/>
    <w:rsid w:val="009F2A67"/>
    <w:rsid w:val="00A420E0"/>
    <w:rsid w:val="00A67EF3"/>
    <w:rsid w:val="00A73378"/>
    <w:rsid w:val="00A75007"/>
    <w:rsid w:val="00A7613A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71DBC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8304A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414F4"/>
    <w:rsid w:val="00E56B23"/>
    <w:rsid w:val="00E720FB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21F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1E103C"/>
  <w15:chartTrackingRefBased/>
  <w15:docId w15:val="{821CBEC9-F898-48BC-8F22-8567BDDF7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720FB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unhideWhenUsed/>
    <w:qFormat/>
    <w:rsid w:val="00E720FB"/>
    <w:pPr>
      <w:ind w:left="1275"/>
      <w:outlineLvl w:val="1"/>
    </w:pPr>
    <w:rPr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720FB"/>
    <w:rPr>
      <w:rFonts w:ascii="Times New Roman" w:eastAsia="Times New Roman" w:hAnsi="Times New Roman" w:cs="Times New Roman"/>
      <w:b/>
      <w:bCs/>
      <w:i/>
      <w:iCs/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E720FB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720FB"/>
    <w:pPr>
      <w:suppressAutoHyphens/>
      <w:ind w:left="720"/>
      <w:contextualSpacing/>
    </w:pPr>
    <w:rPr>
      <w:lang w:eastAsia="ar-SA"/>
    </w:rPr>
  </w:style>
  <w:style w:type="character" w:customStyle="1" w:styleId="CorpotestoCarattere1">
    <w:name w:val="Corpo testo Carattere1"/>
    <w:link w:val="Corpotesto"/>
    <w:locked/>
    <w:rsid w:val="00E720FB"/>
  </w:style>
  <w:style w:type="paragraph" w:styleId="Corpotesto">
    <w:name w:val="Body Text"/>
    <w:basedOn w:val="Normale"/>
    <w:link w:val="CorpotestoCarattere1"/>
    <w:unhideWhenUsed/>
    <w:qFormat/>
    <w:rsid w:val="00E720FB"/>
    <w:pPr>
      <w:suppressAutoHyphens/>
      <w:spacing w:after="120"/>
    </w:pPr>
    <w:rPr>
      <w:rFonts w:asciiTheme="minorHAnsi" w:eastAsiaTheme="minorHAnsi" w:hAnsiTheme="minorHAnsi" w:cstheme="minorBidi"/>
      <w:lang w:eastAsia="en-US"/>
    </w:rPr>
  </w:style>
  <w:style w:type="character" w:customStyle="1" w:styleId="CorpotestoCarattere">
    <w:name w:val="Corpo testo Carattere"/>
    <w:basedOn w:val="Carpredefinitoparagrafo"/>
    <w:uiPriority w:val="1"/>
    <w:rsid w:val="00E720FB"/>
    <w:rPr>
      <w:rFonts w:ascii="Times New Roman" w:eastAsia="Times New Roman" w:hAnsi="Times New Roman" w:cs="Times New Roman"/>
      <w:lang w:eastAsia="it-IT"/>
    </w:rPr>
  </w:style>
  <w:style w:type="character" w:customStyle="1" w:styleId="Universit-dataeindirizzoCarattere">
    <w:name w:val="Università - data e indirizzo Carattere"/>
    <w:qFormat/>
    <w:rsid w:val="00E720FB"/>
    <w:rPr>
      <w:rFonts w:ascii="Garamond" w:eastAsia="Times New Roman" w:hAnsi="Garamond" w:cs="Times New Roman"/>
      <w:color w:val="000000"/>
      <w:sz w:val="20"/>
      <w:szCs w:val="20"/>
    </w:rPr>
  </w:style>
  <w:style w:type="paragraph" w:customStyle="1" w:styleId="Default">
    <w:name w:val="Default"/>
    <w:rsid w:val="00E720FB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table" w:customStyle="1" w:styleId="TableNormal">
    <w:name w:val="Table Normal"/>
    <w:uiPriority w:val="2"/>
    <w:semiHidden/>
    <w:unhideWhenUsed/>
    <w:qFormat/>
    <w:rsid w:val="00E720FB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E720FB"/>
  </w:style>
  <w:style w:type="paragraph" w:styleId="Revisione">
    <w:name w:val="Revision"/>
    <w:hidden/>
    <w:uiPriority w:val="99"/>
    <w:semiHidden/>
    <w:rsid w:val="00E720FB"/>
    <w:rPr>
      <w:rFonts w:ascii="Calibri" w:eastAsia="Calibri" w:hAnsi="Calibri" w:cs="Calibri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E720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720F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720F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20F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720FB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table" w:customStyle="1" w:styleId="TableNormal1">
    <w:name w:val="Table Normal1"/>
    <w:uiPriority w:val="2"/>
    <w:semiHidden/>
    <w:qFormat/>
    <w:rsid w:val="00E720FB"/>
    <w:pPr>
      <w:widowControl w:val="0"/>
      <w:autoSpaceDE w:val="0"/>
      <w:autoSpaceDN w:val="0"/>
    </w:pPr>
    <w:rPr>
      <w:rFonts w:ascii="Aptos" w:eastAsia="Aptos" w:hAnsi="Aptos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E720FB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E720FB"/>
    <w:rPr>
      <w:b/>
      <w:bCs/>
    </w:rPr>
  </w:style>
  <w:style w:type="table" w:customStyle="1" w:styleId="Grigliatabella2">
    <w:name w:val="Griglia tabella2"/>
    <w:basedOn w:val="Tabellanormale"/>
    <w:next w:val="Grigliatabella"/>
    <w:uiPriority w:val="39"/>
    <w:rsid w:val="00E720FB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03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andro.uras\OneDrive%20-%20Universit&#224;%20di%20Cagliari\Desktop\Ale\Documenti%20Dipartimento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alessandro.uras</dc:creator>
  <cp:keywords/>
  <dc:description/>
  <cp:lastModifiedBy>Alessandro Uras</cp:lastModifiedBy>
  <cp:revision>6</cp:revision>
  <cp:lastPrinted>2022-03-10T11:01:00Z</cp:lastPrinted>
  <dcterms:created xsi:type="dcterms:W3CDTF">2025-01-13T11:05:00Z</dcterms:created>
  <dcterms:modified xsi:type="dcterms:W3CDTF">2025-03-10T12:28:00Z</dcterms:modified>
</cp:coreProperties>
</file>