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05FE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DICHIARAZIONE SOSTITUTIVA DELL’ATTO DI NOTORIETA’</w:t>
      </w:r>
    </w:p>
    <w:p w14:paraId="2B6DD62A" w14:textId="77777777" w:rsidR="00F62514" w:rsidRPr="00F62514" w:rsidRDefault="00F62514" w:rsidP="00F6251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>(Art. 47 D.P.R. 28 dicembre 2000, n. 445)</w:t>
      </w:r>
    </w:p>
    <w:p w14:paraId="2FBDCA8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2504A45E" w14:textId="2F58AC9A" w:rsid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PARTECIPAZIONE A CONVEGNO/SEMINARIO</w:t>
      </w:r>
    </w:p>
    <w:p w14:paraId="77E264FC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</w:p>
    <w:p w14:paraId="3E227095" w14:textId="01325295" w:rsidR="00F62514" w:rsidRPr="00F62514" w:rsidRDefault="00E06677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I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l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/La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 sottoscritt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o/a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________________________________ nat</w:t>
      </w:r>
      <w:r>
        <w:rPr>
          <w:rFonts w:asciiTheme="minorHAnsi" w:hAnsiTheme="minorHAnsi" w:cstheme="minorHAnsi"/>
          <w:color w:val="000000"/>
          <w:sz w:val="22"/>
          <w:szCs w:val="22"/>
          <w:lang w:bidi="it-IT"/>
        </w:rPr>
        <w:t>o/a</w:t>
      </w:r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_ </w:t>
      </w:r>
      <w:proofErr w:type="spellStart"/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a</w:t>
      </w:r>
      <w:proofErr w:type="spellEnd"/>
      <w:r w:rsidR="00F62514"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_________________ Prov. ____ il ____________________ residente in _____________________Prov. ___________</w:t>
      </w:r>
    </w:p>
    <w:p w14:paraId="4A45D414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via _______________________, n°__</w:t>
      </w:r>
    </w:p>
    <w:p w14:paraId="73E5D5D5" w14:textId="6C2F7D7A" w:rsidR="00F62514" w:rsidRPr="00F62514" w:rsidRDefault="00F62514" w:rsidP="00F6251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14:paraId="53495306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3F02F6C1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b/>
          <w:bCs/>
          <w:color w:val="000000"/>
          <w:sz w:val="22"/>
          <w:szCs w:val="22"/>
          <w:lang w:bidi="it-IT"/>
        </w:rPr>
        <w:t>Dichiara</w:t>
      </w:r>
    </w:p>
    <w:p w14:paraId="7E326D72" w14:textId="73597FBB" w:rsidR="00E06677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Di aver partecipato al</w:t>
      </w:r>
      <w:r w:rsidR="00E06677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_________________________________________________________</w:t>
      </w:r>
    </w:p>
    <w:p w14:paraId="2F70715B" w14:textId="6F9DBCDA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e di non aver potuto produrre apposita</w:t>
      </w:r>
      <w:r w:rsidR="008F6D3A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 </w:t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certificazione/attestazione di partecipazione perché:</w:t>
      </w:r>
    </w:p>
    <w:p w14:paraId="07B97825" w14:textId="0576EA30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Ha smarrito l’attestazione di partecipazione; </w:t>
      </w:r>
    </w:p>
    <w:p w14:paraId="7142CCE0" w14:textId="3E02E62A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 xml:space="preserve">Non veniva rilasciata alcuna attestazione; </w:t>
      </w:r>
    </w:p>
    <w:p w14:paraId="2ABA9860" w14:textId="1044B1FA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sym w:font="Wingdings" w:char="F06F"/>
      </w: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Altro _____________________________________________</w:t>
      </w:r>
    </w:p>
    <w:p w14:paraId="53745D09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</w:p>
    <w:p w14:paraId="32220B05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Cagliari, ________________________</w:t>
      </w:r>
    </w:p>
    <w:p w14:paraId="5F0D961B" w14:textId="77777777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i/>
          <w:iCs/>
          <w:color w:val="000000"/>
          <w:sz w:val="22"/>
          <w:szCs w:val="22"/>
          <w:lang w:bidi="it-IT"/>
        </w:rPr>
        <w:t>Il dichiarante</w:t>
      </w:r>
    </w:p>
    <w:p w14:paraId="27447B1A" w14:textId="1CB345A6" w:rsidR="00F62514" w:rsidRPr="00F62514" w:rsidRDefault="00F62514" w:rsidP="00F6251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096"/>
          <w:tab w:val="left" w:pos="6160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color w:val="000000"/>
          <w:sz w:val="22"/>
          <w:szCs w:val="22"/>
          <w:lang w:bidi="it-IT"/>
        </w:rPr>
        <w:t>________________________</w:t>
      </w:r>
    </w:p>
    <w:p w14:paraId="5AA56AA9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4565A2" w14:textId="77777777" w:rsid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09CFFE" w14:textId="16F9BFF2" w:rsidR="00F62514" w:rsidRPr="00F62514" w:rsidRDefault="00F62514" w:rsidP="00F62514">
      <w:p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  <w:lang w:bidi="it-IT"/>
        </w:rPr>
      </w:pPr>
      <w:r w:rsidRPr="00F62514">
        <w:rPr>
          <w:rFonts w:asciiTheme="minorHAnsi" w:hAnsiTheme="minorHAnsi" w:cstheme="minorHAnsi"/>
          <w:sz w:val="22"/>
          <w:szCs w:val="22"/>
        </w:rPr>
        <w:t xml:space="preserve">Ai sensi dell’art. 38, D.P.R. 445 del 28 dicembre 2000, la dichiarazione è sottoscritta dall’interessato in presenza del dipendente addetto ovvero sottoscritta o inviata insieme alla fotocopia, non autenticata di un documento di identità del dichiarante, all’ufficio competente via fax, tramite un incaricato, oppure a mezzo posta. </w:t>
      </w:r>
    </w:p>
    <w:sectPr w:rsidR="00F62514" w:rsidRPr="00F62514" w:rsidSect="00B332E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65E49" w14:textId="77777777" w:rsidR="00D3665E" w:rsidRDefault="00D3665E" w:rsidP="0030749D">
      <w:r>
        <w:separator/>
      </w:r>
    </w:p>
  </w:endnote>
  <w:endnote w:type="continuationSeparator" w:id="0">
    <w:p w14:paraId="57B2A1A7" w14:textId="77777777" w:rsidR="00D3665E" w:rsidRDefault="00D3665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36F89310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E98DD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B15F6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C1DD1E" wp14:editId="404CBAB0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135FCF" w14:textId="2DFEC2C2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A1C5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614F8ADF" w14:textId="52763965" w:rsidR="00000511" w:rsidRPr="00000511" w:rsidRDefault="00000511" w:rsidP="00000511">
                          <w:pPr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+39 070/67533</w:t>
                          </w:r>
                          <w:r w:rsidR="002A1C5A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08</w:t>
                          </w:r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438F84D2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1DD1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6B135FCF" w14:textId="2DFEC2C2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A1C5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614F8ADF" w14:textId="52763965" w:rsidR="00000511" w:rsidRPr="00000511" w:rsidRDefault="00000511" w:rsidP="00000511">
                    <w:pPr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+39 070/67533</w:t>
                    </w:r>
                    <w:r w:rsidR="002A1C5A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08</w:t>
                    </w:r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438F84D2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5AA2D644" wp14:editId="3402D0DC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2CB0" w14:textId="77777777" w:rsidR="00D3665E" w:rsidRDefault="00D3665E" w:rsidP="0030749D">
      <w:r>
        <w:separator/>
      </w:r>
    </w:p>
  </w:footnote>
  <w:footnote w:type="continuationSeparator" w:id="0">
    <w:p w14:paraId="10ACC3EF" w14:textId="77777777" w:rsidR="00D3665E" w:rsidRDefault="00D3665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3D68A" w14:textId="77777777" w:rsidR="0030749D" w:rsidRDefault="00000000">
    <w:pPr>
      <w:pStyle w:val="Intestazione"/>
    </w:pPr>
    <w:r>
      <w:rPr>
        <w:noProof/>
      </w:rPr>
      <w:pict w14:anchorId="5658AD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0475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2FDCA47" wp14:editId="7D45D510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B678" w14:textId="77777777" w:rsidR="00795697" w:rsidRPr="00562F96" w:rsidRDefault="00795697" w:rsidP="00795697">
    <w:pPr>
      <w:pStyle w:val="Intestazione"/>
      <w:ind w:left="-1276" w:firstLine="1985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7E6BECF4" wp14:editId="7CC45D67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F96">
      <w:rPr>
        <w:b/>
        <w:bCs/>
        <w:color w:val="1F3864" w:themeColor="accent1" w:themeShade="80"/>
        <w:sz w:val="18"/>
        <w:szCs w:val="18"/>
      </w:rPr>
      <w:t>Dipartimento di Scienze Economiche ed Aziendali</w:t>
    </w:r>
  </w:p>
  <w:p w14:paraId="5ECD20B0" w14:textId="77777777" w:rsidR="00795697" w:rsidRPr="00562F96" w:rsidRDefault="00795697" w:rsidP="00795697">
    <w:pPr>
      <w:pStyle w:val="Intestazione"/>
      <w:ind w:left="-1276" w:firstLine="1985"/>
      <w:rPr>
        <w:color w:val="1F3864" w:themeColor="accent1" w:themeShade="80"/>
        <w:sz w:val="18"/>
        <w:szCs w:val="18"/>
      </w:rPr>
    </w:pPr>
    <w:r w:rsidRPr="00562F96">
      <w:rPr>
        <w:color w:val="1F3864" w:themeColor="accent1" w:themeShade="80"/>
        <w:sz w:val="18"/>
        <w:szCs w:val="18"/>
      </w:rPr>
      <w:t>Direttore: Prof. Patrizio Monfardini</w:t>
    </w:r>
  </w:p>
  <w:p w14:paraId="79896B4D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27E670BF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4E8007F5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F91"/>
    <w:rsid w:val="00000511"/>
    <w:rsid w:val="000045E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0B07"/>
    <w:rsid w:val="00123949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41E4E"/>
    <w:rsid w:val="00266CF0"/>
    <w:rsid w:val="00280E8A"/>
    <w:rsid w:val="002A1C5A"/>
    <w:rsid w:val="002B1BE6"/>
    <w:rsid w:val="002B662C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A1477"/>
    <w:rsid w:val="004B1597"/>
    <w:rsid w:val="004D04C6"/>
    <w:rsid w:val="004E061B"/>
    <w:rsid w:val="004E4AA8"/>
    <w:rsid w:val="00501D79"/>
    <w:rsid w:val="00505886"/>
    <w:rsid w:val="00566BF9"/>
    <w:rsid w:val="005974C5"/>
    <w:rsid w:val="005D3A5E"/>
    <w:rsid w:val="005F542B"/>
    <w:rsid w:val="00633AC1"/>
    <w:rsid w:val="006612BC"/>
    <w:rsid w:val="00672F91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72CAA"/>
    <w:rsid w:val="00783DF6"/>
    <w:rsid w:val="00795697"/>
    <w:rsid w:val="007D64E6"/>
    <w:rsid w:val="007E1252"/>
    <w:rsid w:val="007E2D7F"/>
    <w:rsid w:val="0081328C"/>
    <w:rsid w:val="0081622C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8F6D3A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96CFC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D463D"/>
    <w:rsid w:val="00CF183E"/>
    <w:rsid w:val="00CF1A22"/>
    <w:rsid w:val="00D06BA8"/>
    <w:rsid w:val="00D14DDE"/>
    <w:rsid w:val="00D3665E"/>
    <w:rsid w:val="00D3762E"/>
    <w:rsid w:val="00D545B5"/>
    <w:rsid w:val="00D90ECB"/>
    <w:rsid w:val="00DF3952"/>
    <w:rsid w:val="00DF6E2A"/>
    <w:rsid w:val="00E012E2"/>
    <w:rsid w:val="00E06677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3CF6"/>
    <w:rsid w:val="00ED542C"/>
    <w:rsid w:val="00EE0C45"/>
    <w:rsid w:val="00EE50E7"/>
    <w:rsid w:val="00EE5D6D"/>
    <w:rsid w:val="00F020E3"/>
    <w:rsid w:val="00F24109"/>
    <w:rsid w:val="00F33206"/>
    <w:rsid w:val="00F40D5B"/>
    <w:rsid w:val="00F41A06"/>
    <w:rsid w:val="00F62514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6026"/>
  <w15:chartTrackingRefBased/>
  <w15:docId w15:val="{37613A78-411B-4ECD-A070-953EDA8D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2514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asciiTheme="minorHAnsi" w:eastAsiaTheme="minorHAnsi" w:hAnsiTheme="minorHAnsi" w:cstheme="minorHAnsi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asciiTheme="minorHAnsi" w:eastAsiaTheme="minorHAnsi" w:hAnsiTheme="minorHAnsi" w:cstheme="minorHAns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</Template>
  <TotalTime>7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Emanuela Siddi</cp:lastModifiedBy>
  <cp:revision>11</cp:revision>
  <cp:lastPrinted>2022-03-10T11:01:00Z</cp:lastPrinted>
  <dcterms:created xsi:type="dcterms:W3CDTF">2022-03-23T09:27:00Z</dcterms:created>
  <dcterms:modified xsi:type="dcterms:W3CDTF">2025-02-21T10:41:00Z</dcterms:modified>
</cp:coreProperties>
</file>