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05FE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2B6DD62A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2FBDCA8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2504A45E" w14:textId="2F58AC9A" w:rsid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PARTECIPAZIONE A CONVEGNO/SEMINARIO</w:t>
      </w:r>
    </w:p>
    <w:p w14:paraId="77E264FC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6D601281" w14:textId="77777777" w:rsidR="001C60D2" w:rsidRDefault="000C0DD8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Il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sottoscritt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o </w:t>
      </w:r>
      <w:r w:rsidR="00E95D31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_________________</w:t>
      </w:r>
      <w:r w:rsidR="00E95D31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nat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o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a _________________ Prov. ____ il ____________________ residente in _____________________Prov. ___________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via _______________________ n°__</w:t>
      </w:r>
      <w:r w:rsidR="00F400D7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</w:t>
      </w:r>
    </w:p>
    <w:p w14:paraId="73E5D5D5" w14:textId="26037303" w:rsidR="00F62514" w:rsidRPr="00F400D7" w:rsidRDefault="00F62514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14:paraId="5349530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5537BE17" w14:textId="77777777" w:rsidR="00F400D7" w:rsidRPr="00F62514" w:rsidRDefault="00F400D7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Dichiara</w:t>
      </w:r>
    </w:p>
    <w:p w14:paraId="56846BAB" w14:textId="77777777" w:rsidR="00F400D7" w:rsidRPr="00F62514" w:rsidRDefault="00F400D7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Di aver partecipato al _________________________________________________________ __________________________________________________________________________ </w:t>
      </w:r>
    </w:p>
    <w:p w14:paraId="373AA2F5" w14:textId="5F227B44" w:rsidR="00F400D7" w:rsidRDefault="00F400D7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tenutosi a _____________________il ____________________</w:t>
      </w:r>
      <w:r w:rsidR="001C60D2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_ </w:t>
      </w:r>
      <w:r w:rsidR="001C60D2">
        <w:rPr>
          <w:rFonts w:asciiTheme="minorHAnsi" w:hAnsiTheme="minorHAnsi" w:cstheme="minorHAnsi"/>
          <w:color w:val="000000"/>
          <w:sz w:val="22"/>
          <w:szCs w:val="22"/>
          <w:lang w:bidi="it-IT"/>
        </w:rPr>
        <w:t>e</w:t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di non aver potuto produrre apposita certificazione/attestazione di partecipazione perché:</w:t>
      </w:r>
    </w:p>
    <w:p w14:paraId="4B704910" w14:textId="77777777" w:rsidR="001C60D2" w:rsidRPr="00F62514" w:rsidRDefault="001C60D2" w:rsidP="00F400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07B97825" w14:textId="32B490FD" w:rsidR="00F62514" w:rsidRPr="00F62514" w:rsidRDefault="00000000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  <w:lang w:bidi="it-IT"/>
          </w:rPr>
          <w:id w:val="-185834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5D31" w:rsidRPr="00E95D31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  <w:lang w:bidi="it-IT"/>
            </w:rPr>
            <w:t>☐</w:t>
          </w:r>
        </w:sdtContent>
      </w:sdt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Ha smarrito l’attestazione di partecipazione; </w:t>
      </w:r>
    </w:p>
    <w:p w14:paraId="7142CCE0" w14:textId="1152DB52" w:rsidR="00F62514" w:rsidRPr="00F62514" w:rsidRDefault="00000000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  <w:lang w:bidi="it-IT"/>
          </w:rPr>
          <w:id w:val="-149369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5D31" w:rsidRPr="00E95D31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  <w:lang w:bidi="it-IT"/>
            </w:rPr>
            <w:t>☐</w:t>
          </w:r>
        </w:sdtContent>
      </w:sdt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Non veniva rilasciata alcuna attestazione; </w:t>
      </w:r>
    </w:p>
    <w:p w14:paraId="2ABA9860" w14:textId="1AAD9C53" w:rsidR="00F62514" w:rsidRPr="00F62514" w:rsidRDefault="00000000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  <w:lang w:bidi="it-IT"/>
          </w:rPr>
          <w:id w:val="45722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5D31" w:rsidRPr="00E95D31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  <w:lang w:bidi="it-IT"/>
            </w:rPr>
            <w:t>☐</w:t>
          </w:r>
        </w:sdtContent>
      </w:sdt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Altro _____________________________________________</w:t>
      </w:r>
    </w:p>
    <w:p w14:paraId="53745D09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32220B05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Cagliari, ________________________</w:t>
      </w:r>
    </w:p>
    <w:p w14:paraId="5F0D961B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  <w:t>Il dichiarante</w:t>
      </w:r>
    </w:p>
    <w:p w14:paraId="27447B1A" w14:textId="1CB345A6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________________________</w:t>
      </w:r>
    </w:p>
    <w:p w14:paraId="5AA56AA9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4565A2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09CFFE" w14:textId="16F9BFF2" w:rsidR="00F62514" w:rsidRP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F62514" w:rsidRPr="00F62514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E16E" w14:textId="77777777" w:rsidR="00673B35" w:rsidRDefault="00673B35" w:rsidP="0030749D">
      <w:r>
        <w:separator/>
      </w:r>
    </w:p>
  </w:endnote>
  <w:endnote w:type="continuationSeparator" w:id="0">
    <w:p w14:paraId="230479A7" w14:textId="77777777" w:rsidR="00673B35" w:rsidRDefault="00673B3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6F89310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E98DD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15F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C1DD1E" wp14:editId="404CBAB0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135FCF" w14:textId="2DFEC2C2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A1C5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614F8ADF" w14:textId="52763965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+39 070/67533</w:t>
                          </w:r>
                          <w:r w:rsidR="002A1C5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438F84D2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1DD1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6B135FCF" w14:textId="2DFEC2C2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A1C5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614F8ADF" w14:textId="52763965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+39 070/67533</w:t>
                    </w:r>
                    <w:r w:rsidR="002A1C5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438F84D2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AA2D644" wp14:editId="3402D0DC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C852F" w14:textId="77777777" w:rsidR="00673B35" w:rsidRDefault="00673B35" w:rsidP="0030749D">
      <w:r>
        <w:separator/>
      </w:r>
    </w:p>
  </w:footnote>
  <w:footnote w:type="continuationSeparator" w:id="0">
    <w:p w14:paraId="222A45C4" w14:textId="77777777" w:rsidR="00673B35" w:rsidRDefault="00673B3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D68A" w14:textId="77777777" w:rsidR="0030749D" w:rsidRDefault="00000000">
    <w:pPr>
      <w:pStyle w:val="Intestazione"/>
    </w:pPr>
    <w:r>
      <w:rPr>
        <w:noProof/>
      </w:rPr>
      <w:pict w14:anchorId="5658AD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0475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2FDCA47" wp14:editId="7D45D510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8059" w14:textId="77777777" w:rsidR="00A33EAE" w:rsidRPr="00562F96" w:rsidRDefault="00A33EAE" w:rsidP="00A33EAE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1B942601" wp14:editId="3AC3BFAF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27FFCE25" w14:textId="77777777" w:rsidR="00A33EAE" w:rsidRPr="00562F96" w:rsidRDefault="00A33EAE" w:rsidP="00A33EAE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27E670BF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4E8007F5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1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C0DD8"/>
    <w:rsid w:val="000D0817"/>
    <w:rsid w:val="000E05AF"/>
    <w:rsid w:val="000E20C3"/>
    <w:rsid w:val="001060B7"/>
    <w:rsid w:val="00110B07"/>
    <w:rsid w:val="00123949"/>
    <w:rsid w:val="00130B59"/>
    <w:rsid w:val="00141DA2"/>
    <w:rsid w:val="00163923"/>
    <w:rsid w:val="001813C0"/>
    <w:rsid w:val="001A58C8"/>
    <w:rsid w:val="001A5FBE"/>
    <w:rsid w:val="001B09C3"/>
    <w:rsid w:val="001C60D2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A1C5A"/>
    <w:rsid w:val="002B1BE6"/>
    <w:rsid w:val="002B662C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72F91"/>
    <w:rsid w:val="00673B35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7F5272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33EAE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228F0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2AE0"/>
    <w:rsid w:val="00E56B23"/>
    <w:rsid w:val="00E77A07"/>
    <w:rsid w:val="00E900B2"/>
    <w:rsid w:val="00E95D31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0D7"/>
    <w:rsid w:val="00F40D5B"/>
    <w:rsid w:val="00F41A06"/>
    <w:rsid w:val="00F62514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6026"/>
  <w15:chartTrackingRefBased/>
  <w15:docId w15:val="{37613A78-411B-4ECD-A070-953EDA8D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2514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Siddi</cp:lastModifiedBy>
  <cp:revision>5</cp:revision>
  <cp:lastPrinted>2023-07-04T16:08:00Z</cp:lastPrinted>
  <dcterms:created xsi:type="dcterms:W3CDTF">2023-07-04T16:12:00Z</dcterms:created>
  <dcterms:modified xsi:type="dcterms:W3CDTF">2025-02-21T10:42:00Z</dcterms:modified>
</cp:coreProperties>
</file>