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13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69C962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6DC41FC8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804344B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DA PRESENTARE ALLA PUBBLICA AMMINISTRAZIONE O AI GESTORI DI PUBBLICI SERVIZI.</w:t>
      </w:r>
    </w:p>
    <w:p w14:paraId="7456E5CD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BAF165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Il/la sottoscritto/a </w:t>
      </w:r>
    </w:p>
    <w:p w14:paraId="52CB7659" w14:textId="66BCAAFA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___________________________</w:t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6288192F" w14:textId="0278CFE5" w:rsidR="009A6748" w:rsidRPr="009A6748" w:rsidRDefault="009A6748" w:rsidP="00785315">
      <w:pPr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(cognome) </w:t>
      </w:r>
      <w:r w:rsidR="00785315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(nome) </w:t>
      </w:r>
    </w:p>
    <w:p w14:paraId="1A3B0CA6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60F759" w14:textId="1BCA8B29" w:rsidR="009A6748" w:rsidRPr="009A6748" w:rsidRDefault="004A5F8A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N</w:t>
      </w:r>
      <w:r w:rsidR="009A6748" w:rsidRPr="009A6748">
        <w:rPr>
          <w:rFonts w:asciiTheme="minorHAnsi" w:hAnsiTheme="minorHAnsi" w:cstheme="minorHAnsi"/>
          <w:sz w:val="22"/>
          <w:szCs w:val="22"/>
        </w:rPr>
        <w:t>ato</w:t>
      </w:r>
      <w:r>
        <w:rPr>
          <w:rFonts w:asciiTheme="minorHAnsi" w:hAnsiTheme="minorHAnsi" w:cstheme="minorHAnsi"/>
          <w:sz w:val="22"/>
          <w:szCs w:val="22"/>
        </w:rPr>
        <w:t>/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9A6748" w:rsidRPr="009A6748">
        <w:rPr>
          <w:rFonts w:asciiTheme="minorHAnsi" w:hAnsiTheme="minorHAnsi" w:cstheme="minorHAnsi"/>
          <w:sz w:val="22"/>
          <w:szCs w:val="22"/>
        </w:rPr>
        <w:t xml:space="preserve"> a</w:t>
      </w:r>
      <w:proofErr w:type="gramEnd"/>
      <w:r w:rsidR="009A6748" w:rsidRPr="009A6748">
        <w:rPr>
          <w:rFonts w:asciiTheme="minorHAnsi" w:hAnsiTheme="minorHAnsi" w:cstheme="minorHAnsi"/>
          <w:sz w:val="22"/>
          <w:szCs w:val="22"/>
        </w:rPr>
        <w:t xml:space="preserve"> ________________________________      (______)      il ______________ </w:t>
      </w:r>
    </w:p>
    <w:p w14:paraId="30FDF044" w14:textId="77777777" w:rsidR="009A6748" w:rsidRPr="009A6748" w:rsidRDefault="009A6748" w:rsidP="009A6748">
      <w:pPr>
        <w:spacing w:line="360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(luogo) </w:t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 </w:t>
      </w:r>
      <w:proofErr w:type="gramStart"/>
      <w:r w:rsidRPr="009A6748"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 w:rsidRPr="009A6748">
        <w:rPr>
          <w:rFonts w:asciiTheme="minorHAnsi" w:hAnsiTheme="minorHAnsi" w:cstheme="minorHAnsi"/>
          <w:sz w:val="22"/>
          <w:szCs w:val="22"/>
        </w:rPr>
        <w:t xml:space="preserve">prov.) </w:t>
      </w:r>
    </w:p>
    <w:p w14:paraId="18F73FDD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59CEFC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residente a              ________________ (__</w:t>
      </w:r>
      <w:proofErr w:type="gramStart"/>
      <w:r w:rsidRPr="009A6748">
        <w:rPr>
          <w:rFonts w:asciiTheme="minorHAnsi" w:hAnsiTheme="minorHAnsi" w:cstheme="minorHAnsi"/>
          <w:sz w:val="22"/>
          <w:szCs w:val="22"/>
        </w:rPr>
        <w:t xml:space="preserve">_)   </w:t>
      </w:r>
      <w:proofErr w:type="gramEnd"/>
      <w:r w:rsidRPr="009A6748">
        <w:rPr>
          <w:rFonts w:asciiTheme="minorHAnsi" w:hAnsiTheme="minorHAnsi" w:cstheme="minorHAnsi"/>
          <w:sz w:val="22"/>
          <w:szCs w:val="22"/>
        </w:rPr>
        <w:t xml:space="preserve">             in ______________ n. ____</w:t>
      </w:r>
    </w:p>
    <w:p w14:paraId="7066813F" w14:textId="2CC4B4CB" w:rsidR="009A6748" w:rsidRPr="009A6748" w:rsidRDefault="009A6748" w:rsidP="009A6748">
      <w:pPr>
        <w:spacing w:line="360" w:lineRule="auto"/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9A6748">
        <w:rPr>
          <w:rFonts w:asciiTheme="minorHAnsi" w:hAnsiTheme="minorHAnsi" w:cstheme="minorHAnsi"/>
          <w:sz w:val="22"/>
          <w:szCs w:val="22"/>
        </w:rPr>
        <w:t xml:space="preserve">luogo) </w:t>
      </w:r>
      <w:r w:rsidR="00785315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785315">
        <w:rPr>
          <w:rFonts w:asciiTheme="minorHAnsi" w:hAnsiTheme="minorHAnsi" w:cstheme="minorHAnsi"/>
          <w:sz w:val="22"/>
          <w:szCs w:val="22"/>
        </w:rPr>
        <w:t xml:space="preserve">        </w:t>
      </w:r>
      <w:r w:rsidRPr="009A6748">
        <w:rPr>
          <w:rFonts w:asciiTheme="minorHAnsi" w:hAnsiTheme="minorHAnsi" w:cstheme="minorHAnsi"/>
          <w:sz w:val="22"/>
          <w:szCs w:val="22"/>
        </w:rPr>
        <w:t xml:space="preserve">   (prov.) </w:t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785315">
        <w:rPr>
          <w:rFonts w:asciiTheme="minorHAnsi" w:hAnsiTheme="minorHAnsi" w:cstheme="minorHAnsi"/>
          <w:sz w:val="22"/>
          <w:szCs w:val="22"/>
        </w:rPr>
        <w:t xml:space="preserve">    </w:t>
      </w:r>
      <w:r w:rsidRPr="009A6748">
        <w:rPr>
          <w:rFonts w:asciiTheme="minorHAnsi" w:hAnsiTheme="minorHAnsi" w:cstheme="minorHAnsi"/>
          <w:sz w:val="22"/>
          <w:szCs w:val="22"/>
        </w:rPr>
        <w:t xml:space="preserve">(indirizzo) </w:t>
      </w:r>
    </w:p>
    <w:p w14:paraId="277936B7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314A9EB" w14:textId="2696630C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14:paraId="3AC764D4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E6AB6E" w14:textId="77777777" w:rsidR="006D0F99" w:rsidRDefault="006D0F99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E73E54C" w14:textId="0505003C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</w:t>
      </w:r>
    </w:p>
    <w:p w14:paraId="0F3044A4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9C60B9D" w14:textId="56C14BF9" w:rsidR="009A6748" w:rsidRPr="009A6748" w:rsidRDefault="009A6748" w:rsidP="009A67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In riferimento alla richiesta di rimborso del biglietto </w:t>
      </w:r>
      <w:proofErr w:type="gramStart"/>
      <w:r w:rsidR="00BD0B57">
        <w:rPr>
          <w:rFonts w:asciiTheme="minorHAnsi" w:hAnsiTheme="minorHAnsi" w:cstheme="minorHAnsi"/>
          <w:sz w:val="22"/>
          <w:szCs w:val="22"/>
        </w:rPr>
        <w:t>aereo</w:t>
      </w:r>
      <w:r w:rsidRPr="009A6748">
        <w:rPr>
          <w:rFonts w:asciiTheme="minorHAnsi" w:hAnsiTheme="minorHAnsi" w:cstheme="minorHAnsi"/>
          <w:sz w:val="22"/>
          <w:szCs w:val="22"/>
        </w:rPr>
        <w:t xml:space="preserve">  del</w:t>
      </w:r>
      <w:proofErr w:type="gramEnd"/>
      <w:r w:rsidRPr="009A6748">
        <w:rPr>
          <w:rFonts w:asciiTheme="minorHAnsi" w:hAnsiTheme="minorHAnsi" w:cstheme="minorHAnsi"/>
          <w:sz w:val="22"/>
          <w:szCs w:val="22"/>
        </w:rPr>
        <w:t xml:space="preserve"> __/__/____ di € _______ </w:t>
      </w:r>
      <w:r w:rsidR="004E017C">
        <w:rPr>
          <w:rFonts w:asciiTheme="minorHAnsi" w:hAnsiTheme="minorHAnsi" w:cstheme="minorHAnsi"/>
          <w:sz w:val="22"/>
          <w:szCs w:val="22"/>
        </w:rPr>
        <w:t>, relativo alla tratta _______ - _______</w:t>
      </w:r>
      <w:r w:rsidRPr="009A6748">
        <w:rPr>
          <w:rFonts w:asciiTheme="minorHAnsi" w:hAnsiTheme="minorHAnsi" w:cstheme="minorHAnsi"/>
          <w:sz w:val="22"/>
          <w:szCs w:val="22"/>
        </w:rPr>
        <w:t xml:space="preserve"> </w:t>
      </w:r>
      <w:r w:rsidR="002802BA">
        <w:rPr>
          <w:rFonts w:asciiTheme="minorHAnsi" w:hAnsiTheme="minorHAnsi" w:cstheme="minorHAnsi"/>
          <w:sz w:val="22"/>
          <w:szCs w:val="22"/>
        </w:rPr>
        <w:t xml:space="preserve">, </w:t>
      </w:r>
      <w:r w:rsidRPr="009A6748">
        <w:rPr>
          <w:rFonts w:asciiTheme="minorHAnsi" w:hAnsiTheme="minorHAnsi" w:cstheme="minorHAnsi"/>
          <w:sz w:val="22"/>
          <w:szCs w:val="22"/>
        </w:rPr>
        <w:t>di aver</w:t>
      </w:r>
      <w:r w:rsidR="00BD0B57">
        <w:rPr>
          <w:rFonts w:asciiTheme="minorHAnsi" w:hAnsiTheme="minorHAnsi" w:cstheme="minorHAnsi"/>
          <w:sz w:val="22"/>
          <w:szCs w:val="22"/>
        </w:rPr>
        <w:t xml:space="preserve"> </w:t>
      </w:r>
      <w:r w:rsidRPr="009A6748">
        <w:rPr>
          <w:rFonts w:asciiTheme="minorHAnsi" w:hAnsiTheme="minorHAnsi" w:cstheme="minorHAnsi"/>
          <w:sz w:val="22"/>
          <w:szCs w:val="22"/>
        </w:rPr>
        <w:t>smarrito</w:t>
      </w:r>
      <w:r w:rsidR="00BD0B57">
        <w:rPr>
          <w:rFonts w:asciiTheme="minorHAnsi" w:hAnsiTheme="minorHAnsi" w:cstheme="minorHAnsi"/>
          <w:sz w:val="22"/>
          <w:szCs w:val="22"/>
        </w:rPr>
        <w:t xml:space="preserve"> la carta d’</w:t>
      </w:r>
      <w:r w:rsidR="00BD351C">
        <w:rPr>
          <w:rFonts w:asciiTheme="minorHAnsi" w:hAnsiTheme="minorHAnsi" w:cstheme="minorHAnsi"/>
          <w:sz w:val="22"/>
          <w:szCs w:val="22"/>
        </w:rPr>
        <w:t>imbarco</w:t>
      </w:r>
      <w:r w:rsidRPr="009A6748">
        <w:rPr>
          <w:rFonts w:asciiTheme="minorHAnsi" w:hAnsiTheme="minorHAnsi" w:cstheme="minorHAnsi"/>
          <w:sz w:val="22"/>
          <w:szCs w:val="22"/>
        </w:rPr>
        <w:t xml:space="preserve"> e di non presentare (aver presentato) ulteriore richiesta di rimborso </w:t>
      </w:r>
      <w:r w:rsidRPr="009A6748">
        <w:rPr>
          <w:rFonts w:asciiTheme="minorHAnsi" w:hAnsiTheme="minorHAnsi" w:cstheme="minorHAnsi"/>
          <w:sz w:val="22"/>
          <w:szCs w:val="22"/>
          <w:u w:val="single"/>
        </w:rPr>
        <w:t>ad alcun</w:t>
      </w:r>
      <w:r w:rsidR="00130F62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9A6748">
        <w:rPr>
          <w:rFonts w:asciiTheme="minorHAnsi" w:hAnsiTheme="minorHAnsi" w:cstheme="minorHAnsi"/>
          <w:sz w:val="22"/>
          <w:szCs w:val="22"/>
          <w:u w:val="single"/>
        </w:rPr>
        <w:t xml:space="preserve"> pubblica amministrazione</w:t>
      </w:r>
      <w:r w:rsidRPr="009A6748">
        <w:rPr>
          <w:rFonts w:asciiTheme="minorHAnsi" w:hAnsiTheme="minorHAnsi" w:cstheme="minorHAnsi"/>
          <w:sz w:val="22"/>
          <w:szCs w:val="22"/>
        </w:rPr>
        <w:t>.</w:t>
      </w:r>
    </w:p>
    <w:p w14:paraId="4DB85D2D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4DB6AB4" w14:textId="7CA65FB4" w:rsidR="009A6748" w:rsidRPr="009A6748" w:rsidRDefault="009A6748" w:rsidP="00AB3D00">
      <w:pPr>
        <w:tabs>
          <w:tab w:val="right" w:pos="8923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Cagliari, __/__/____</w:t>
      </w:r>
      <w:r w:rsidR="00AB3D00">
        <w:rPr>
          <w:rFonts w:asciiTheme="minorHAnsi" w:hAnsiTheme="minorHAnsi" w:cstheme="minorHAnsi"/>
          <w:sz w:val="22"/>
          <w:szCs w:val="22"/>
        </w:rPr>
        <w:tab/>
      </w:r>
    </w:p>
    <w:p w14:paraId="60994FAF" w14:textId="77777777" w:rsidR="009A6748" w:rsidRPr="009A6748" w:rsidRDefault="009A6748" w:rsidP="009A6748">
      <w:pPr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(luogo, data) </w:t>
      </w:r>
    </w:p>
    <w:p w14:paraId="7492D3AC" w14:textId="2AB7994C" w:rsid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80D0A6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9C275D" w14:textId="77777777" w:rsidR="006D0F99" w:rsidRDefault="006D0F99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</w:p>
    <w:p w14:paraId="1FBC9411" w14:textId="77777777" w:rsidR="006D0F99" w:rsidRDefault="006D0F99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</w:p>
    <w:p w14:paraId="3FCF6B4A" w14:textId="4F9EF227" w:rsidR="009A6748" w:rsidRPr="009A6748" w:rsidRDefault="009A6748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1353CED3" w14:textId="77777777" w:rsidR="009A6748" w:rsidRPr="009A6748" w:rsidRDefault="009A6748" w:rsidP="009A6748">
      <w:pPr>
        <w:spacing w:line="360" w:lineRule="auto"/>
        <w:ind w:left="3540"/>
        <w:rPr>
          <w:rFonts w:asciiTheme="minorHAnsi" w:hAnsiTheme="minorHAnsi" w:cstheme="minorHAnsi"/>
          <w:sz w:val="22"/>
          <w:szCs w:val="22"/>
        </w:rPr>
      </w:pPr>
    </w:p>
    <w:p w14:paraId="11323F6F" w14:textId="77777777" w:rsidR="009A6748" w:rsidRPr="009A6748" w:rsidRDefault="009A6748" w:rsidP="006D0F99">
      <w:pPr>
        <w:spacing w:line="360" w:lineRule="auto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…………………………………………….. </w:t>
      </w:r>
    </w:p>
    <w:p w14:paraId="4FB8437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8D744B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B32BE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A706EA" w14:textId="77777777" w:rsidR="009A6748" w:rsidRPr="009A6748" w:rsidRDefault="009A6748" w:rsidP="009A67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p w14:paraId="44D6FF07" w14:textId="77777777" w:rsidR="0043001C" w:rsidRPr="009A6748" w:rsidRDefault="0043001C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3001C" w:rsidRPr="009A6748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9CF2" w14:textId="77777777" w:rsidR="00391EFA" w:rsidRDefault="00391EFA" w:rsidP="0030749D">
      <w:r>
        <w:separator/>
      </w:r>
    </w:p>
  </w:endnote>
  <w:endnote w:type="continuationSeparator" w:id="0">
    <w:p w14:paraId="580BF8A4" w14:textId="77777777" w:rsidR="00391EFA" w:rsidRDefault="00391EF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F561162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5B889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EF99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26088" wp14:editId="7F5E2EA6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720038" w14:textId="73A3744C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D977F8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0B7F3498" w14:textId="40A67847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+39 070/67533</w:t>
                          </w:r>
                          <w:r w:rsidR="00D977F8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A11734D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2608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17720038" w14:textId="73A3744C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D977F8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Claudia </w:t>
                    </w:r>
                    <w:proofErr w:type="spellStart"/>
                    <w:r w:rsidR="00D977F8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Cottu</w:t>
                    </w:r>
                    <w:proofErr w:type="spellEnd"/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0B7F3498" w14:textId="40A67847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+39 070/67533</w:t>
                    </w:r>
                    <w:r w:rsidR="00D977F8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2A11734D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B309010" wp14:editId="71139618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5540" w14:textId="77777777" w:rsidR="00391EFA" w:rsidRDefault="00391EFA" w:rsidP="0030749D">
      <w:r>
        <w:separator/>
      </w:r>
    </w:p>
  </w:footnote>
  <w:footnote w:type="continuationSeparator" w:id="0">
    <w:p w14:paraId="6C18831B" w14:textId="77777777" w:rsidR="00391EFA" w:rsidRDefault="00391EF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F790" w14:textId="77777777" w:rsidR="0030749D" w:rsidRDefault="00000000">
    <w:pPr>
      <w:pStyle w:val="Intestazione"/>
    </w:pPr>
    <w:r>
      <w:rPr>
        <w:noProof/>
      </w:rPr>
      <w:pict w14:anchorId="05DE94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21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46F5AF2D" wp14:editId="5A4E35E6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1E44" w14:textId="77777777" w:rsidR="00A76A5B" w:rsidRPr="00562F96" w:rsidRDefault="00A76A5B" w:rsidP="00A76A5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22E7A8A6" wp14:editId="43C1B8C1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4B980AEB" w14:textId="77777777" w:rsidR="00A76A5B" w:rsidRPr="00562F96" w:rsidRDefault="00A76A5B" w:rsidP="00A76A5B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164492E4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FC3FDE2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CEFA4C2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10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0B07"/>
    <w:rsid w:val="00123949"/>
    <w:rsid w:val="00130B59"/>
    <w:rsid w:val="00130F62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2BA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91EFA"/>
    <w:rsid w:val="003A1758"/>
    <w:rsid w:val="003B3096"/>
    <w:rsid w:val="003B6000"/>
    <w:rsid w:val="003D6177"/>
    <w:rsid w:val="0043001C"/>
    <w:rsid w:val="004335FE"/>
    <w:rsid w:val="00453B10"/>
    <w:rsid w:val="0046073D"/>
    <w:rsid w:val="00462D8D"/>
    <w:rsid w:val="00466009"/>
    <w:rsid w:val="004A1477"/>
    <w:rsid w:val="004A5F8A"/>
    <w:rsid w:val="004B1597"/>
    <w:rsid w:val="004D04C6"/>
    <w:rsid w:val="004E017C"/>
    <w:rsid w:val="004E061B"/>
    <w:rsid w:val="004E4AA8"/>
    <w:rsid w:val="004F5A3B"/>
    <w:rsid w:val="00501D79"/>
    <w:rsid w:val="0054159E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6D0F99"/>
    <w:rsid w:val="007266E2"/>
    <w:rsid w:val="00733277"/>
    <w:rsid w:val="007607CF"/>
    <w:rsid w:val="00764FCE"/>
    <w:rsid w:val="00783DF6"/>
    <w:rsid w:val="00785315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2230"/>
    <w:rsid w:val="008C5C09"/>
    <w:rsid w:val="008F1486"/>
    <w:rsid w:val="008F1E54"/>
    <w:rsid w:val="008F27C3"/>
    <w:rsid w:val="00903E25"/>
    <w:rsid w:val="00941BE5"/>
    <w:rsid w:val="00962C6E"/>
    <w:rsid w:val="009A6748"/>
    <w:rsid w:val="009B4A81"/>
    <w:rsid w:val="009E16F6"/>
    <w:rsid w:val="009F2A67"/>
    <w:rsid w:val="00A420E0"/>
    <w:rsid w:val="00A67EF3"/>
    <w:rsid w:val="00A75007"/>
    <w:rsid w:val="00A76A5B"/>
    <w:rsid w:val="00A82334"/>
    <w:rsid w:val="00AA2D86"/>
    <w:rsid w:val="00AB3D00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D0B57"/>
    <w:rsid w:val="00BD351C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977F8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3D6D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3967D"/>
  <w15:chartTrackingRefBased/>
  <w15:docId w15:val="{13275729-4CE2-4DED-908B-EDB1B147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6748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5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Siddi</cp:lastModifiedBy>
  <cp:revision>11</cp:revision>
  <cp:lastPrinted>2022-03-10T11:01:00Z</cp:lastPrinted>
  <dcterms:created xsi:type="dcterms:W3CDTF">2022-11-25T11:33:00Z</dcterms:created>
  <dcterms:modified xsi:type="dcterms:W3CDTF">2025-02-21T10:42:00Z</dcterms:modified>
</cp:coreProperties>
</file>