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899C5" w14:textId="77777777" w:rsidR="00375608" w:rsidRDefault="00375608" w:rsidP="00375608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ind w:left="5812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To: Prof. Dr.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</w:p>
    <w:p w14:paraId="2E7FECEA" w14:textId="77777777" w:rsidR="00375608" w:rsidRDefault="00375608" w:rsidP="00375608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ind w:left="5812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Institution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: 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</w:p>
    <w:p w14:paraId="7CB09862" w14:textId="77777777" w:rsidR="00375608" w:rsidRPr="00983C96" w:rsidRDefault="00375608" w:rsidP="00375608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ind w:left="5812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E-mail: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</w:p>
    <w:p w14:paraId="1DD2DD77" w14:textId="77777777" w:rsidR="00375608" w:rsidRDefault="00375608" w:rsidP="00375608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</w:pPr>
    </w:p>
    <w:p w14:paraId="3D86ED6E" w14:textId="3DC2D565" w:rsidR="00375608" w:rsidRPr="00983C96" w:rsidRDefault="00375608" w:rsidP="00375608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 xml:space="preserve">Subject: Assignment for </w:t>
      </w:r>
      <w:r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>c</w:t>
      </w:r>
      <w:r w:rsidRPr="00983C96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>onference/</w:t>
      </w:r>
      <w:r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>s</w:t>
      </w:r>
      <w:r w:rsidRPr="00983C96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 xml:space="preserve">eminar </w:t>
      </w:r>
      <w:r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>a</w:t>
      </w:r>
      <w:r w:rsidRPr="00983C96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 xml:space="preserve">ctivities with </w:t>
      </w:r>
      <w:r w:rsidR="00A478A5"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>honorarium</w:t>
      </w:r>
    </w:p>
    <w:p w14:paraId="7C4F6E92" w14:textId="77777777" w:rsidR="00375608" w:rsidRDefault="00375608" w:rsidP="00375608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</w:p>
    <w:p w14:paraId="0E51E089" w14:textId="77777777" w:rsidR="00375608" w:rsidRPr="00983C96" w:rsidRDefault="00375608" w:rsidP="00375608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Dear Professor 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,</w:t>
      </w:r>
    </w:p>
    <w:p w14:paraId="761FA73B" w14:textId="77777777" w:rsidR="00375608" w:rsidRPr="00983C96" w:rsidRDefault="00375608" w:rsidP="00375608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p</w:t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ursuant to the evaluation of your academic and scientific qualifications, as documented in the curriculum vitae submitted to this 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D</w:t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epartment, you are hereby entrusted with the task of delivering a conference/seminar on the topic: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  <w:t>.</w:t>
      </w:r>
    </w:p>
    <w:p w14:paraId="375F7CDE" w14:textId="77777777" w:rsidR="00375608" w:rsidRPr="00983C96" w:rsidRDefault="00375608" w:rsidP="00375608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The activity will be carried out at the </w:t>
      </w:r>
      <w:r w:rsidRPr="00F12C91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Department of Pedagogy, Psychology and Philosophy</w:t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as part of</w:t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the event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: </w:t>
      </w:r>
      <w:r>
        <w:rPr>
          <w:rFonts w:ascii="Calibri" w:eastAsia="Calibri" w:hAnsi="Calibri" w:cs="Calibri"/>
          <w:b/>
          <w:bCs/>
          <w:kern w:val="0"/>
          <w:szCs w:val="22"/>
          <w:lang w:val="en-GB"/>
          <w14:ligatures w14:val="none"/>
        </w:rPr>
        <w:tab/>
      </w: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.</w:t>
      </w:r>
    </w:p>
    <w:p w14:paraId="65F9795D" w14:textId="7EFFDEE6" w:rsidR="0051636B" w:rsidRPr="0051636B" w:rsidRDefault="0051636B" w:rsidP="009E62F9">
      <w:pPr>
        <w:widowControl w:val="0"/>
        <w:tabs>
          <w:tab w:val="left" w:leader="dot" w:pos="9072"/>
          <w:tab w:val="left" w:leader="dot" w:pos="10065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51636B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For the performance of the above-mentioned activity, a fee of EUR </w:t>
      </w:r>
      <w:r w:rsidR="009272C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  <w:r w:rsidRPr="0051636B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shall be paid</w:t>
      </w:r>
      <w:r w:rsidR="00404E68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as an honorarium</w:t>
      </w:r>
      <w:r w:rsidRPr="0051636B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. The amount is gross of any taxes and social security contributions payable by the recipient.</w:t>
      </w:r>
    </w:p>
    <w:p w14:paraId="2EB1BFF9" w14:textId="51A45512" w:rsidR="0051636B" w:rsidRPr="0051636B" w:rsidRDefault="0051636B" w:rsidP="0051636B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51636B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Travel, accommodation and subsistence expenses shall be reimbursed upon submission of a reimbursement claim, together with an itemized statement of the expenses incurred and the relevant original supporting documentation.</w:t>
      </w:r>
      <w:r w:rsidR="004E4F21">
        <w:rPr>
          <w:rFonts w:ascii="Calibri" w:eastAsia="Calibri" w:hAnsi="Calibri" w:cs="Calibri"/>
          <w:kern w:val="0"/>
          <w:szCs w:val="22"/>
          <w:lang w:val="en-GB"/>
          <w14:ligatures w14:val="none"/>
        </w:rPr>
        <w:t xml:space="preserve"> </w:t>
      </w:r>
      <w:r w:rsidRPr="0051636B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Such expenses shall be charged to the following research funds:</w:t>
      </w:r>
    </w:p>
    <w:p w14:paraId="4EB95C04" w14:textId="70C1220A" w:rsidR="00375608" w:rsidRPr="00983C96" w:rsidRDefault="00375608" w:rsidP="008976F2">
      <w:pPr>
        <w:widowControl w:val="0"/>
        <w:tabs>
          <w:tab w:val="left" w:leader="dot" w:pos="10065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  <w:t>.</w:t>
      </w:r>
    </w:p>
    <w:p w14:paraId="380BD4F4" w14:textId="77777777" w:rsidR="00375608" w:rsidRPr="00983C96" w:rsidRDefault="00375608" w:rsidP="00375608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We would like to express our sincere appreciation for your willingness to contribute to the academic activities of our department. We are confident that your participation will represent a valuable addition to the event and will be greatly appreciated by both colleagues and students.</w:t>
      </w:r>
    </w:p>
    <w:p w14:paraId="38F563C4" w14:textId="77777777" w:rsidR="00375608" w:rsidRDefault="00375608" w:rsidP="00375608">
      <w:pPr>
        <w:widowControl w:val="0"/>
        <w:tabs>
          <w:tab w:val="left" w:leader="dot" w:pos="4820"/>
        </w:tabs>
        <w:autoSpaceDE w:val="0"/>
        <w:autoSpaceDN w:val="0"/>
        <w:spacing w:after="0" w:line="360" w:lineRule="exact"/>
        <w:ind w:firstLine="70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983C96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Yours faithfully</w:t>
      </w: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.</w:t>
      </w:r>
    </w:p>
    <w:p w14:paraId="390128DA" w14:textId="77777777" w:rsidR="00375608" w:rsidRDefault="00375608" w:rsidP="00375608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</w:p>
    <w:p w14:paraId="7C88F414" w14:textId="77777777" w:rsidR="00375608" w:rsidRPr="00BF5EEE" w:rsidRDefault="00375608" w:rsidP="00375608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 w:rsidRPr="00BF5EEE">
        <w:rPr>
          <w:rFonts w:ascii="Calibri" w:eastAsia="Calibri" w:hAnsi="Calibri" w:cs="Calibri"/>
          <w:kern w:val="0"/>
          <w:szCs w:val="22"/>
          <w:lang w:val="en-GB"/>
          <w14:ligatures w14:val="none"/>
        </w:rPr>
        <w:t>The Director of the Department</w:t>
      </w:r>
    </w:p>
    <w:p w14:paraId="2D08AF02" w14:textId="77777777" w:rsidR="00375608" w:rsidRDefault="00375608" w:rsidP="00375608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Prof. Elisabetta Gola</w:t>
      </w:r>
    </w:p>
    <w:p w14:paraId="412EB06D" w14:textId="77777777" w:rsidR="00375608" w:rsidRPr="00BF5EEE" w:rsidRDefault="00375608" w:rsidP="00375608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</w:pPr>
      <w:r w:rsidRPr="00BF5EEE"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  <w:t>(digitally signed)</w:t>
      </w:r>
    </w:p>
    <w:p w14:paraId="37331120" w14:textId="77777777" w:rsidR="00375608" w:rsidRDefault="00375608" w:rsidP="00375608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</w:p>
    <w:p w14:paraId="3D24D610" w14:textId="77777777" w:rsidR="00375608" w:rsidRDefault="00375608" w:rsidP="00375608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The Scientific Responsible</w:t>
      </w:r>
    </w:p>
    <w:p w14:paraId="4934EAB2" w14:textId="77777777" w:rsidR="00375608" w:rsidRPr="00983C96" w:rsidRDefault="00375608" w:rsidP="00375608">
      <w:pPr>
        <w:widowControl w:val="0"/>
        <w:tabs>
          <w:tab w:val="left" w:leader="dot" w:pos="2410"/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</w:p>
    <w:p w14:paraId="0E1C8210" w14:textId="77777777" w:rsidR="00375608" w:rsidRPr="00BF5EEE" w:rsidRDefault="00375608" w:rsidP="00375608">
      <w:pPr>
        <w:widowControl w:val="0"/>
        <w:tabs>
          <w:tab w:val="left" w:pos="5534"/>
        </w:tabs>
        <w:autoSpaceDE w:val="0"/>
        <w:autoSpaceDN w:val="0"/>
        <w:spacing w:after="0" w:line="360" w:lineRule="exact"/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</w:pPr>
      <w:r w:rsidRPr="00BF5EEE"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  <w:t>(digitally signed)</w:t>
      </w:r>
    </w:p>
    <w:p w14:paraId="76B659A7" w14:textId="77777777" w:rsidR="00375608" w:rsidRDefault="00375608" w:rsidP="00375608">
      <w:pPr>
        <w:widowControl w:val="0"/>
        <w:autoSpaceDE w:val="0"/>
        <w:autoSpaceDN w:val="0"/>
        <w:spacing w:after="0" w:line="360" w:lineRule="exact"/>
        <w:ind w:left="552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>Accepted by</w:t>
      </w:r>
    </w:p>
    <w:p w14:paraId="4C9A6490" w14:textId="77777777" w:rsidR="00375608" w:rsidRPr="00983C96" w:rsidRDefault="00375608" w:rsidP="00375608">
      <w:pPr>
        <w:widowControl w:val="0"/>
        <w:tabs>
          <w:tab w:val="left" w:leader="dot" w:pos="8080"/>
        </w:tabs>
        <w:autoSpaceDE w:val="0"/>
        <w:autoSpaceDN w:val="0"/>
        <w:spacing w:after="0" w:line="360" w:lineRule="exact"/>
        <w:ind w:left="5529"/>
        <w:rPr>
          <w:rFonts w:ascii="Calibri" w:eastAsia="Calibri" w:hAnsi="Calibri" w:cs="Calibri"/>
          <w:kern w:val="0"/>
          <w:szCs w:val="22"/>
          <w:lang w:val="en-GB"/>
          <w14:ligatures w14:val="none"/>
        </w:rPr>
      </w:pPr>
      <w:r>
        <w:rPr>
          <w:rFonts w:ascii="Calibri" w:eastAsia="Calibri" w:hAnsi="Calibri" w:cs="Calibri"/>
          <w:kern w:val="0"/>
          <w:szCs w:val="22"/>
          <w:lang w:val="en-GB"/>
          <w14:ligatures w14:val="none"/>
        </w:rPr>
        <w:tab/>
      </w:r>
    </w:p>
    <w:p w14:paraId="5A10BCC1" w14:textId="77777777" w:rsidR="00375608" w:rsidRPr="00BF5EEE" w:rsidRDefault="00375608" w:rsidP="00375608">
      <w:pPr>
        <w:widowControl w:val="0"/>
        <w:autoSpaceDE w:val="0"/>
        <w:autoSpaceDN w:val="0"/>
        <w:spacing w:after="0" w:line="360" w:lineRule="exact"/>
        <w:ind w:left="5529"/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</w:pPr>
      <w:r w:rsidRPr="00BF5EEE">
        <w:rPr>
          <w:rFonts w:ascii="Calibri" w:eastAsia="Calibri" w:hAnsi="Calibri" w:cs="Calibri"/>
          <w:i/>
          <w:iCs/>
          <w:kern w:val="0"/>
          <w:szCs w:val="22"/>
          <w:lang w:val="en-GB"/>
          <w14:ligatures w14:val="none"/>
        </w:rPr>
        <w:t>(digitally signed)</w:t>
      </w:r>
    </w:p>
    <w:sectPr w:rsidR="00375608" w:rsidRPr="00BF5EEE" w:rsidSect="00BC6C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ED571" w14:textId="77777777" w:rsidR="003152D0" w:rsidRDefault="003152D0" w:rsidP="00635905">
      <w:pPr>
        <w:spacing w:after="0" w:line="240" w:lineRule="auto"/>
      </w:pPr>
      <w:r>
        <w:separator/>
      </w:r>
    </w:p>
  </w:endnote>
  <w:endnote w:type="continuationSeparator" w:id="0">
    <w:p w14:paraId="19A4C47A" w14:textId="77777777" w:rsidR="003152D0" w:rsidRDefault="003152D0" w:rsidP="0063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CA1D5" w14:textId="77777777" w:rsidR="007E212B" w:rsidRDefault="007E212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41361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E035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EADE667" wp14:editId="406CB431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269037" w14:textId="77777777" w:rsidR="007E212B" w:rsidRPr="002F7A30" w:rsidRDefault="007E212B" w:rsidP="007E212B">
                          <w:pPr>
                            <w:spacing w:after="0" w:line="240" w:lineRule="auto"/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</w:pPr>
                          <w:r w:rsidRPr="002F7A30"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  <w:t>Segretaria Amministrativa: Dott.ssa Fabiola Nucifora</w:t>
                          </w:r>
                        </w:p>
                        <w:p w14:paraId="261D64E5" w14:textId="4E77742F" w:rsidR="00635905" w:rsidRPr="00C1397F" w:rsidRDefault="007E212B" w:rsidP="007E212B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2F7A30"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  <w:t xml:space="preserve">Via </w:t>
                          </w:r>
                          <w:proofErr w:type="spellStart"/>
                          <w:r w:rsidRPr="002F7A30"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  <w:t>Is</w:t>
                          </w:r>
                          <w:proofErr w:type="spellEnd"/>
                          <w:r w:rsidRPr="002F7A30">
                            <w:rPr>
                              <w:rFonts w:ascii="Calibri" w:eastAsia="Calibri" w:hAnsi="Calibri" w:cs="Times New Roman"/>
                              <w:color w:val="0A2F41"/>
                              <w:kern w:val="0"/>
                              <w:sz w:val="18"/>
                              <w:szCs w:val="18"/>
                              <w14:ligatures w14:val="none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2F7A30">
                              <w:rPr>
                                <w:rFonts w:ascii="Calibri" w:eastAsia="Calibri" w:hAnsi="Calibri" w:cs="Times New Roman"/>
                                <w:color w:val="0563C1"/>
                                <w:kern w:val="0"/>
                                <w:sz w:val="18"/>
                                <w:u w:val="single"/>
                                <w14:ligatures w14:val="none"/>
                              </w:rPr>
                              <w:t>segpsico@unica.it</w:t>
                            </w:r>
                          </w:hyperlink>
                          <w:r w:rsidRPr="002F7A30">
                            <w:rPr>
                              <w:rFonts w:ascii="Calibri" w:eastAsia="Calibri" w:hAnsi="Calibri" w:cs="Times New Roman"/>
                              <w:color w:val="0563C1"/>
                              <w:kern w:val="0"/>
                              <w:sz w:val="18"/>
                              <w:u w:val="single"/>
                              <w14:ligatures w14:val="none"/>
                            </w:rPr>
                            <w:t xml:space="preserve">  </w:t>
                          </w:r>
                          <w:hyperlink r:id="rId2" w:history="1">
                            <w:r w:rsidRPr="002F7A30">
                              <w:rPr>
                                <w:rFonts w:ascii="Calibri" w:eastAsia="Calibri" w:hAnsi="Calibri" w:cs="Times New Roman"/>
                                <w:color w:val="0563C1"/>
                                <w:kern w:val="0"/>
                                <w:sz w:val="18"/>
                                <w:u w:val="single"/>
                                <w14:ligatures w14:val="none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ADE667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5C269037" w14:textId="77777777" w:rsidR="007E212B" w:rsidRPr="002F7A30" w:rsidRDefault="007E212B" w:rsidP="007E212B">
                    <w:pPr>
                      <w:spacing w:after="0" w:line="240" w:lineRule="auto"/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</w:pPr>
                    <w:r w:rsidRPr="002F7A30"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  <w:t>Segretaria Amministrativa: Dott.ssa Fabiola Nucifora</w:t>
                    </w:r>
                  </w:p>
                  <w:p w14:paraId="261D64E5" w14:textId="4E77742F" w:rsidR="00635905" w:rsidRPr="00C1397F" w:rsidRDefault="007E212B" w:rsidP="007E212B">
                    <w:pPr>
                      <w:spacing w:after="0" w:line="240" w:lineRule="auto"/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2F7A30"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  <w:t xml:space="preserve">Via </w:t>
                    </w:r>
                    <w:proofErr w:type="spellStart"/>
                    <w:r w:rsidRPr="002F7A30"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  <w:t>Is</w:t>
                    </w:r>
                    <w:proofErr w:type="spellEnd"/>
                    <w:r w:rsidRPr="002F7A30">
                      <w:rPr>
                        <w:rFonts w:ascii="Calibri" w:eastAsia="Calibri" w:hAnsi="Calibri" w:cs="Times New Roman"/>
                        <w:color w:val="0A2F41"/>
                        <w:kern w:val="0"/>
                        <w:sz w:val="18"/>
                        <w:szCs w:val="18"/>
                        <w14:ligatures w14:val="none"/>
                      </w:rPr>
                      <w:t xml:space="preserve"> Mirrionis, 1 – Cagliari - Tel +39 070/6757525 – e-mail </w:t>
                    </w:r>
                    <w:hyperlink r:id="rId3" w:history="1">
                      <w:r w:rsidRPr="002F7A30">
                        <w:rPr>
                          <w:rFonts w:ascii="Calibri" w:eastAsia="Calibri" w:hAnsi="Calibri" w:cs="Times New Roman"/>
                          <w:color w:val="0563C1"/>
                          <w:kern w:val="0"/>
                          <w:sz w:val="18"/>
                          <w:u w:val="single"/>
                          <w14:ligatures w14:val="none"/>
                        </w:rPr>
                        <w:t>segpsico@unica.it</w:t>
                      </w:r>
                    </w:hyperlink>
                    <w:r w:rsidRPr="002F7A30">
                      <w:rPr>
                        <w:rFonts w:ascii="Calibri" w:eastAsia="Calibri" w:hAnsi="Calibri" w:cs="Times New Roman"/>
                        <w:color w:val="0563C1"/>
                        <w:kern w:val="0"/>
                        <w:sz w:val="18"/>
                        <w:u w:val="single"/>
                        <w14:ligatures w14:val="none"/>
                      </w:rPr>
                      <w:t xml:space="preserve">  </w:t>
                    </w:r>
                    <w:hyperlink r:id="rId4" w:history="1">
                      <w:r w:rsidRPr="002F7A30">
                        <w:rPr>
                          <w:rFonts w:ascii="Calibri" w:eastAsia="Calibri" w:hAnsi="Calibri" w:cs="Times New Roman"/>
                          <w:color w:val="0563C1"/>
                          <w:kern w:val="0"/>
                          <w:sz w:val="18"/>
                          <w:u w:val="single"/>
                          <w14:ligatures w14:val="none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5498D2D" wp14:editId="11B9B4DE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1F50E" w14:textId="77777777" w:rsidR="003152D0" w:rsidRDefault="003152D0" w:rsidP="00635905">
      <w:pPr>
        <w:spacing w:after="0" w:line="240" w:lineRule="auto"/>
      </w:pPr>
      <w:r>
        <w:separator/>
      </w:r>
    </w:p>
  </w:footnote>
  <w:footnote w:type="continuationSeparator" w:id="0">
    <w:p w14:paraId="57D0E980" w14:textId="77777777" w:rsidR="003152D0" w:rsidRDefault="003152D0" w:rsidP="0063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9E71" w14:textId="77777777" w:rsidR="007E212B" w:rsidRDefault="007E212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5D50D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7188357B" wp14:editId="1178A1A7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9BC31" w14:textId="77777777" w:rsidR="00635905" w:rsidRPr="00A417F1" w:rsidRDefault="00635905" w:rsidP="00635905">
    <w:pPr>
      <w:tabs>
        <w:tab w:val="center" w:pos="4819"/>
        <w:tab w:val="right" w:pos="9638"/>
      </w:tabs>
      <w:spacing w:after="0"/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5BDE41C8" wp14:editId="788E85BF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417F1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57258787" w14:textId="77777777" w:rsidR="00635905" w:rsidRPr="00A417F1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 w:rsidRPr="00A417F1"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F1"/>
    <w:rsid w:val="00153C69"/>
    <w:rsid w:val="0024650B"/>
    <w:rsid w:val="002A647D"/>
    <w:rsid w:val="002E6E35"/>
    <w:rsid w:val="003152D0"/>
    <w:rsid w:val="00375608"/>
    <w:rsid w:val="003B783B"/>
    <w:rsid w:val="00404E68"/>
    <w:rsid w:val="004A344F"/>
    <w:rsid w:val="004E4F21"/>
    <w:rsid w:val="00513FD3"/>
    <w:rsid w:val="00515E40"/>
    <w:rsid w:val="0051636B"/>
    <w:rsid w:val="005B7ADC"/>
    <w:rsid w:val="005D213B"/>
    <w:rsid w:val="005E44C3"/>
    <w:rsid w:val="005F33F6"/>
    <w:rsid w:val="00635905"/>
    <w:rsid w:val="006E3C9C"/>
    <w:rsid w:val="007B7262"/>
    <w:rsid w:val="007D3604"/>
    <w:rsid w:val="007E212B"/>
    <w:rsid w:val="008976F2"/>
    <w:rsid w:val="009272C6"/>
    <w:rsid w:val="009559CC"/>
    <w:rsid w:val="009E62F9"/>
    <w:rsid w:val="00A417F1"/>
    <w:rsid w:val="00A478A5"/>
    <w:rsid w:val="00B217FB"/>
    <w:rsid w:val="00BC6C98"/>
    <w:rsid w:val="00C1397F"/>
    <w:rsid w:val="00CA704C"/>
    <w:rsid w:val="00CF4EEE"/>
    <w:rsid w:val="00D5753F"/>
    <w:rsid w:val="00DB2FFA"/>
    <w:rsid w:val="00DC491A"/>
    <w:rsid w:val="00E638D9"/>
    <w:rsid w:val="00E65E90"/>
    <w:rsid w:val="00F5259A"/>
    <w:rsid w:val="00FC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6D16A"/>
  <w15:chartTrackingRefBased/>
  <w15:docId w15:val="{C72D9E48-F5B1-4EEC-B4CB-174E32AB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212B"/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1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50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15</cp:revision>
  <dcterms:created xsi:type="dcterms:W3CDTF">2025-12-19T11:42:00Z</dcterms:created>
  <dcterms:modified xsi:type="dcterms:W3CDTF">2026-06-30T08:23:00Z</dcterms:modified>
</cp:coreProperties>
</file>