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40A8C" w14:textId="3C46B14D" w:rsidR="0041215B" w:rsidRDefault="00983C96" w:rsidP="00586647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To: Prof. Dr.</w:t>
      </w:r>
      <w:r w:rsidR="0041215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41215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0755D2AC" w14:textId="7E76478E" w:rsidR="003A14E9" w:rsidRDefault="00983C96" w:rsidP="00586647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Institution</w:t>
      </w:r>
      <w:r w:rsidR="003A14E9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: </w:t>
      </w:r>
      <w:r w:rsidR="0041215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246CF1DD" w14:textId="0F4C9E87" w:rsidR="00983C96" w:rsidRPr="00983C96" w:rsidRDefault="00983C96" w:rsidP="00586647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E-mail:</w:t>
      </w:r>
      <w:r w:rsidR="00BF2C44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BF2C44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4F4A8490" w14:textId="77777777" w:rsidR="00BF5EEE" w:rsidRDefault="00BF5EEE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</w:pPr>
    </w:p>
    <w:p w14:paraId="02876D73" w14:textId="12763913" w:rsidR="00983C96" w:rsidRPr="00983C96" w:rsidRDefault="00983C96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Subject: Assignment for </w:t>
      </w:r>
      <w:r w:rsidR="0020023B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c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onference/</w:t>
      </w:r>
      <w:r w:rsidR="0020023B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s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eminar </w:t>
      </w:r>
      <w:r w:rsidR="0020023B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a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ctivities without </w:t>
      </w:r>
      <w:r w:rsidR="002233B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honorarium</w:t>
      </w:r>
    </w:p>
    <w:p w14:paraId="46BC7066" w14:textId="77777777" w:rsidR="00BF5EEE" w:rsidRDefault="00BF5EEE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207E972B" w14:textId="7DEB4B80" w:rsidR="00983C96" w:rsidRPr="00983C96" w:rsidRDefault="00983C96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Dear Professor </w:t>
      </w:r>
      <w:r w:rsidR="00BF2C44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,</w:t>
      </w:r>
    </w:p>
    <w:p w14:paraId="3379FD8D" w14:textId="27D43E4B" w:rsidR="00983C96" w:rsidRPr="00983C96" w:rsidRDefault="0020023B" w:rsidP="00586647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p</w:t>
      </w:r>
      <w:r w:rsidR="00983C96"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ursuant to the evaluation of your academic and scientific qualifications, as documented in the curriculum vitae submitted to this </w:t>
      </w:r>
      <w:r w:rsid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</w:t>
      </w:r>
      <w:r w:rsidR="00BF5EEE"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epartment</w:t>
      </w:r>
      <w:r w:rsidR="00983C96"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, you are hereby entrusted with the task of delivering a conference/seminar on the topic:</w:t>
      </w:r>
      <w:r w:rsidR="00BF2C44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BF2C44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  <w:t>.</w:t>
      </w:r>
    </w:p>
    <w:p w14:paraId="40707D84" w14:textId="162E010F" w:rsidR="00983C96" w:rsidRPr="00983C96" w:rsidRDefault="00983C96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The activity will be carried out at the </w:t>
      </w:r>
      <w:r w:rsidRPr="00F12C91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Department of Pedagogy, Psychology and Philosophy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C04143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as part of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the event</w:t>
      </w:r>
      <w:r w:rsid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:</w:t>
      </w:r>
      <w:r w:rsidR="004865A0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F12C91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ab/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368C19A1" w14:textId="40CBA0E4" w:rsidR="00983C96" w:rsidRPr="00983C96" w:rsidRDefault="00E239E6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E239E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No honorarium will be paid for this activity. However, travel, accommodation and subsistence expenses will be reimbursed upon submission of a reimbursement claim accompanied by an itemized statement of expenses and the relevant original supporting documentation</w:t>
      </w:r>
      <w:r w:rsidR="00983C96"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37C005D0" w14:textId="4EDD8142" w:rsidR="00983C96" w:rsidRPr="00983C96" w:rsidRDefault="00983C96" w:rsidP="00586647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 reimbursement shall be charged to the following research funds:</w:t>
      </w:r>
      <w:r w:rsidR="00F12C91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  <w:r w:rsidR="004865A0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45AF11B6" w14:textId="6278870B" w:rsidR="00983C96" w:rsidRPr="00983C96" w:rsidRDefault="00983C96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We would like to express our sincere appreciation for your willingness to contribute to the academic activities of </w:t>
      </w:r>
      <w:r w:rsidR="005D152D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="005D152D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</w:t>
      </w:r>
      <w:r w:rsidR="00BF5EEE"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epartment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 We are confident that your participation will represent a valuable addition to the event and will be greatly appreciated by both colleagues and students.</w:t>
      </w:r>
    </w:p>
    <w:p w14:paraId="68475E7D" w14:textId="4C3216B7" w:rsidR="00983C96" w:rsidRDefault="00983C96" w:rsidP="00586647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Yours faithfully</w:t>
      </w:r>
      <w:r w:rsid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3563ADC1" w14:textId="77777777" w:rsidR="00BF5EEE" w:rsidRDefault="00BF5EEE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1500C66B" w14:textId="32710899" w:rsidR="00983C96" w:rsidRPr="00BF5EEE" w:rsidRDefault="00983C96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 Director</w:t>
      </w:r>
      <w:r w:rsidR="00C011C5" w:rsidRP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of the </w:t>
      </w:r>
      <w:r w:rsidRP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Department</w:t>
      </w:r>
    </w:p>
    <w:p w14:paraId="6984F242" w14:textId="57B386A7" w:rsidR="00C011C5" w:rsidRDefault="00C011C5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Prof. Elisabetta Gola</w:t>
      </w:r>
    </w:p>
    <w:p w14:paraId="7A889A6B" w14:textId="26942EDD" w:rsidR="00C011C5" w:rsidRPr="00BF5EEE" w:rsidRDefault="00C011C5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p w14:paraId="670CF278" w14:textId="77777777" w:rsidR="006E01CC" w:rsidRDefault="006E01CC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29AD2B7E" w14:textId="1CEDBA33" w:rsidR="00121D28" w:rsidRDefault="00121D28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 Scientific Responsible</w:t>
      </w:r>
    </w:p>
    <w:p w14:paraId="70CE6FFF" w14:textId="3AAB8E1C" w:rsidR="006E01CC" w:rsidRPr="00983C96" w:rsidRDefault="006E01CC" w:rsidP="00586647">
      <w:pPr>
        <w:widowControl w:val="0"/>
        <w:tabs>
          <w:tab w:val="left" w:leader="dot" w:pos="2410"/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323249B2" w14:textId="1D3F3555" w:rsidR="00515044" w:rsidRPr="00BF5EEE" w:rsidRDefault="006E01CC" w:rsidP="00586647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p w14:paraId="67512A94" w14:textId="07361480" w:rsidR="006E01CC" w:rsidRDefault="00BF5EEE" w:rsidP="00586647">
      <w:pPr>
        <w:widowControl w:val="0"/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A</w:t>
      </w:r>
      <w:r w:rsidR="006E01CC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ccept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ed by</w:t>
      </w:r>
    </w:p>
    <w:p w14:paraId="2FDB5DE9" w14:textId="77777777" w:rsidR="006E01CC" w:rsidRPr="00983C96" w:rsidRDefault="006E01CC" w:rsidP="00586647">
      <w:pPr>
        <w:widowControl w:val="0"/>
        <w:tabs>
          <w:tab w:val="left" w:leader="dot" w:pos="8080"/>
        </w:tabs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6673109C" w14:textId="09799430" w:rsidR="006E01CC" w:rsidRPr="00BF5EEE" w:rsidRDefault="006E01CC" w:rsidP="00586647">
      <w:pPr>
        <w:widowControl w:val="0"/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sectPr w:rsidR="006E01CC" w:rsidRPr="00BF5EEE" w:rsidSect="00BC6C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E7271" w14:textId="77777777" w:rsidR="00A7403F" w:rsidRDefault="00A7403F" w:rsidP="00635905">
      <w:pPr>
        <w:spacing w:after="0" w:line="240" w:lineRule="auto"/>
      </w:pPr>
      <w:r>
        <w:separator/>
      </w:r>
    </w:p>
  </w:endnote>
  <w:endnote w:type="continuationSeparator" w:id="0">
    <w:p w14:paraId="5523597F" w14:textId="77777777" w:rsidR="00A7403F" w:rsidRDefault="00A7403F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001D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F2A7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F3B4C1" wp14:editId="0A6A3951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ABFEFE" w14:textId="77777777" w:rsidR="002F7A30" w:rsidRPr="002F7A30" w:rsidRDefault="002F7A30" w:rsidP="002F7A30">
                          <w:pPr>
                            <w:spacing w:after="0" w:line="240" w:lineRule="auto"/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>Segretaria Amministrativa: Dott.ssa Fabiola Nucifora</w:t>
                          </w:r>
                        </w:p>
                        <w:p w14:paraId="17988F01" w14:textId="1C745612" w:rsidR="00BF4ED0" w:rsidRPr="002F7A30" w:rsidRDefault="002F7A30" w:rsidP="002F7A30">
                          <w:pPr>
                            <w:spacing w:after="0" w:line="240" w:lineRule="auto"/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 xml:space="preserve">Via Is Mirrionis, 1 – Cagliari - Tel +39 070/6757525 – e-mail </w:t>
                          </w:r>
                          <w:hyperlink r:id="rId1" w:history="1">
                            <w:r w:rsidRPr="002F7A30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segpsico@unica.it</w:t>
                            </w:r>
                          </w:hyperlink>
                          <w:r w:rsidRPr="002F7A30">
                            <w:rPr>
                              <w:rFonts w:ascii="Calibri" w:eastAsia="Calibri" w:hAnsi="Calibri" w:cs="Times New Roman"/>
                              <w:color w:val="0563C1"/>
                              <w:kern w:val="0"/>
                              <w:sz w:val="18"/>
                              <w:u w:val="single"/>
                              <w14:ligatures w14:val="none"/>
                            </w:rPr>
                            <w:t xml:space="preserve">  </w:t>
                          </w:r>
                          <w:hyperlink r:id="rId2" w:history="1">
                            <w:r w:rsidRPr="002F7A30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F3B4C1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28ABFEFE" w14:textId="77777777" w:rsidR="002F7A30" w:rsidRPr="002F7A30" w:rsidRDefault="002F7A30" w:rsidP="002F7A30">
                    <w:pPr>
                      <w:spacing w:after="0" w:line="240" w:lineRule="auto"/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</w:pPr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>Segretaria Amministrativa: Dott.ssa Fabiola Nucifora</w:t>
                    </w:r>
                  </w:p>
                  <w:p w14:paraId="17988F01" w14:textId="1C745612" w:rsidR="00BF4ED0" w:rsidRPr="002F7A30" w:rsidRDefault="002F7A30" w:rsidP="002F7A30">
                    <w:pPr>
                      <w:spacing w:after="0" w:line="240" w:lineRule="auto"/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</w:pPr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 xml:space="preserve">Via Is Mirrionis, 1 – Cagliari - Tel +39 070/6757525 – e-mail </w:t>
                    </w:r>
                    <w:hyperlink r:id="rId3" w:history="1">
                      <w:r w:rsidRPr="002F7A30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segpsico@unica.it</w:t>
                      </w:r>
                    </w:hyperlink>
                    <w:r w:rsidRPr="002F7A30">
                      <w:rPr>
                        <w:rFonts w:ascii="Calibri" w:eastAsia="Calibri" w:hAnsi="Calibri" w:cs="Times New Roman"/>
                        <w:color w:val="0563C1"/>
                        <w:kern w:val="0"/>
                        <w:sz w:val="18"/>
                        <w:u w:val="single"/>
                        <w14:ligatures w14:val="none"/>
                      </w:rPr>
                      <w:t xml:space="preserve">  </w:t>
                    </w:r>
                    <w:hyperlink r:id="rId4" w:history="1">
                      <w:r w:rsidRPr="002F7A30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8258CCD" wp14:editId="43976D0A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1211" w14:textId="77777777" w:rsidR="00A7403F" w:rsidRDefault="00A7403F" w:rsidP="00635905">
      <w:pPr>
        <w:spacing w:after="0" w:line="240" w:lineRule="auto"/>
      </w:pPr>
      <w:r>
        <w:separator/>
      </w:r>
    </w:p>
  </w:footnote>
  <w:footnote w:type="continuationSeparator" w:id="0">
    <w:p w14:paraId="0E3E1079" w14:textId="77777777" w:rsidR="00A7403F" w:rsidRDefault="00A7403F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CCCC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BBC7D86" wp14:editId="19285BCB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7DA4" w14:textId="77777777" w:rsidR="00635905" w:rsidRPr="00515044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 w:rsidRPr="00515044">
      <w:rPr>
        <w:b/>
        <w:bCs/>
        <w:noProof/>
        <w:color w:val="244061"/>
        <w:sz w:val="18"/>
        <w:szCs w:val="18"/>
      </w:rPr>
      <w:drawing>
        <wp:anchor distT="0" distB="0" distL="114300" distR="114300" simplePos="0" relativeHeight="251659264" behindDoc="1" locked="0" layoutInCell="1" allowOverlap="1" wp14:anchorId="3C56339E" wp14:editId="52070911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5044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37C3DF7C" w14:textId="77777777" w:rsidR="00635905" w:rsidRPr="00515044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 w:rsidRPr="00515044"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44"/>
    <w:rsid w:val="00094184"/>
    <w:rsid w:val="000E1478"/>
    <w:rsid w:val="00121D28"/>
    <w:rsid w:val="00153C69"/>
    <w:rsid w:val="001D5A90"/>
    <w:rsid w:val="0020023B"/>
    <w:rsid w:val="002233B6"/>
    <w:rsid w:val="002A647D"/>
    <w:rsid w:val="002C1E41"/>
    <w:rsid w:val="002F7A30"/>
    <w:rsid w:val="003A14E9"/>
    <w:rsid w:val="0041215B"/>
    <w:rsid w:val="00435846"/>
    <w:rsid w:val="004865A0"/>
    <w:rsid w:val="00492503"/>
    <w:rsid w:val="004A344F"/>
    <w:rsid w:val="00513FD3"/>
    <w:rsid w:val="00515044"/>
    <w:rsid w:val="00515E40"/>
    <w:rsid w:val="00586647"/>
    <w:rsid w:val="005B7ADC"/>
    <w:rsid w:val="005D152D"/>
    <w:rsid w:val="005D213B"/>
    <w:rsid w:val="005E44C3"/>
    <w:rsid w:val="00635905"/>
    <w:rsid w:val="006E01CC"/>
    <w:rsid w:val="00750EF9"/>
    <w:rsid w:val="007E5389"/>
    <w:rsid w:val="00821E2C"/>
    <w:rsid w:val="009559CC"/>
    <w:rsid w:val="00983C96"/>
    <w:rsid w:val="00A01F1D"/>
    <w:rsid w:val="00A7403F"/>
    <w:rsid w:val="00AA5AAC"/>
    <w:rsid w:val="00B01F3B"/>
    <w:rsid w:val="00B217FB"/>
    <w:rsid w:val="00B77E23"/>
    <w:rsid w:val="00BC6C98"/>
    <w:rsid w:val="00BF002E"/>
    <w:rsid w:val="00BF2C44"/>
    <w:rsid w:val="00BF4ED0"/>
    <w:rsid w:val="00BF5EEE"/>
    <w:rsid w:val="00C011C5"/>
    <w:rsid w:val="00C04143"/>
    <w:rsid w:val="00CF4EEE"/>
    <w:rsid w:val="00D5753F"/>
    <w:rsid w:val="00D95EB3"/>
    <w:rsid w:val="00DB2FFA"/>
    <w:rsid w:val="00DC491A"/>
    <w:rsid w:val="00DF46A5"/>
    <w:rsid w:val="00E239E6"/>
    <w:rsid w:val="00E377BC"/>
    <w:rsid w:val="00E65E90"/>
    <w:rsid w:val="00F12C91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C6E47"/>
  <w15:chartTrackingRefBased/>
  <w15:docId w15:val="{F431B1BC-320A-46FA-9DA9-91AAF9D3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121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29</cp:revision>
  <dcterms:created xsi:type="dcterms:W3CDTF">2025-12-19T10:35:00Z</dcterms:created>
  <dcterms:modified xsi:type="dcterms:W3CDTF">2026-06-19T11:55:00Z</dcterms:modified>
</cp:coreProperties>
</file>