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EE24" w14:textId="77777777" w:rsidR="00D04181" w:rsidRDefault="00726705" w:rsidP="00CF5D39">
      <w:pPr>
        <w:pStyle w:val="Paragrafoelenco"/>
        <w:numPr>
          <w:ilvl w:val="0"/>
          <w:numId w:val="37"/>
        </w:numPr>
        <w:spacing w:before="120" w:line="276" w:lineRule="auto"/>
        <w:ind w:left="6521" w:hanging="42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Alla Regione Autonoma della Sardegna</w:t>
      </w:r>
    </w:p>
    <w:p w14:paraId="3C37A9D4" w14:textId="77777777" w:rsidR="003B1EC9" w:rsidRDefault="00726705" w:rsidP="000308FF">
      <w:pPr>
        <w:pStyle w:val="Paragrafoelenco"/>
        <w:spacing w:before="60" w:line="276" w:lineRule="auto"/>
        <w:ind w:left="6521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Assessorato dell’Igiene e sanità e </w:t>
      </w:r>
      <w:r w:rsidR="00322181">
        <w:rPr>
          <w:rFonts w:ascii="Arial" w:hAnsi="Arial" w:cs="Arial"/>
          <w:sz w:val="18"/>
          <w:szCs w:val="18"/>
        </w:rPr>
        <w:t>dell’</w:t>
      </w:r>
      <w:r>
        <w:rPr>
          <w:rFonts w:ascii="Arial" w:hAnsi="Arial" w:cs="Arial"/>
          <w:sz w:val="18"/>
          <w:szCs w:val="18"/>
        </w:rPr>
        <w:t>assistenza sociale</w:t>
      </w:r>
    </w:p>
    <w:p w14:paraId="3E7B002F" w14:textId="5A815259" w:rsidR="00113E03" w:rsidRPr="00113E03" w:rsidRDefault="00AF1638" w:rsidP="005F55B7">
      <w:pPr>
        <w:tabs>
          <w:tab w:val="left" w:pos="6521"/>
        </w:tabs>
        <w:spacing w:before="240" w:line="276" w:lineRule="auto"/>
        <w:ind w:left="6096" w:hanging="8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>
        <w:rPr>
          <w:rFonts w:ascii="Arial" w:hAnsi="Arial" w:cs="Arial"/>
          <w:sz w:val="18"/>
          <w:szCs w:val="18"/>
        </w:rPr>
        <w:tab/>
      </w:r>
      <w:r w:rsidRPr="00AF1638">
        <w:rPr>
          <w:rFonts w:ascii="Arial" w:hAnsi="Arial" w:cs="Arial"/>
          <w:sz w:val="18"/>
          <w:szCs w:val="18"/>
        </w:rPr>
        <w:t>&gt;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6705" w:rsidRPr="00726705">
        <w:rPr>
          <w:rFonts w:ascii="Arial" w:hAnsi="Arial" w:cs="Arial"/>
          <w:sz w:val="18"/>
          <w:szCs w:val="18"/>
        </w:rPr>
        <w:t xml:space="preserve">All’Università </w:t>
      </w:r>
      <w:r w:rsidR="00726705">
        <w:rPr>
          <w:rFonts w:ascii="Arial" w:hAnsi="Arial" w:cs="Arial"/>
          <w:sz w:val="18"/>
          <w:szCs w:val="18"/>
        </w:rPr>
        <w:t xml:space="preserve">degli Studi </w:t>
      </w:r>
      <w:r w:rsidR="00726705" w:rsidRPr="00726705">
        <w:rPr>
          <w:rFonts w:ascii="Arial" w:hAnsi="Arial" w:cs="Arial"/>
          <w:sz w:val="18"/>
          <w:szCs w:val="18"/>
        </w:rPr>
        <w:t xml:space="preserve">di </w:t>
      </w:r>
      <w:r w:rsidR="003B22DF">
        <w:rPr>
          <w:rFonts w:ascii="Arial" w:hAnsi="Arial" w:cs="Arial"/>
          <w:sz w:val="18"/>
          <w:szCs w:val="18"/>
        </w:rPr>
        <w:t>Cagliari</w:t>
      </w:r>
    </w:p>
    <w:p w14:paraId="0FC2E092" w14:textId="77777777" w:rsidR="00DB013F" w:rsidRDefault="00B8678E" w:rsidP="00C909D8">
      <w:pPr>
        <w:tabs>
          <w:tab w:val="left" w:pos="4860"/>
        </w:tabs>
        <w:spacing w:before="360" w:line="276" w:lineRule="auto"/>
        <w:ind w:left="992" w:hanging="992"/>
        <w:jc w:val="center"/>
        <w:rPr>
          <w:rFonts w:ascii="Arial" w:hAnsi="Arial" w:cs="Arial"/>
          <w:b/>
          <w:sz w:val="20"/>
          <w:szCs w:val="20"/>
        </w:rPr>
      </w:pPr>
      <w:r w:rsidRPr="00B8678E">
        <w:rPr>
          <w:rFonts w:ascii="Arial" w:hAnsi="Arial" w:cs="Arial"/>
          <w:b/>
          <w:sz w:val="20"/>
          <w:szCs w:val="20"/>
        </w:rPr>
        <w:t>DICHIARAZIONE SOSTITUTIVA DELL'ATTO DI NOTORIETÀ</w:t>
      </w:r>
    </w:p>
    <w:p w14:paraId="422DFE2E" w14:textId="77777777" w:rsidR="00956551" w:rsidRPr="00956551" w:rsidRDefault="00956551" w:rsidP="00956551">
      <w:pPr>
        <w:tabs>
          <w:tab w:val="left" w:pos="4860"/>
        </w:tabs>
        <w:spacing w:after="240" w:line="276" w:lineRule="auto"/>
        <w:ind w:left="992" w:hanging="992"/>
        <w:jc w:val="center"/>
        <w:rPr>
          <w:rFonts w:ascii="Arial" w:hAnsi="Arial" w:cs="Arial"/>
          <w:i/>
          <w:sz w:val="20"/>
          <w:szCs w:val="20"/>
        </w:rPr>
      </w:pPr>
      <w:r w:rsidRPr="00956551">
        <w:rPr>
          <w:rFonts w:ascii="Arial" w:hAnsi="Arial" w:cs="Arial"/>
          <w:i/>
          <w:sz w:val="20"/>
          <w:szCs w:val="20"/>
        </w:rPr>
        <w:t xml:space="preserve">(art. 47 </w:t>
      </w:r>
      <w:r w:rsidR="00C909D8" w:rsidRPr="00956551">
        <w:rPr>
          <w:rFonts w:ascii="Arial" w:hAnsi="Arial" w:cs="Arial"/>
          <w:i/>
          <w:sz w:val="20"/>
          <w:szCs w:val="20"/>
        </w:rPr>
        <w:t>D</w:t>
      </w:r>
      <w:r w:rsidRPr="00956551">
        <w:rPr>
          <w:rFonts w:ascii="Arial" w:hAnsi="Arial" w:cs="Arial"/>
          <w:i/>
          <w:sz w:val="20"/>
          <w:szCs w:val="20"/>
        </w:rPr>
        <w:t xml:space="preserve">.P.R. 28 </w:t>
      </w:r>
      <w:proofErr w:type="gramStart"/>
      <w:r w:rsidR="00C909D8" w:rsidRPr="00956551">
        <w:rPr>
          <w:rFonts w:ascii="Arial" w:hAnsi="Arial" w:cs="Arial"/>
          <w:i/>
          <w:sz w:val="20"/>
          <w:szCs w:val="20"/>
        </w:rPr>
        <w:t>Dicembre</w:t>
      </w:r>
      <w:proofErr w:type="gramEnd"/>
      <w:r w:rsidR="00C909D8" w:rsidRPr="00956551">
        <w:rPr>
          <w:rFonts w:ascii="Arial" w:hAnsi="Arial" w:cs="Arial"/>
          <w:i/>
          <w:sz w:val="20"/>
          <w:szCs w:val="20"/>
        </w:rPr>
        <w:t xml:space="preserve"> </w:t>
      </w:r>
      <w:r w:rsidRPr="00956551">
        <w:rPr>
          <w:rFonts w:ascii="Arial" w:hAnsi="Arial" w:cs="Arial"/>
          <w:i/>
          <w:sz w:val="20"/>
          <w:szCs w:val="20"/>
        </w:rPr>
        <w:t>2000, n. 445)</w:t>
      </w:r>
    </w:p>
    <w:p w14:paraId="797D0CF0" w14:textId="77777777" w:rsidR="005F55B7" w:rsidRDefault="005F55B7" w:rsidP="00B37C6D">
      <w:pPr>
        <w:tabs>
          <w:tab w:val="left" w:pos="4860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5F55B7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l</w:t>
      </w:r>
      <w:r w:rsidRPr="005F55B7">
        <w:rPr>
          <w:rFonts w:ascii="Arial" w:hAnsi="Arial" w:cs="Arial"/>
          <w:sz w:val="20"/>
          <w:szCs w:val="20"/>
        </w:rPr>
        <w:t xml:space="preserve"> sottoscritto/a ____________________________ ,nato/a </w:t>
      </w:r>
      <w:proofErr w:type="spellStart"/>
      <w:r w:rsidRPr="005F55B7">
        <w:rPr>
          <w:rFonts w:ascii="Arial" w:hAnsi="Arial" w:cs="Arial"/>
          <w:sz w:val="20"/>
          <w:szCs w:val="20"/>
        </w:rPr>
        <w:t>a</w:t>
      </w:r>
      <w:proofErr w:type="spellEnd"/>
      <w:r w:rsidRPr="005F55B7">
        <w:rPr>
          <w:rFonts w:ascii="Arial" w:hAnsi="Arial" w:cs="Arial"/>
          <w:sz w:val="20"/>
          <w:szCs w:val="20"/>
        </w:rPr>
        <w:t xml:space="preserve"> ___________________________, il giorno ______________, </w:t>
      </w:r>
      <w:r w:rsidR="00353DA9">
        <w:rPr>
          <w:rFonts w:ascii="Arial" w:hAnsi="Arial" w:cs="Arial"/>
          <w:sz w:val="20"/>
          <w:szCs w:val="20"/>
        </w:rPr>
        <w:t xml:space="preserve">residente </w:t>
      </w:r>
      <w:r w:rsidRPr="005F55B7">
        <w:rPr>
          <w:rFonts w:ascii="Arial" w:hAnsi="Arial" w:cs="Arial"/>
          <w:sz w:val="20"/>
          <w:szCs w:val="20"/>
        </w:rPr>
        <w:t xml:space="preserve">a ____________ </w:t>
      </w:r>
      <w:r>
        <w:rPr>
          <w:rFonts w:ascii="Arial" w:hAnsi="Arial" w:cs="Arial"/>
          <w:sz w:val="20"/>
          <w:szCs w:val="20"/>
        </w:rPr>
        <w:t>in</w:t>
      </w:r>
      <w:r w:rsidR="00353DA9">
        <w:rPr>
          <w:rFonts w:ascii="Arial" w:hAnsi="Arial" w:cs="Arial"/>
          <w:sz w:val="20"/>
          <w:szCs w:val="20"/>
        </w:rPr>
        <w:t xml:space="preserve"> </w:t>
      </w:r>
      <w:r w:rsidRPr="005F55B7">
        <w:rPr>
          <w:rFonts w:ascii="Arial" w:hAnsi="Arial" w:cs="Arial"/>
          <w:sz w:val="20"/>
          <w:szCs w:val="20"/>
        </w:rPr>
        <w:t xml:space="preserve">via ____________________, </w:t>
      </w:r>
      <w:r w:rsidR="00353DA9">
        <w:rPr>
          <w:rFonts w:ascii="Arial" w:hAnsi="Arial" w:cs="Arial"/>
          <w:sz w:val="20"/>
          <w:szCs w:val="20"/>
        </w:rPr>
        <w:t xml:space="preserve">immatricolato/a </w:t>
      </w:r>
      <w:r w:rsidRPr="005F55B7">
        <w:rPr>
          <w:rFonts w:ascii="Arial" w:hAnsi="Arial" w:cs="Arial"/>
          <w:sz w:val="20"/>
          <w:szCs w:val="20"/>
        </w:rPr>
        <w:t>in</w:t>
      </w:r>
      <w:r w:rsidR="00353DA9">
        <w:rPr>
          <w:rFonts w:ascii="Arial" w:hAnsi="Arial" w:cs="Arial"/>
          <w:sz w:val="20"/>
          <w:szCs w:val="20"/>
        </w:rPr>
        <w:t xml:space="preserve"> </w:t>
      </w:r>
      <w:r w:rsidRPr="005F55B7">
        <w:rPr>
          <w:rFonts w:ascii="Arial" w:hAnsi="Arial" w:cs="Arial"/>
          <w:sz w:val="20"/>
          <w:szCs w:val="20"/>
        </w:rPr>
        <w:t xml:space="preserve">data ______________ al primo anno di corso della scuola di specializzazione in ______________________  presso l’Università di ___________, </w:t>
      </w:r>
      <w:r>
        <w:rPr>
          <w:rFonts w:ascii="Arial" w:hAnsi="Arial" w:cs="Arial"/>
          <w:sz w:val="20"/>
          <w:szCs w:val="20"/>
        </w:rPr>
        <w:t xml:space="preserve">nell’anno </w:t>
      </w:r>
      <w:r w:rsidR="00353DA9">
        <w:rPr>
          <w:rFonts w:ascii="Arial" w:hAnsi="Arial" w:cs="Arial"/>
          <w:sz w:val="20"/>
          <w:szCs w:val="20"/>
        </w:rPr>
        <w:t xml:space="preserve">accademico </w:t>
      </w:r>
      <w:r w:rsidR="00353DA9" w:rsidRPr="005F55B7">
        <w:rPr>
          <w:rFonts w:ascii="Arial" w:hAnsi="Arial" w:cs="Arial"/>
          <w:sz w:val="20"/>
          <w:szCs w:val="20"/>
        </w:rPr>
        <w:t>____________</w:t>
      </w:r>
      <w:r w:rsidR="00353DA9">
        <w:rPr>
          <w:rFonts w:ascii="Arial" w:hAnsi="Arial" w:cs="Arial"/>
          <w:sz w:val="20"/>
          <w:szCs w:val="20"/>
        </w:rPr>
        <w:t xml:space="preserve">, </w:t>
      </w:r>
      <w:r w:rsidRPr="005F55B7">
        <w:rPr>
          <w:rFonts w:ascii="Arial" w:hAnsi="Arial" w:cs="Arial"/>
          <w:sz w:val="20"/>
          <w:szCs w:val="20"/>
        </w:rPr>
        <w:t>beneficiario</w:t>
      </w:r>
      <w:r>
        <w:rPr>
          <w:rFonts w:ascii="Arial" w:hAnsi="Arial" w:cs="Arial"/>
          <w:sz w:val="20"/>
          <w:szCs w:val="20"/>
        </w:rPr>
        <w:t>/a</w:t>
      </w:r>
      <w:r w:rsidRPr="005F55B7">
        <w:rPr>
          <w:rFonts w:ascii="Arial" w:hAnsi="Arial" w:cs="Arial"/>
          <w:sz w:val="20"/>
          <w:szCs w:val="20"/>
        </w:rPr>
        <w:t xml:space="preserve"> d</w:t>
      </w:r>
      <w:r w:rsidR="00BA5DCC">
        <w:rPr>
          <w:rFonts w:ascii="Arial" w:hAnsi="Arial" w:cs="Arial"/>
          <w:sz w:val="20"/>
          <w:szCs w:val="20"/>
        </w:rPr>
        <w:t>i una borsa di studio</w:t>
      </w:r>
      <w:r w:rsidRPr="005F55B7">
        <w:rPr>
          <w:rFonts w:ascii="Arial" w:hAnsi="Arial" w:cs="Arial"/>
          <w:sz w:val="20"/>
          <w:szCs w:val="20"/>
        </w:rPr>
        <w:t xml:space="preserve"> finanziat</w:t>
      </w:r>
      <w:r w:rsidR="00BA5DCC">
        <w:rPr>
          <w:rFonts w:ascii="Arial" w:hAnsi="Arial" w:cs="Arial"/>
          <w:sz w:val="20"/>
          <w:szCs w:val="20"/>
        </w:rPr>
        <w:t>a</w:t>
      </w:r>
      <w:r w:rsidRPr="005F55B7">
        <w:rPr>
          <w:rFonts w:ascii="Arial" w:hAnsi="Arial" w:cs="Arial"/>
          <w:sz w:val="20"/>
          <w:szCs w:val="20"/>
        </w:rPr>
        <w:t xml:space="preserve"> dalla Regione </w:t>
      </w:r>
      <w:r>
        <w:rPr>
          <w:rFonts w:ascii="Arial" w:hAnsi="Arial" w:cs="Arial"/>
          <w:sz w:val="20"/>
          <w:szCs w:val="20"/>
        </w:rPr>
        <w:t xml:space="preserve">Sardegna ai sensi della </w:t>
      </w:r>
      <w:r w:rsidRPr="005F55B7">
        <w:rPr>
          <w:rFonts w:ascii="Arial" w:hAnsi="Arial" w:cs="Arial"/>
          <w:sz w:val="20"/>
          <w:szCs w:val="20"/>
        </w:rPr>
        <w:t>Legge Regionale n. 6 del 6.3.2020</w:t>
      </w:r>
      <w:r w:rsidR="00B37C6D">
        <w:rPr>
          <w:rFonts w:ascii="Arial" w:hAnsi="Arial" w:cs="Arial"/>
          <w:sz w:val="20"/>
          <w:szCs w:val="20"/>
        </w:rPr>
        <w:t xml:space="preserve">, </w:t>
      </w:r>
      <w:r w:rsidR="00B37C6D" w:rsidRPr="00B37C6D">
        <w:rPr>
          <w:rFonts w:ascii="Arial" w:hAnsi="Arial" w:cs="Arial"/>
          <w:sz w:val="20"/>
          <w:szCs w:val="20"/>
        </w:rPr>
        <w:t xml:space="preserve">consapevole delle sanzioni penali </w:t>
      </w:r>
      <w:r w:rsidR="00B37C6D">
        <w:rPr>
          <w:rFonts w:ascii="Arial" w:hAnsi="Arial" w:cs="Arial"/>
          <w:sz w:val="20"/>
          <w:szCs w:val="20"/>
        </w:rPr>
        <w:t>previste</w:t>
      </w:r>
      <w:r w:rsidR="00B37C6D" w:rsidRPr="00B37C6D">
        <w:rPr>
          <w:rFonts w:ascii="Arial" w:hAnsi="Arial" w:cs="Arial"/>
          <w:sz w:val="20"/>
          <w:szCs w:val="20"/>
        </w:rPr>
        <w:t xml:space="preserve"> dall’art. 76 del D.P.R. </w:t>
      </w:r>
      <w:r w:rsidR="00B37C6D">
        <w:rPr>
          <w:rFonts w:ascii="Arial" w:hAnsi="Arial" w:cs="Arial"/>
          <w:sz w:val="20"/>
          <w:szCs w:val="20"/>
        </w:rPr>
        <w:t xml:space="preserve">n. 445 del 28 dicembre 2000 </w:t>
      </w:r>
      <w:r w:rsidR="00B37C6D" w:rsidRPr="00B37C6D">
        <w:rPr>
          <w:rFonts w:ascii="Arial" w:hAnsi="Arial" w:cs="Arial"/>
          <w:sz w:val="20"/>
          <w:szCs w:val="20"/>
        </w:rPr>
        <w:t>per i casi dichiarazioni non veritiere, di formazione o uso di atti falsi,</w:t>
      </w:r>
    </w:p>
    <w:p w14:paraId="4D665869" w14:textId="77777777" w:rsidR="00DA50DC" w:rsidRPr="00DA50DC" w:rsidRDefault="00B8678E" w:rsidP="00B8678E">
      <w:pPr>
        <w:tabs>
          <w:tab w:val="left" w:pos="4860"/>
        </w:tabs>
        <w:spacing w:before="240" w:after="120" w:line="300" w:lineRule="auto"/>
        <w:jc w:val="center"/>
        <w:rPr>
          <w:rFonts w:ascii="Arial" w:hAnsi="Arial" w:cs="Arial"/>
          <w:b/>
          <w:sz w:val="20"/>
          <w:szCs w:val="20"/>
        </w:rPr>
      </w:pPr>
      <w:r w:rsidRPr="00DA50DC">
        <w:rPr>
          <w:rFonts w:ascii="Arial" w:hAnsi="Arial" w:cs="Arial"/>
          <w:b/>
          <w:sz w:val="20"/>
          <w:szCs w:val="20"/>
        </w:rPr>
        <w:t>DICHIARA SOTTO LA PROPRIA RESPONSABILITÀ</w:t>
      </w:r>
    </w:p>
    <w:p w14:paraId="6A5A8C7C" w14:textId="77777777" w:rsidR="00EE3069" w:rsidRDefault="00B6351A" w:rsidP="00E12182">
      <w:pPr>
        <w:pStyle w:val="Paragrafoelenco"/>
        <w:numPr>
          <w:ilvl w:val="0"/>
          <w:numId w:val="39"/>
        </w:numPr>
        <w:tabs>
          <w:tab w:val="left" w:pos="4860"/>
        </w:tabs>
        <w:spacing w:after="120" w:line="30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B6351A">
        <w:rPr>
          <w:rFonts w:ascii="Arial" w:hAnsi="Arial" w:cs="Arial"/>
          <w:sz w:val="20"/>
          <w:szCs w:val="20"/>
        </w:rPr>
        <w:t>di essere a conoscenza di quanto previsto</w:t>
      </w:r>
      <w:r w:rsidR="00B77B27">
        <w:rPr>
          <w:rFonts w:ascii="Arial" w:hAnsi="Arial" w:cs="Arial"/>
          <w:sz w:val="20"/>
          <w:szCs w:val="20"/>
        </w:rPr>
        <w:t xml:space="preserve"> dalla </w:t>
      </w:r>
      <w:r w:rsidR="00B77B27" w:rsidRPr="00B77B27">
        <w:rPr>
          <w:rFonts w:ascii="Arial" w:hAnsi="Arial" w:cs="Arial"/>
          <w:sz w:val="20"/>
          <w:szCs w:val="20"/>
        </w:rPr>
        <w:t>Legge Regionale n. 6 del 6.3.2020</w:t>
      </w:r>
      <w:r w:rsidR="00B77B27">
        <w:rPr>
          <w:rFonts w:ascii="Arial" w:hAnsi="Arial" w:cs="Arial"/>
          <w:sz w:val="20"/>
          <w:szCs w:val="20"/>
        </w:rPr>
        <w:t>, ed in particolare dagli articoli 4, 5 e 6;</w:t>
      </w:r>
    </w:p>
    <w:p w14:paraId="2ECC50CE" w14:textId="77777777" w:rsidR="00EA7F4C" w:rsidRDefault="00EA7F4C" w:rsidP="00EA7F4C">
      <w:pPr>
        <w:pStyle w:val="Paragrafoelenco"/>
        <w:numPr>
          <w:ilvl w:val="0"/>
          <w:numId w:val="39"/>
        </w:numPr>
        <w:tabs>
          <w:tab w:val="left" w:pos="4860"/>
        </w:tabs>
        <w:spacing w:after="120" w:line="30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possedere i re</w:t>
      </w:r>
      <w:r w:rsidRPr="00EA7F4C">
        <w:rPr>
          <w:rFonts w:ascii="Arial" w:hAnsi="Arial" w:cs="Arial"/>
          <w:sz w:val="20"/>
          <w:szCs w:val="20"/>
        </w:rPr>
        <w:t>quisiti per l'accesso a</w:t>
      </w:r>
      <w:r w:rsidR="009B4AF7">
        <w:rPr>
          <w:rFonts w:ascii="Arial" w:hAnsi="Arial" w:cs="Arial"/>
          <w:sz w:val="20"/>
          <w:szCs w:val="20"/>
        </w:rPr>
        <w:t>lla borsa di studio</w:t>
      </w:r>
      <w:r>
        <w:rPr>
          <w:rFonts w:ascii="Arial" w:hAnsi="Arial" w:cs="Arial"/>
          <w:sz w:val="20"/>
          <w:szCs w:val="20"/>
        </w:rPr>
        <w:t xml:space="preserve"> previsti dall’art. 4</w:t>
      </w:r>
      <w:r w:rsidRPr="00EA7F4C">
        <w:rPr>
          <w:rFonts w:ascii="Arial" w:hAnsi="Arial" w:cs="Arial"/>
          <w:sz w:val="20"/>
          <w:szCs w:val="20"/>
        </w:rPr>
        <w:t xml:space="preserve"> </w:t>
      </w:r>
      <w:r w:rsidRPr="003F1BC9">
        <w:rPr>
          <w:rFonts w:ascii="Arial" w:hAnsi="Arial" w:cs="Arial"/>
          <w:sz w:val="20"/>
          <w:szCs w:val="20"/>
        </w:rPr>
        <w:t>della Legge Regionale n. 6 del 6.3.2020</w:t>
      </w:r>
      <w:r>
        <w:rPr>
          <w:rFonts w:ascii="Arial" w:hAnsi="Arial" w:cs="Arial"/>
          <w:sz w:val="20"/>
          <w:szCs w:val="20"/>
        </w:rPr>
        <w:t>;</w:t>
      </w:r>
    </w:p>
    <w:p w14:paraId="6F44CDEB" w14:textId="77777777" w:rsidR="00B77B27" w:rsidRDefault="007530B1" w:rsidP="003F1BC9">
      <w:pPr>
        <w:pStyle w:val="Paragrafoelenco"/>
        <w:numPr>
          <w:ilvl w:val="0"/>
          <w:numId w:val="39"/>
        </w:numPr>
        <w:tabs>
          <w:tab w:val="left" w:pos="4860"/>
        </w:tabs>
        <w:spacing w:after="120" w:line="30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7530B1">
        <w:rPr>
          <w:rFonts w:ascii="Arial" w:hAnsi="Arial" w:cs="Arial"/>
          <w:sz w:val="20"/>
          <w:szCs w:val="20"/>
        </w:rPr>
        <w:t>impegna</w:t>
      </w:r>
      <w:r>
        <w:rPr>
          <w:rFonts w:ascii="Arial" w:hAnsi="Arial" w:cs="Arial"/>
          <w:sz w:val="20"/>
          <w:szCs w:val="20"/>
        </w:rPr>
        <w:t>rsi</w:t>
      </w:r>
      <w:r w:rsidRPr="007530B1">
        <w:rPr>
          <w:rFonts w:ascii="Arial" w:hAnsi="Arial" w:cs="Arial"/>
          <w:sz w:val="20"/>
          <w:szCs w:val="20"/>
        </w:rPr>
        <w:t xml:space="preserve"> a prestare</w:t>
      </w:r>
      <w:r w:rsidR="00BB52C4">
        <w:rPr>
          <w:rFonts w:ascii="Arial" w:hAnsi="Arial" w:cs="Arial"/>
          <w:sz w:val="20"/>
          <w:szCs w:val="20"/>
        </w:rPr>
        <w:t xml:space="preserve"> la propria attività lavorativa secondo le modalità previste dall’art. 5 della Legge regionale n. 6 del 6.3.2020,</w:t>
      </w:r>
      <w:r w:rsidRPr="007530B1">
        <w:rPr>
          <w:rFonts w:ascii="Arial" w:hAnsi="Arial" w:cs="Arial"/>
          <w:sz w:val="20"/>
          <w:szCs w:val="20"/>
        </w:rPr>
        <w:t xml:space="preserve"> per un periodo minimo di almeno tre anni successivi al conseguimento del diploma di specializzazione, nelle strutture e negli enti pubblici o convenzionati</w:t>
      </w:r>
      <w:r>
        <w:rPr>
          <w:rFonts w:ascii="Arial" w:hAnsi="Arial" w:cs="Arial"/>
          <w:sz w:val="20"/>
          <w:szCs w:val="20"/>
        </w:rPr>
        <w:t xml:space="preserve"> </w:t>
      </w:r>
      <w:r w:rsidRPr="007530B1">
        <w:rPr>
          <w:rFonts w:ascii="Arial" w:hAnsi="Arial" w:cs="Arial"/>
          <w:sz w:val="20"/>
          <w:szCs w:val="20"/>
        </w:rPr>
        <w:t>del Servizio sanitario della Regione autonoma della Sardegna e</w:t>
      </w:r>
      <w:r>
        <w:rPr>
          <w:rFonts w:ascii="Arial" w:hAnsi="Arial" w:cs="Arial"/>
          <w:sz w:val="20"/>
          <w:szCs w:val="20"/>
        </w:rPr>
        <w:t>/o</w:t>
      </w:r>
      <w:r w:rsidRPr="007530B1">
        <w:rPr>
          <w:rFonts w:ascii="Arial" w:hAnsi="Arial" w:cs="Arial"/>
          <w:sz w:val="20"/>
          <w:szCs w:val="20"/>
        </w:rPr>
        <w:t xml:space="preserve"> presso le </w:t>
      </w:r>
      <w:r w:rsidR="00C24845" w:rsidRPr="007530B1">
        <w:rPr>
          <w:rFonts w:ascii="Arial" w:hAnsi="Arial" w:cs="Arial"/>
          <w:sz w:val="20"/>
          <w:szCs w:val="20"/>
        </w:rPr>
        <w:t>Università</w:t>
      </w:r>
      <w:r w:rsidR="007404F1">
        <w:rPr>
          <w:rFonts w:ascii="Arial" w:hAnsi="Arial" w:cs="Arial"/>
          <w:sz w:val="20"/>
          <w:szCs w:val="20"/>
        </w:rPr>
        <w:t xml:space="preserve"> dell’isola qualora l’Assessorato regionale dell’igiene e sanità e dell’assistenza sociale lo informi del proprio interesse alla collaborazione entro sessanta giorni dalla comunicazione del conseguimento della specializzazione;</w:t>
      </w:r>
    </w:p>
    <w:p w14:paraId="3D9C9D78" w14:textId="77777777" w:rsidR="00EA7F4C" w:rsidRDefault="00EA7F4C" w:rsidP="00EA7F4C">
      <w:pPr>
        <w:pStyle w:val="Paragrafoelenco"/>
        <w:numPr>
          <w:ilvl w:val="0"/>
          <w:numId w:val="39"/>
        </w:numPr>
        <w:tabs>
          <w:tab w:val="left" w:pos="4860"/>
        </w:tabs>
        <w:spacing w:after="120" w:line="30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impegnarsi a restituire </w:t>
      </w:r>
      <w:r w:rsidRPr="00EA7F4C">
        <w:rPr>
          <w:rFonts w:ascii="Arial" w:hAnsi="Arial" w:cs="Arial"/>
          <w:sz w:val="20"/>
          <w:szCs w:val="20"/>
        </w:rPr>
        <w:t>il 50 per cento di quanto percepito durante l'attività di formazione, al netto delle imposte e dei contributi previdenziali e assistenziali,</w:t>
      </w:r>
      <w:r w:rsidR="001A0470">
        <w:rPr>
          <w:rFonts w:ascii="Arial" w:hAnsi="Arial" w:cs="Arial"/>
          <w:sz w:val="20"/>
          <w:szCs w:val="20"/>
        </w:rPr>
        <w:t xml:space="preserve"> nel caso</w:t>
      </w:r>
      <w:r>
        <w:rPr>
          <w:rFonts w:ascii="Arial" w:hAnsi="Arial" w:cs="Arial"/>
          <w:sz w:val="20"/>
          <w:szCs w:val="20"/>
        </w:rPr>
        <w:t xml:space="preserve"> di inadempimento</w:t>
      </w:r>
      <w:r w:rsidR="001A0470">
        <w:rPr>
          <w:rFonts w:ascii="Arial" w:hAnsi="Arial" w:cs="Arial"/>
          <w:sz w:val="20"/>
          <w:szCs w:val="20"/>
        </w:rPr>
        <w:t xml:space="preserve"> degli obblighi</w:t>
      </w:r>
      <w:r w:rsidRPr="00EA7F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previsti dall’art. 6</w:t>
      </w:r>
      <w:r w:rsidRPr="00EA7F4C">
        <w:rPr>
          <w:rFonts w:ascii="Arial" w:hAnsi="Arial" w:cs="Arial"/>
          <w:sz w:val="20"/>
          <w:szCs w:val="20"/>
        </w:rPr>
        <w:t xml:space="preserve"> </w:t>
      </w:r>
      <w:r w:rsidRPr="003F1BC9">
        <w:rPr>
          <w:rFonts w:ascii="Arial" w:hAnsi="Arial" w:cs="Arial"/>
          <w:sz w:val="20"/>
          <w:szCs w:val="20"/>
        </w:rPr>
        <w:t>della Legge Regionale n. 6 del 6.3.2020</w:t>
      </w:r>
      <w:r>
        <w:rPr>
          <w:rFonts w:ascii="Arial" w:hAnsi="Arial" w:cs="Arial"/>
          <w:sz w:val="20"/>
          <w:szCs w:val="20"/>
        </w:rPr>
        <w:t>, ovvero:</w:t>
      </w:r>
    </w:p>
    <w:p w14:paraId="3C51CA0E" w14:textId="1B00E03E" w:rsidR="00EA7F4C" w:rsidRPr="00E0385A" w:rsidRDefault="00E0385A" w:rsidP="000308FF">
      <w:pPr>
        <w:pStyle w:val="Paragrafoelenco"/>
        <w:numPr>
          <w:ilvl w:val="0"/>
          <w:numId w:val="40"/>
        </w:numPr>
        <w:tabs>
          <w:tab w:val="left" w:pos="4860"/>
        </w:tabs>
        <w:spacing w:after="120" w:line="30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0385A">
        <w:rPr>
          <w:rFonts w:ascii="Arial" w:hAnsi="Arial" w:cs="Arial"/>
          <w:sz w:val="20"/>
          <w:szCs w:val="20"/>
        </w:rPr>
        <w:t xml:space="preserve">risolva anticipatamente </w:t>
      </w:r>
      <w:r w:rsidR="00EF0CEC">
        <w:rPr>
          <w:rFonts w:ascii="Arial" w:hAnsi="Arial" w:cs="Arial"/>
          <w:sz w:val="20"/>
          <w:szCs w:val="20"/>
        </w:rPr>
        <w:t>la borsa di</w:t>
      </w:r>
      <w:r w:rsidR="00C6303B">
        <w:rPr>
          <w:rFonts w:ascii="Arial" w:hAnsi="Arial" w:cs="Arial"/>
          <w:sz w:val="20"/>
          <w:szCs w:val="20"/>
        </w:rPr>
        <w:t xml:space="preserve"> studio</w:t>
      </w:r>
      <w:r w:rsidRPr="00E0385A">
        <w:rPr>
          <w:rFonts w:ascii="Arial" w:hAnsi="Arial" w:cs="Arial"/>
          <w:sz w:val="20"/>
          <w:szCs w:val="20"/>
        </w:rPr>
        <w:t xml:space="preserve"> per rinuncia al corso di studi e stipuli nel triennio successivo </w:t>
      </w:r>
      <w:r w:rsidR="00A21679" w:rsidRPr="00E0385A">
        <w:rPr>
          <w:rFonts w:ascii="Arial" w:hAnsi="Arial" w:cs="Arial"/>
          <w:sz w:val="20"/>
          <w:szCs w:val="20"/>
        </w:rPr>
        <w:t>una nuova</w:t>
      </w:r>
      <w:r w:rsidR="007C5188">
        <w:rPr>
          <w:rFonts w:ascii="Arial" w:hAnsi="Arial" w:cs="Arial"/>
          <w:sz w:val="20"/>
          <w:szCs w:val="20"/>
        </w:rPr>
        <w:t xml:space="preserve"> borsa</w:t>
      </w:r>
      <w:r w:rsidRPr="00E0385A">
        <w:rPr>
          <w:rFonts w:ascii="Arial" w:hAnsi="Arial" w:cs="Arial"/>
          <w:sz w:val="20"/>
          <w:szCs w:val="20"/>
        </w:rPr>
        <w:t xml:space="preserve"> </w:t>
      </w:r>
      <w:r w:rsidR="007C5188">
        <w:rPr>
          <w:rFonts w:ascii="Arial" w:hAnsi="Arial" w:cs="Arial"/>
          <w:sz w:val="20"/>
          <w:szCs w:val="20"/>
        </w:rPr>
        <w:t>di studio;</w:t>
      </w:r>
    </w:p>
    <w:p w14:paraId="28C13D2D" w14:textId="77777777" w:rsidR="007530B1" w:rsidRDefault="00EA7F4C" w:rsidP="000308FF">
      <w:pPr>
        <w:pStyle w:val="Paragrafoelenco"/>
        <w:numPr>
          <w:ilvl w:val="0"/>
          <w:numId w:val="40"/>
        </w:numPr>
        <w:tabs>
          <w:tab w:val="left" w:pos="4860"/>
        </w:tabs>
        <w:spacing w:after="120" w:line="30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A7F4C">
        <w:rPr>
          <w:rFonts w:ascii="Arial" w:hAnsi="Arial" w:cs="Arial"/>
          <w:sz w:val="20"/>
          <w:szCs w:val="20"/>
        </w:rPr>
        <w:t>non adempia agli obblighi di cui all'art</w:t>
      </w:r>
      <w:r w:rsidR="00E0385A">
        <w:rPr>
          <w:rFonts w:ascii="Arial" w:hAnsi="Arial" w:cs="Arial"/>
          <w:sz w:val="20"/>
          <w:szCs w:val="20"/>
        </w:rPr>
        <w:t xml:space="preserve">. </w:t>
      </w:r>
      <w:r w:rsidRPr="00EA7F4C">
        <w:rPr>
          <w:rFonts w:ascii="Arial" w:hAnsi="Arial" w:cs="Arial"/>
          <w:sz w:val="20"/>
          <w:szCs w:val="20"/>
        </w:rPr>
        <w:t xml:space="preserve">5, comma 1, lettera c), </w:t>
      </w:r>
      <w:r w:rsidR="00E0385A" w:rsidRPr="00E0385A">
        <w:rPr>
          <w:rFonts w:ascii="Arial" w:hAnsi="Arial" w:cs="Arial"/>
          <w:sz w:val="20"/>
          <w:szCs w:val="20"/>
        </w:rPr>
        <w:t>della Legge Regionale n. 6 del 6.3.2020</w:t>
      </w:r>
      <w:r w:rsidR="00E0385A">
        <w:rPr>
          <w:rFonts w:ascii="Arial" w:hAnsi="Arial" w:cs="Arial"/>
          <w:sz w:val="20"/>
          <w:szCs w:val="20"/>
        </w:rPr>
        <w:t>.</w:t>
      </w:r>
    </w:p>
    <w:p w14:paraId="1854A2C5" w14:textId="77777777" w:rsidR="00E0385A" w:rsidRDefault="00E02184" w:rsidP="00E02184">
      <w:pPr>
        <w:tabs>
          <w:tab w:val="left" w:pos="6663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B91E71">
        <w:rPr>
          <w:rFonts w:ascii="Arial" w:hAnsi="Arial" w:cs="Arial"/>
          <w:sz w:val="20"/>
          <w:szCs w:val="20"/>
        </w:rPr>
        <w:t>Luogo e data</w:t>
      </w:r>
      <w:r w:rsidR="00B91E71">
        <w:rPr>
          <w:rFonts w:ascii="Arial" w:hAnsi="Arial" w:cs="Arial"/>
          <w:sz w:val="20"/>
          <w:szCs w:val="20"/>
        </w:rPr>
        <w:tab/>
      </w:r>
      <w:r w:rsidR="00B91E71">
        <w:rPr>
          <w:rFonts w:ascii="Arial" w:hAnsi="Arial" w:cs="Arial"/>
          <w:sz w:val="20"/>
          <w:szCs w:val="20"/>
        </w:rPr>
        <w:tab/>
      </w:r>
      <w:r w:rsidR="00B91E71">
        <w:rPr>
          <w:rFonts w:ascii="Arial" w:hAnsi="Arial" w:cs="Arial"/>
          <w:sz w:val="20"/>
          <w:szCs w:val="20"/>
        </w:rPr>
        <w:tab/>
        <w:t>Firma dell’interessato/a</w:t>
      </w:r>
    </w:p>
    <w:p w14:paraId="01F5149F" w14:textId="79E84427" w:rsidR="00FA358C" w:rsidRDefault="00E02184" w:rsidP="00E02184">
      <w:pPr>
        <w:tabs>
          <w:tab w:val="left" w:pos="6237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ab/>
      </w:r>
      <w:r w:rsidR="004D11A0">
        <w:rPr>
          <w:rFonts w:ascii="Arial" w:hAnsi="Arial" w:cs="Arial"/>
          <w:sz w:val="20"/>
          <w:szCs w:val="20"/>
        </w:rPr>
        <w:tab/>
      </w:r>
      <w:r w:rsidR="004D11A0">
        <w:rPr>
          <w:rFonts w:ascii="Arial" w:hAnsi="Arial" w:cs="Arial"/>
          <w:sz w:val="20"/>
          <w:szCs w:val="20"/>
        </w:rPr>
        <w:tab/>
      </w:r>
      <w:r w:rsidR="004D11A0">
        <w:rPr>
          <w:rFonts w:ascii="Arial" w:hAnsi="Arial" w:cs="Arial"/>
          <w:sz w:val="20"/>
          <w:szCs w:val="20"/>
        </w:rPr>
        <w:tab/>
      </w:r>
      <w:r w:rsidR="004D11A0">
        <w:rPr>
          <w:rFonts w:ascii="Arial" w:hAnsi="Arial" w:cs="Arial"/>
          <w:sz w:val="20"/>
          <w:szCs w:val="20"/>
        </w:rPr>
        <w:tab/>
        <w:t xml:space="preserve">    </w:t>
      </w:r>
      <w:proofErr w:type="gramStart"/>
      <w:r w:rsidR="004D11A0">
        <w:rPr>
          <w:rFonts w:ascii="Arial" w:hAnsi="Arial" w:cs="Arial"/>
          <w:sz w:val="20"/>
          <w:szCs w:val="20"/>
        </w:rPr>
        <w:t xml:space="preserve">   </w:t>
      </w:r>
      <w:r w:rsidR="004D11A0" w:rsidRPr="004D11A0">
        <w:rPr>
          <w:rFonts w:ascii="Arial" w:hAnsi="Arial" w:cs="Arial"/>
          <w:i/>
          <w:iCs/>
          <w:sz w:val="20"/>
          <w:szCs w:val="20"/>
        </w:rPr>
        <w:t>(</w:t>
      </w:r>
      <w:proofErr w:type="gramEnd"/>
      <w:r w:rsidR="004D11A0" w:rsidRPr="004D11A0">
        <w:rPr>
          <w:rFonts w:ascii="Arial" w:hAnsi="Arial" w:cs="Arial"/>
          <w:i/>
          <w:iCs/>
          <w:sz w:val="20"/>
          <w:szCs w:val="20"/>
        </w:rPr>
        <w:t>sottoscritto digitalmente)</w:t>
      </w:r>
    </w:p>
    <w:p w14:paraId="3224BBF4" w14:textId="77777777" w:rsidR="004279BB" w:rsidRPr="004279BB" w:rsidRDefault="00FA358C" w:rsidP="00034AE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4279BB" w:rsidRPr="004279BB">
        <w:rPr>
          <w:rFonts w:ascii="Arial" w:hAnsi="Arial" w:cs="Arial"/>
          <w:b/>
          <w:sz w:val="20"/>
          <w:szCs w:val="20"/>
        </w:rPr>
        <w:lastRenderedPageBreak/>
        <w:t>INFORMATIVA SUL TRATTAMENTO DEI DATI PERSONALI</w:t>
      </w:r>
    </w:p>
    <w:p w14:paraId="464B4F37" w14:textId="77777777" w:rsidR="004279BB" w:rsidRPr="004279BB" w:rsidRDefault="004279BB" w:rsidP="004279BB">
      <w:pPr>
        <w:tabs>
          <w:tab w:val="left" w:pos="4860"/>
        </w:tabs>
        <w:spacing w:after="240" w:line="276" w:lineRule="auto"/>
        <w:ind w:left="992" w:hanging="992"/>
        <w:jc w:val="center"/>
        <w:rPr>
          <w:rFonts w:ascii="Arial" w:hAnsi="Arial" w:cs="Arial"/>
          <w:i/>
          <w:sz w:val="20"/>
          <w:szCs w:val="20"/>
        </w:rPr>
      </w:pPr>
      <w:r w:rsidRPr="004279BB">
        <w:rPr>
          <w:rFonts w:ascii="Arial" w:hAnsi="Arial" w:cs="Arial"/>
          <w:i/>
          <w:sz w:val="20"/>
          <w:szCs w:val="20"/>
        </w:rPr>
        <w:t>(ex art. 13, Regolamento 2016/679/UE - GDPR)</w:t>
      </w:r>
    </w:p>
    <w:p w14:paraId="522ADE13" w14:textId="77777777" w:rsidR="00F64E7E" w:rsidRPr="004D6AA9" w:rsidRDefault="00F64E7E" w:rsidP="00F64E7E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color w:val="000000"/>
          <w:sz w:val="20"/>
          <w:szCs w:val="20"/>
        </w:rPr>
      </w:pP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Titolare del trattamento</w:t>
      </w:r>
    </w:p>
    <w:p w14:paraId="51966AB9" w14:textId="77777777" w:rsidR="00F64E7E" w:rsidRPr="00F64E7E" w:rsidRDefault="00F64E7E" w:rsidP="00F64E7E">
      <w:pPr>
        <w:tabs>
          <w:tab w:val="left" w:pos="4860"/>
        </w:tabs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F64E7E">
        <w:rPr>
          <w:rFonts w:ascii="Arial" w:hAnsi="Arial" w:cs="Arial"/>
          <w:sz w:val="20"/>
          <w:szCs w:val="20"/>
        </w:rPr>
        <w:t>Regione Autonoma della Sardegna, nella persona del Presidente.</w:t>
      </w:r>
      <w:r>
        <w:rPr>
          <w:rFonts w:ascii="Arial" w:hAnsi="Arial" w:cs="Arial"/>
          <w:sz w:val="20"/>
          <w:szCs w:val="20"/>
        </w:rPr>
        <w:t xml:space="preserve"> </w:t>
      </w:r>
      <w:r w:rsidRPr="00F64E7E">
        <w:rPr>
          <w:rFonts w:ascii="Arial" w:hAnsi="Arial" w:cs="Arial"/>
          <w:sz w:val="20"/>
          <w:szCs w:val="20"/>
        </w:rPr>
        <w:t>Su delega del Presidente (Decreto n. 48 del 23 maggio 2018) le funzioni del Titolare sono esercitate, nell’ambito di propria competenza, dal Direttore Generale della Sanità.</w:t>
      </w:r>
      <w:r>
        <w:rPr>
          <w:rFonts w:ascii="Arial" w:hAnsi="Arial" w:cs="Arial"/>
          <w:sz w:val="20"/>
          <w:szCs w:val="20"/>
        </w:rPr>
        <w:t xml:space="preserve"> </w:t>
      </w:r>
      <w:r w:rsidRPr="00F64E7E">
        <w:rPr>
          <w:rFonts w:ascii="Arial" w:hAnsi="Arial" w:cs="Arial"/>
          <w:sz w:val="20"/>
          <w:szCs w:val="20"/>
        </w:rPr>
        <w:t>Titolare delegato: Direttore pro-tempore del Servizio Programmazione sanitaria, economico finanziaria e controllo di gestione (Determinazione del Direttore Generale della Sanità n. 15069/579 del 18/06/2018).</w:t>
      </w:r>
    </w:p>
    <w:p w14:paraId="128923A9" w14:textId="77777777" w:rsidR="00F64E7E" w:rsidRPr="004D6AA9" w:rsidRDefault="00F64E7E" w:rsidP="00F64E7E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color w:val="000000"/>
          <w:sz w:val="20"/>
          <w:szCs w:val="20"/>
        </w:rPr>
      </w:pP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Responsabile della Protezione dei Dati (RPD)</w:t>
      </w:r>
    </w:p>
    <w:p w14:paraId="3229C5D0" w14:textId="77777777" w:rsidR="00F64E7E" w:rsidRDefault="00F64E7E" w:rsidP="00F64E7E">
      <w:pPr>
        <w:tabs>
          <w:tab w:val="left" w:pos="4860"/>
        </w:tabs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“Unità di </w:t>
      </w:r>
      <w:r w:rsidRPr="00F64E7E">
        <w:rPr>
          <w:rFonts w:ascii="Arial" w:hAnsi="Arial" w:cs="Arial"/>
          <w:sz w:val="20"/>
          <w:szCs w:val="20"/>
        </w:rPr>
        <w:t>progetto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64E7E">
        <w:rPr>
          <w:rFonts w:ascii="Arial" w:hAnsi="Arial" w:cs="Arial"/>
          <w:sz w:val="20"/>
          <w:szCs w:val="20"/>
        </w:rPr>
        <w:t>Responsabile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 della protezione dati per il </w:t>
      </w:r>
      <w:r w:rsidRPr="00F64E7E">
        <w:rPr>
          <w:rFonts w:ascii="Arial" w:hAnsi="Arial" w:cs="Arial"/>
          <w:sz w:val="20"/>
          <w:szCs w:val="20"/>
        </w:rPr>
        <w:t>sistema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 Regione”, nella persona del suo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64E7E">
        <w:rPr>
          <w:rFonts w:ascii="Arial" w:hAnsi="Arial" w:cs="Arial"/>
          <w:sz w:val="20"/>
          <w:szCs w:val="20"/>
        </w:rPr>
        <w:t>Coordinatore</w:t>
      </w:r>
      <w:r w:rsidRPr="004D6AA9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Sede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: Cagliari - Viale </w:t>
      </w:r>
      <w:r w:rsidRPr="00F64E7E">
        <w:rPr>
          <w:rFonts w:ascii="Arial" w:hAnsi="Arial" w:cs="Arial"/>
          <w:sz w:val="20"/>
          <w:szCs w:val="20"/>
        </w:rPr>
        <w:t>Trieste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 n. 186 -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Tel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.: 070.606.5735 -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mail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: rpd@regione.sardegna.it - </w:t>
      </w:r>
      <w:proofErr w:type="spellStart"/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pec</w:t>
      </w:r>
      <w:proofErr w:type="spellEnd"/>
      <w:r w:rsidRPr="004D6AA9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Pr="00AF5283">
          <w:rPr>
            <w:rStyle w:val="Collegamentoipertestuale"/>
            <w:rFonts w:ascii="Arial" w:hAnsi="Arial" w:cs="Arial"/>
            <w:sz w:val="20"/>
            <w:szCs w:val="20"/>
          </w:rPr>
          <w:t>rpd@pec.regione.sardegna.it</w:t>
        </w:r>
      </w:hyperlink>
      <w:r w:rsidRPr="004D6AA9">
        <w:rPr>
          <w:rFonts w:ascii="Arial" w:hAnsi="Arial" w:cs="Arial"/>
          <w:color w:val="000000"/>
          <w:sz w:val="20"/>
          <w:szCs w:val="20"/>
        </w:rPr>
        <w:t>.</w:t>
      </w:r>
    </w:p>
    <w:p w14:paraId="079697FB" w14:textId="77777777" w:rsidR="00F64E7E" w:rsidRPr="004D6AA9" w:rsidRDefault="00F64E7E" w:rsidP="00F64E7E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color w:val="000000"/>
          <w:sz w:val="20"/>
          <w:szCs w:val="20"/>
        </w:rPr>
      </w:pP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Finalità e modalità di trattamento dei dati</w:t>
      </w:r>
    </w:p>
    <w:p w14:paraId="37511C60" w14:textId="77777777" w:rsidR="00F64E7E" w:rsidRDefault="00F64E7E" w:rsidP="00F64E7E">
      <w:pPr>
        <w:tabs>
          <w:tab w:val="left" w:pos="4860"/>
        </w:tabs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>I dati forniti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64E7E">
        <w:rPr>
          <w:rFonts w:ascii="Arial" w:hAnsi="Arial" w:cs="Arial"/>
          <w:sz w:val="20"/>
          <w:szCs w:val="20"/>
        </w:rPr>
        <w:t>saranno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 trattati per le finalità istituzionali</w:t>
      </w:r>
      <w:r w:rsidRPr="00F64E7E">
        <w:t xml:space="preserve"> </w:t>
      </w:r>
      <w:r w:rsidRPr="00F64E7E">
        <w:rPr>
          <w:rFonts w:ascii="Arial" w:hAnsi="Arial" w:cs="Arial"/>
          <w:sz w:val="20"/>
          <w:szCs w:val="20"/>
        </w:rPr>
        <w:t>nell’ambito</w:t>
      </w:r>
      <w:r>
        <w:rPr>
          <w:rFonts w:ascii="Arial" w:hAnsi="Arial" w:cs="Arial"/>
          <w:color w:val="000000"/>
          <w:sz w:val="20"/>
          <w:szCs w:val="20"/>
        </w:rPr>
        <w:t xml:space="preserve"> del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64E7E">
        <w:rPr>
          <w:rFonts w:ascii="Arial" w:hAnsi="Arial" w:cs="Arial"/>
          <w:color w:val="000000"/>
          <w:sz w:val="20"/>
          <w:szCs w:val="20"/>
        </w:rPr>
        <w:t>finanziamento dei contratti di formazione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64E7E">
        <w:rPr>
          <w:rFonts w:ascii="Arial" w:hAnsi="Arial" w:cs="Arial"/>
          <w:color w:val="000000"/>
          <w:sz w:val="20"/>
          <w:szCs w:val="20"/>
        </w:rPr>
        <w:t xml:space="preserve">specialistica, </w:t>
      </w:r>
      <w:r w:rsidRPr="00F64E7E">
        <w:rPr>
          <w:rFonts w:ascii="Arial" w:hAnsi="Arial" w:cs="Arial"/>
          <w:sz w:val="20"/>
          <w:szCs w:val="20"/>
        </w:rPr>
        <w:t>comunicazioni</w:t>
      </w:r>
      <w:r w:rsidRPr="00F64E7E">
        <w:rPr>
          <w:rFonts w:ascii="Arial" w:hAnsi="Arial" w:cs="Arial"/>
          <w:color w:val="000000"/>
          <w:sz w:val="20"/>
          <w:szCs w:val="20"/>
        </w:rPr>
        <w:t xml:space="preserve"> alle aziende sanitarie ed </w:t>
      </w:r>
      <w:r w:rsidRPr="00F64E7E">
        <w:rPr>
          <w:rFonts w:ascii="Arial" w:hAnsi="Arial" w:cs="Arial"/>
          <w:sz w:val="20"/>
          <w:szCs w:val="20"/>
        </w:rPr>
        <w:t>enti</w:t>
      </w:r>
      <w:r w:rsidRPr="00F64E7E">
        <w:rPr>
          <w:rFonts w:ascii="Arial" w:hAnsi="Arial" w:cs="Arial"/>
          <w:color w:val="000000"/>
          <w:sz w:val="20"/>
          <w:szCs w:val="20"/>
        </w:rPr>
        <w:t xml:space="preserve"> del Servizio </w:t>
      </w:r>
      <w:r w:rsidR="005A5210" w:rsidRPr="00F64E7E">
        <w:rPr>
          <w:rFonts w:ascii="Arial" w:hAnsi="Arial" w:cs="Arial"/>
          <w:color w:val="000000"/>
          <w:sz w:val="20"/>
          <w:szCs w:val="20"/>
        </w:rPr>
        <w:t xml:space="preserve">Sanitario Regionale </w:t>
      </w:r>
      <w:r w:rsidRPr="00F64E7E">
        <w:rPr>
          <w:rFonts w:ascii="Arial" w:hAnsi="Arial" w:cs="Arial"/>
          <w:color w:val="000000"/>
          <w:sz w:val="20"/>
          <w:szCs w:val="20"/>
        </w:rPr>
        <w:t>nonché alle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A5210" w:rsidRPr="00F64E7E">
        <w:rPr>
          <w:rFonts w:ascii="Arial" w:hAnsi="Arial" w:cs="Arial"/>
          <w:sz w:val="20"/>
          <w:szCs w:val="20"/>
        </w:rPr>
        <w:t>Università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DBA5E73" w14:textId="77777777" w:rsidR="00F64E7E" w:rsidRPr="00F64E7E" w:rsidRDefault="00F64E7E" w:rsidP="00F64E7E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color w:val="000000"/>
          <w:sz w:val="20"/>
          <w:szCs w:val="20"/>
        </w:rPr>
      </w:pPr>
      <w:r w:rsidRPr="00F64E7E">
        <w:rPr>
          <w:rFonts w:ascii="Arial" w:hAnsi="Arial" w:cs="Arial"/>
          <w:b/>
          <w:bCs/>
          <w:color w:val="000000"/>
          <w:sz w:val="20"/>
          <w:szCs w:val="20"/>
        </w:rPr>
        <w:t>Il soggetto interessato, in qualsiasi momento, ha diritto:</w:t>
      </w:r>
    </w:p>
    <w:p w14:paraId="31C637DF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before="120" w:line="360" w:lineRule="auto"/>
        <w:ind w:left="714" w:hanging="357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di avere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accesso </w:t>
      </w:r>
      <w:r w:rsidRPr="004D6AA9">
        <w:rPr>
          <w:rFonts w:ascii="Arial" w:hAnsi="Arial" w:cs="Arial"/>
          <w:color w:val="000000"/>
          <w:sz w:val="20"/>
          <w:szCs w:val="20"/>
        </w:rPr>
        <w:t>ai propri dati personali e ottenere l’accesso alle informazioni previste dall’art.15;</w:t>
      </w:r>
    </w:p>
    <w:p w14:paraId="1C5A348A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di ottenere la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rettifica </w:t>
      </w:r>
      <w:r w:rsidRPr="004D6AA9">
        <w:rPr>
          <w:rFonts w:ascii="Arial" w:hAnsi="Arial" w:cs="Arial"/>
          <w:color w:val="000000"/>
          <w:sz w:val="20"/>
          <w:szCs w:val="20"/>
        </w:rPr>
        <w:t xml:space="preserve">dei dati personali inesatti (art. 16), la totale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cancellazione </w:t>
      </w:r>
      <w:r w:rsidRPr="004D6AA9">
        <w:rPr>
          <w:rFonts w:ascii="Arial" w:hAnsi="Arial" w:cs="Arial"/>
          <w:color w:val="000000"/>
          <w:sz w:val="20"/>
          <w:szCs w:val="20"/>
        </w:rPr>
        <w:t>(art. 17), la</w:t>
      </w:r>
    </w:p>
    <w:p w14:paraId="4B9E5365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limitazione di trattamento </w:t>
      </w:r>
      <w:r w:rsidRPr="004D6AA9">
        <w:rPr>
          <w:rFonts w:ascii="Arial" w:hAnsi="Arial" w:cs="Arial"/>
          <w:color w:val="000000"/>
          <w:sz w:val="20"/>
          <w:szCs w:val="20"/>
        </w:rPr>
        <w:t>(art. 18);</w:t>
      </w:r>
    </w:p>
    <w:p w14:paraId="13F22B8D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di ottenerne la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comunicazione </w:t>
      </w:r>
      <w:r w:rsidRPr="004D6AA9">
        <w:rPr>
          <w:rFonts w:ascii="Arial" w:hAnsi="Arial" w:cs="Arial"/>
          <w:color w:val="000000"/>
          <w:sz w:val="20"/>
          <w:szCs w:val="20"/>
        </w:rPr>
        <w:t>prevista dall’art. 19 sull’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obbligo di notifica</w:t>
      </w:r>
      <w:r w:rsidRPr="004D6AA9">
        <w:rPr>
          <w:rFonts w:ascii="Arial" w:hAnsi="Arial" w:cs="Arial"/>
          <w:color w:val="000000"/>
          <w:sz w:val="20"/>
          <w:szCs w:val="20"/>
        </w:rPr>
        <w:t>;</w:t>
      </w:r>
    </w:p>
    <w:p w14:paraId="4C7D7C3D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alla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portabilità dei dati </w:t>
      </w:r>
      <w:r w:rsidRPr="004D6AA9">
        <w:rPr>
          <w:rFonts w:ascii="Arial" w:hAnsi="Arial" w:cs="Arial"/>
          <w:color w:val="000000"/>
          <w:sz w:val="20"/>
          <w:szCs w:val="20"/>
        </w:rPr>
        <w:t>(art.20);</w:t>
      </w:r>
    </w:p>
    <w:p w14:paraId="05141CF6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opporsi </w:t>
      </w:r>
      <w:r w:rsidRPr="004D6AA9">
        <w:rPr>
          <w:rFonts w:ascii="Arial" w:hAnsi="Arial" w:cs="Arial"/>
          <w:color w:val="000000"/>
          <w:sz w:val="20"/>
          <w:szCs w:val="20"/>
        </w:rPr>
        <w:t>al trattamento (art. 21);</w:t>
      </w:r>
    </w:p>
    <w:p w14:paraId="6FA7B2F3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di non essere sottoposto a una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decisione basata unicamente sul trattamento automatizzato</w:t>
      </w:r>
      <w:r w:rsidRPr="004D6AA9">
        <w:rPr>
          <w:rFonts w:ascii="Arial" w:hAnsi="Arial" w:cs="Arial"/>
          <w:color w:val="000000"/>
          <w:sz w:val="20"/>
          <w:szCs w:val="20"/>
        </w:rPr>
        <w:t>,</w:t>
      </w:r>
    </w:p>
    <w:p w14:paraId="0F890D37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>compresa la profilazione, che produca effetti giuridici che lo riguardano o che incida in modo analogo</w:t>
      </w:r>
    </w:p>
    <w:p w14:paraId="17CCB10D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>significativamente sulla sua persona (art.22);</w:t>
      </w:r>
    </w:p>
    <w:p w14:paraId="22B110CC" w14:textId="77777777" w:rsidR="00F64E7E" w:rsidRPr="004D6AA9" w:rsidRDefault="00F64E7E" w:rsidP="00F64E7E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 xml:space="preserve">proporre reclamo </w:t>
      </w:r>
      <w:r w:rsidRPr="004D6AA9">
        <w:rPr>
          <w:rFonts w:ascii="Arial" w:hAnsi="Arial" w:cs="Arial"/>
          <w:color w:val="000000"/>
          <w:sz w:val="20"/>
          <w:szCs w:val="20"/>
        </w:rPr>
        <w:t>all’autorità di controllo (Garante Privacy).</w:t>
      </w:r>
    </w:p>
    <w:p w14:paraId="7DDE2A1D" w14:textId="77777777" w:rsidR="00F64E7E" w:rsidRPr="004D6AA9" w:rsidRDefault="00F64E7E" w:rsidP="00F64E7E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color w:val="000000"/>
          <w:sz w:val="20"/>
          <w:szCs w:val="20"/>
        </w:rPr>
      </w:pPr>
      <w:r w:rsidRPr="004D6AA9">
        <w:rPr>
          <w:rFonts w:ascii="Arial" w:hAnsi="Arial" w:cs="Arial"/>
          <w:b/>
          <w:bCs/>
          <w:color w:val="000000"/>
          <w:sz w:val="20"/>
          <w:szCs w:val="20"/>
        </w:rPr>
        <w:t>Modalità di esercizio dei diritti</w:t>
      </w:r>
    </w:p>
    <w:p w14:paraId="4F0289BA" w14:textId="77777777" w:rsidR="00F64E7E" w:rsidRPr="004D6AA9" w:rsidRDefault="00F64E7E" w:rsidP="00F64E7E">
      <w:pPr>
        <w:tabs>
          <w:tab w:val="left" w:pos="4860"/>
        </w:tabs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>L’interessato potrà esercitare i propri diritti in qualsiasi momento:</w:t>
      </w:r>
    </w:p>
    <w:p w14:paraId="2F6A93B1" w14:textId="77777777" w:rsidR="00F64E7E" w:rsidRPr="004D6AA9" w:rsidRDefault="00F64E7E" w:rsidP="00F64E7E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>Inviando una raccomandata A.R. all’indirizzo: Regione Autonoma della Sardegna – Assessorato</w:t>
      </w:r>
    </w:p>
    <w:p w14:paraId="26B0AF17" w14:textId="77777777" w:rsidR="00F64E7E" w:rsidRPr="004D6AA9" w:rsidRDefault="00F64E7E" w:rsidP="00F64E7E">
      <w:pPr>
        <w:pStyle w:val="Paragrafoelenco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D6AA9">
        <w:rPr>
          <w:rFonts w:ascii="Arial" w:hAnsi="Arial" w:cs="Arial"/>
          <w:color w:val="000000"/>
          <w:sz w:val="20"/>
          <w:szCs w:val="20"/>
        </w:rPr>
        <w:t>dell’Igiene e Sanità e dell’Assistenza Sociale – Direzione Generale della Sanità Via Roma, 223;</w:t>
      </w:r>
    </w:p>
    <w:p w14:paraId="6339CB43" w14:textId="77777777" w:rsidR="00FA358C" w:rsidRPr="00F64E7E" w:rsidRDefault="00F64E7E" w:rsidP="000308FF">
      <w:pPr>
        <w:pStyle w:val="Paragrafoelenco"/>
        <w:numPr>
          <w:ilvl w:val="0"/>
          <w:numId w:val="42"/>
        </w:numPr>
        <w:tabs>
          <w:tab w:val="left" w:pos="4860"/>
        </w:tabs>
        <w:spacing w:before="240" w:after="200" w:line="360" w:lineRule="auto"/>
        <w:jc w:val="both"/>
        <w:rPr>
          <w:rFonts w:ascii="Arial" w:hAnsi="Arial" w:cs="Arial"/>
          <w:sz w:val="20"/>
          <w:szCs w:val="20"/>
        </w:rPr>
      </w:pPr>
      <w:r w:rsidRPr="00F64E7E">
        <w:rPr>
          <w:rFonts w:ascii="Arial" w:hAnsi="Arial" w:cs="Arial"/>
          <w:color w:val="000000"/>
          <w:sz w:val="20"/>
          <w:szCs w:val="20"/>
        </w:rPr>
        <w:t xml:space="preserve">Inviando una PEC all’indirizzo: </w:t>
      </w:r>
      <w:r w:rsidRPr="00F64E7E">
        <w:rPr>
          <w:rFonts w:ascii="Arial" w:hAnsi="Arial" w:cs="Arial"/>
          <w:color w:val="0000FF"/>
          <w:sz w:val="20"/>
          <w:szCs w:val="20"/>
        </w:rPr>
        <w:t>san.dgsan@pec.regione.sardegna.it.</w:t>
      </w:r>
    </w:p>
    <w:sectPr w:rsidR="00FA358C" w:rsidRPr="00F64E7E" w:rsidSect="0039228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402" w:right="1134" w:bottom="1134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9164" w14:textId="77777777" w:rsidR="00F35652" w:rsidRDefault="00F35652">
      <w:r>
        <w:separator/>
      </w:r>
    </w:p>
  </w:endnote>
  <w:endnote w:type="continuationSeparator" w:id="0">
    <w:p w14:paraId="16F72728" w14:textId="77777777" w:rsidR="00F35652" w:rsidRDefault="00F3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altName w:val="Century Gothic"/>
    <w:charset w:val="00"/>
    <w:family w:val="roman"/>
    <w:pitch w:val="variable"/>
  </w:font>
  <w:font w:name="ShelleyVolante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helleyVolante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5276" w14:textId="77777777" w:rsidR="00EF0CEC" w:rsidRDefault="00EF0CEC" w:rsidP="00B322ED">
    <w:pPr>
      <w:pStyle w:val="Pidipagina"/>
      <w:spacing w:line="240" w:lineRule="auto"/>
      <w:jc w:val="center"/>
    </w:pPr>
    <w:r>
      <w:t xml:space="preserve">Direzione Generale della Sanità - </w:t>
    </w:r>
    <w:r w:rsidRPr="007F52F1">
      <w:t>Via Roma 223</w:t>
    </w:r>
    <w:r>
      <w:t>,</w:t>
    </w:r>
    <w:r w:rsidRPr="007F52F1">
      <w:t xml:space="preserve"> 09123 Cagliari</w:t>
    </w:r>
  </w:p>
  <w:p w14:paraId="060B5CD3" w14:textId="77777777" w:rsidR="00EF0CEC" w:rsidRDefault="00EF0CEC" w:rsidP="00B322ED">
    <w:pPr>
      <w:pStyle w:val="Pidipagina"/>
      <w:spacing w:line="240" w:lineRule="auto"/>
      <w:jc w:val="right"/>
      <w:rPr>
        <w:noProof/>
      </w:rPr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">
      <w:r>
        <w:rPr>
          <w:noProof/>
        </w:rPr>
        <w:t>2</w:t>
      </w:r>
    </w:fldSimple>
  </w:p>
  <w:p w14:paraId="7CF4C9F7" w14:textId="77777777" w:rsidR="00EF0CEC" w:rsidRPr="00B322ED" w:rsidRDefault="00EF0CEC" w:rsidP="00B322ED">
    <w:pPr>
      <w:pStyle w:val="Pidipagina"/>
      <w:spacing w:line="240" w:lineRule="auto"/>
      <w:jc w:val="center"/>
    </w:pPr>
    <w:r>
      <w:rPr>
        <w:rFonts w:ascii="Segoe UI Symbol" w:hAnsi="Segoe UI Symbol"/>
      </w:rPr>
      <w:t>✉</w:t>
    </w:r>
    <w:r>
      <w:t xml:space="preserve"> </w:t>
    </w:r>
    <w:hyperlink r:id="rId1" w:history="1">
      <w:r w:rsidRPr="007E46C2">
        <w:rPr>
          <w:rStyle w:val="Collegamentoipertestuale"/>
        </w:rPr>
        <w:t>sanita@regione.sardegna.it</w:t>
      </w:r>
    </w:hyperlink>
    <w:r>
      <w:t xml:space="preserve"> - PEC </w:t>
    </w:r>
    <w:hyperlink r:id="rId2" w:history="1">
      <w:r w:rsidRPr="007E46C2">
        <w:rPr>
          <w:rStyle w:val="Collegamentoipertestuale"/>
        </w:rPr>
        <w:t>san.dgsan@pec.regione.sardegna.it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40" w14:textId="77777777" w:rsidR="00EF0CEC" w:rsidRDefault="00EF0CEC" w:rsidP="00AA630C">
    <w:pPr>
      <w:pStyle w:val="Pidipagina"/>
      <w:spacing w:line="240" w:lineRule="auto"/>
      <w:jc w:val="center"/>
    </w:pPr>
    <w:r>
      <w:t xml:space="preserve">Direzione Generale della Sanità - </w:t>
    </w:r>
    <w:r w:rsidRPr="007F52F1">
      <w:t>Via Roma 223</w:t>
    </w:r>
    <w:r>
      <w:t>,</w:t>
    </w:r>
    <w:r w:rsidRPr="007F52F1">
      <w:t xml:space="preserve"> 09123 Cagliari</w:t>
    </w:r>
  </w:p>
  <w:p w14:paraId="538DA074" w14:textId="77777777" w:rsidR="00EF0CEC" w:rsidRDefault="00EF0CEC" w:rsidP="00AA630C">
    <w:pPr>
      <w:pStyle w:val="Pidipagina"/>
      <w:spacing w:line="240" w:lineRule="auto"/>
      <w:jc w:val="right"/>
      <w:rPr>
        <w:noProof/>
      </w:rPr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">
      <w:r>
        <w:rPr>
          <w:noProof/>
        </w:rPr>
        <w:t>2</w:t>
      </w:r>
    </w:fldSimple>
  </w:p>
  <w:p w14:paraId="7B515190" w14:textId="77777777" w:rsidR="00EF0CEC" w:rsidRDefault="00EF0CEC" w:rsidP="00AA630C">
    <w:pPr>
      <w:pStyle w:val="Pidipagina"/>
      <w:spacing w:line="240" w:lineRule="auto"/>
      <w:jc w:val="center"/>
    </w:pPr>
    <w:r>
      <w:rPr>
        <w:rFonts w:ascii="Segoe UI Symbol" w:hAnsi="Segoe UI Symbol"/>
      </w:rPr>
      <w:t>✉</w:t>
    </w:r>
    <w:r>
      <w:t xml:space="preserve"> </w:t>
    </w:r>
    <w:hyperlink r:id="rId1" w:history="1">
      <w:r w:rsidRPr="007E46C2">
        <w:rPr>
          <w:rStyle w:val="Collegamentoipertestuale"/>
        </w:rPr>
        <w:t>sanita@regione.sardegna.it</w:t>
      </w:r>
    </w:hyperlink>
    <w:r>
      <w:t xml:space="preserve"> - PEC </w:t>
    </w:r>
    <w:hyperlink r:id="rId2" w:history="1">
      <w:r w:rsidRPr="007E46C2">
        <w:rPr>
          <w:rStyle w:val="Collegamentoipertestuale"/>
        </w:rPr>
        <w:t>san.dgsan@pec.regione.sardegna.it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D0532" w14:textId="77777777" w:rsidR="00F35652" w:rsidRDefault="00F35652">
      <w:r>
        <w:separator/>
      </w:r>
    </w:p>
  </w:footnote>
  <w:footnote w:type="continuationSeparator" w:id="0">
    <w:p w14:paraId="595030F3" w14:textId="77777777" w:rsidR="00F35652" w:rsidRDefault="00F3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B0A9" w14:textId="77777777" w:rsidR="00EF0CEC" w:rsidRDefault="00EF0CEC" w:rsidP="0004102F">
    <w:pPr>
      <w:jc w:val="center"/>
    </w:pPr>
  </w:p>
  <w:tbl>
    <w:tblPr>
      <w:tblW w:w="1104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68"/>
      <w:gridCol w:w="1477"/>
    </w:tblGrid>
    <w:tr w:rsidR="00EF0CEC" w14:paraId="0D0C3BD4" w14:textId="77777777" w:rsidTr="00F603AF">
      <w:tc>
        <w:tcPr>
          <w:tcW w:w="9568" w:type="dxa"/>
        </w:tcPr>
        <w:p w14:paraId="1149F6F3" w14:textId="77777777" w:rsidR="00EF0CEC" w:rsidRDefault="00EF0CEC" w:rsidP="00082EDB">
          <w:pPr>
            <w:pStyle w:val="Intestazione"/>
            <w:jc w:val="center"/>
            <w:rPr>
              <w:rFonts w:ascii="Futura" w:hAnsi="Futura"/>
            </w:rPr>
          </w:pPr>
          <w:r>
            <w:rPr>
              <w:noProof/>
            </w:rPr>
            <w:drawing>
              <wp:inline distT="0" distB="0" distL="0" distR="0" wp14:anchorId="18147344" wp14:editId="6396BD16">
                <wp:extent cx="1360800" cy="8028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0" cy="802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D937A8E" w14:textId="77777777" w:rsidR="00EF0CEC" w:rsidRPr="00CE6A57" w:rsidRDefault="00EF0CEC" w:rsidP="00082EDB">
          <w:pPr>
            <w:pStyle w:val="Intestazione"/>
            <w:jc w:val="center"/>
            <w:rPr>
              <w:rFonts w:ascii="Futura" w:hAnsi="Futura"/>
              <w:sz w:val="13"/>
              <w:szCs w:val="13"/>
            </w:rPr>
          </w:pPr>
        </w:p>
        <w:p w14:paraId="7DD16EDA" w14:textId="77777777" w:rsidR="00EF0CEC" w:rsidRPr="00CE6A57" w:rsidRDefault="00EF0CEC" w:rsidP="00082EDB">
          <w:pPr>
            <w:pStyle w:val="Intestazione"/>
            <w:jc w:val="center"/>
            <w:rPr>
              <w:rFonts w:ascii="Arial" w:hAnsi="Arial" w:cs="Arial"/>
              <w:sz w:val="13"/>
              <w:szCs w:val="13"/>
            </w:rPr>
          </w:pPr>
          <w:r w:rsidRPr="00CE6A57">
            <w:rPr>
              <w:rFonts w:ascii="Arial" w:hAnsi="Arial" w:cs="Arial"/>
              <w:sz w:val="13"/>
              <w:szCs w:val="13"/>
            </w:rPr>
            <w:t>ASSESSORADU DE S'IGIENE E SANIDADE E DE S'ASSISTÈNTZIA SOTZIALE</w:t>
          </w:r>
        </w:p>
        <w:p w14:paraId="66969628" w14:textId="77777777" w:rsidR="00EF0CEC" w:rsidRPr="00CE6A57" w:rsidRDefault="00EF0CEC" w:rsidP="00082EDB">
          <w:pPr>
            <w:pStyle w:val="Intestazione"/>
            <w:jc w:val="center"/>
            <w:rPr>
              <w:rFonts w:ascii="Arial" w:hAnsi="Arial" w:cs="Arial"/>
              <w:sz w:val="13"/>
              <w:szCs w:val="13"/>
            </w:rPr>
          </w:pPr>
          <w:r w:rsidRPr="00CE6A57">
            <w:rPr>
              <w:rFonts w:ascii="Arial" w:hAnsi="Arial" w:cs="Arial"/>
              <w:sz w:val="13"/>
              <w:szCs w:val="13"/>
            </w:rPr>
            <w:t>ASSESSORATO DELL’IGIENE E SANITA’ E DELL’ASSISTENZA SOCIALE</w:t>
          </w:r>
        </w:p>
        <w:p w14:paraId="3A0B6B33" w14:textId="77777777" w:rsidR="00EF0CEC" w:rsidRPr="00316A5A" w:rsidRDefault="00EF0CEC" w:rsidP="00504DAA">
          <w:pPr>
            <w:pStyle w:val="Intestazione"/>
            <w:tabs>
              <w:tab w:val="left" w:pos="4956"/>
              <w:tab w:val="left" w:pos="5664"/>
            </w:tabs>
            <w:rPr>
              <w:rFonts w:cs="Arial"/>
            </w:rPr>
          </w:pPr>
          <w:r>
            <w:tab/>
          </w:r>
          <w:r>
            <w:tab/>
          </w:r>
        </w:p>
        <w:p w14:paraId="631C683B" w14:textId="77777777" w:rsidR="00EF0CEC" w:rsidRPr="00FA358C" w:rsidRDefault="00EF0CEC" w:rsidP="00FA358C">
          <w:pPr>
            <w:pStyle w:val="intestazione0"/>
            <w:spacing w:before="0" w:line="240" w:lineRule="auto"/>
            <w:jc w:val="right"/>
          </w:pPr>
          <w:r>
            <w:t>Allegato al Contratto di Formazione Specialistica</w:t>
          </w:r>
        </w:p>
      </w:tc>
      <w:tc>
        <w:tcPr>
          <w:tcW w:w="1477" w:type="dxa"/>
        </w:tcPr>
        <w:p w14:paraId="53D77E11" w14:textId="77777777" w:rsidR="00EF0CEC" w:rsidRDefault="00EF0CEC">
          <w:pPr>
            <w:spacing w:after="60" w:line="160" w:lineRule="exact"/>
            <w:rPr>
              <w:rFonts w:ascii="Futura Std Book" w:hAnsi="Futura Std Book"/>
              <w:sz w:val="14"/>
            </w:rPr>
          </w:pPr>
        </w:p>
      </w:tc>
    </w:tr>
  </w:tbl>
  <w:p w14:paraId="295FEBD7" w14:textId="77777777" w:rsidR="00EF0CEC" w:rsidRPr="00F57785" w:rsidRDefault="00EF0CEC" w:rsidP="00CE6A57">
    <w:pPr>
      <w:spacing w:line="360" w:lineRule="aut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8C83" w14:textId="77777777" w:rsidR="00EF0CEC" w:rsidRDefault="00EF0CEC">
    <w:pPr>
      <w:jc w:val="center"/>
    </w:pPr>
  </w:p>
  <w:p w14:paraId="45CB3A48" w14:textId="77777777" w:rsidR="00EF0CEC" w:rsidRDefault="00EF0CEC" w:rsidP="00112EF6">
    <w:pPr>
      <w:pStyle w:val="Intestazione"/>
      <w:jc w:val="center"/>
      <w:rPr>
        <w:rFonts w:ascii="Futura" w:hAnsi="Futura"/>
      </w:rPr>
    </w:pPr>
    <w:r>
      <w:rPr>
        <w:noProof/>
      </w:rPr>
      <w:drawing>
        <wp:inline distT="0" distB="0" distL="0" distR="0" wp14:anchorId="28E0D67A" wp14:editId="5490C5DC">
          <wp:extent cx="1737360" cy="1024255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87BAF1" w14:textId="77777777" w:rsidR="00EF0CEC" w:rsidRPr="00CE6A57" w:rsidRDefault="00EF0CEC" w:rsidP="00112EF6">
    <w:pPr>
      <w:pStyle w:val="Intestazione"/>
      <w:jc w:val="center"/>
      <w:rPr>
        <w:rFonts w:ascii="Futura" w:hAnsi="Futura"/>
        <w:sz w:val="16"/>
        <w:szCs w:val="16"/>
      </w:rPr>
    </w:pPr>
  </w:p>
  <w:p w14:paraId="121B80C7" w14:textId="77777777" w:rsidR="00EF0CEC" w:rsidRPr="00CE6A57" w:rsidRDefault="00EF0CEC" w:rsidP="00112EF6">
    <w:pPr>
      <w:pStyle w:val="Intestazione"/>
      <w:jc w:val="center"/>
      <w:rPr>
        <w:rFonts w:ascii="Arial" w:hAnsi="Arial" w:cs="Arial"/>
        <w:sz w:val="16"/>
        <w:szCs w:val="16"/>
      </w:rPr>
    </w:pPr>
    <w:r w:rsidRPr="00CE6A57">
      <w:rPr>
        <w:rFonts w:ascii="Arial" w:hAnsi="Arial" w:cs="Arial"/>
        <w:sz w:val="16"/>
        <w:szCs w:val="16"/>
      </w:rPr>
      <w:t>ASSESSORADU DE S'IGIENE E SANIDADE E DE S'ASSISTÈNTZIA SOTZIALE</w:t>
    </w:r>
  </w:p>
  <w:p w14:paraId="442801DF" w14:textId="77777777" w:rsidR="00EF0CEC" w:rsidRPr="00CE6A57" w:rsidRDefault="00EF0CEC" w:rsidP="00112EF6">
    <w:pPr>
      <w:pStyle w:val="Intestazione"/>
      <w:jc w:val="center"/>
      <w:rPr>
        <w:rFonts w:ascii="Arial" w:hAnsi="Arial" w:cs="Arial"/>
        <w:sz w:val="16"/>
        <w:szCs w:val="16"/>
      </w:rPr>
    </w:pPr>
    <w:r w:rsidRPr="00CE6A57">
      <w:rPr>
        <w:rFonts w:ascii="Arial" w:hAnsi="Arial" w:cs="Arial"/>
        <w:sz w:val="16"/>
        <w:szCs w:val="16"/>
      </w:rPr>
      <w:t>ASSESSORATO DELL’IGIENE E SANITA’ E DELL’ASSISTENZA SOCIALE</w:t>
    </w:r>
  </w:p>
  <w:p w14:paraId="4DDCAEF6" w14:textId="77777777" w:rsidR="00EF0CEC" w:rsidRPr="00316A5A" w:rsidRDefault="00EF0CEC" w:rsidP="009B7881">
    <w:pPr>
      <w:pStyle w:val="Intestazione"/>
      <w:tabs>
        <w:tab w:val="left" w:pos="4956"/>
        <w:tab w:val="left" w:pos="5664"/>
      </w:tabs>
      <w:rPr>
        <w:rFonts w:cs="Arial"/>
      </w:rPr>
    </w:pPr>
    <w:r>
      <w:tab/>
    </w:r>
    <w:r>
      <w:tab/>
    </w:r>
  </w:p>
  <w:p w14:paraId="4155F5E7" w14:textId="77777777" w:rsidR="00EF0CEC" w:rsidRPr="00F57785" w:rsidRDefault="00EF0CEC" w:rsidP="00717D1A">
    <w:pPr>
      <w:pStyle w:val="DGServp1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72C"/>
    <w:multiLevelType w:val="hybridMultilevel"/>
    <w:tmpl w:val="8834A0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E5E03"/>
    <w:multiLevelType w:val="hybridMultilevel"/>
    <w:tmpl w:val="CE34568E"/>
    <w:lvl w:ilvl="0" w:tplc="2AC63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634"/>
    <w:multiLevelType w:val="hybridMultilevel"/>
    <w:tmpl w:val="E7229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93692"/>
    <w:multiLevelType w:val="hybridMultilevel"/>
    <w:tmpl w:val="8B7A28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2779"/>
    <w:multiLevelType w:val="hybridMultilevel"/>
    <w:tmpl w:val="6C60FBB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BF79D6"/>
    <w:multiLevelType w:val="hybridMultilevel"/>
    <w:tmpl w:val="CA82627C"/>
    <w:lvl w:ilvl="0" w:tplc="01AA5308">
      <w:numFmt w:val="bullet"/>
      <w:lvlText w:val="˃"/>
      <w:lvlJc w:val="left"/>
      <w:pPr>
        <w:ind w:left="64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6" w15:restartNumberingAfterBreak="0">
    <w:nsid w:val="12E46145"/>
    <w:multiLevelType w:val="hybridMultilevel"/>
    <w:tmpl w:val="67349472"/>
    <w:lvl w:ilvl="0" w:tplc="0410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3B52AB8"/>
    <w:multiLevelType w:val="multilevel"/>
    <w:tmpl w:val="4A1EF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01707"/>
    <w:multiLevelType w:val="hybridMultilevel"/>
    <w:tmpl w:val="598E05A0"/>
    <w:lvl w:ilvl="0" w:tplc="0410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A014BCC"/>
    <w:multiLevelType w:val="hybridMultilevel"/>
    <w:tmpl w:val="1242F274"/>
    <w:lvl w:ilvl="0" w:tplc="2AC63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32997"/>
    <w:multiLevelType w:val="hybridMultilevel"/>
    <w:tmpl w:val="677ED0A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331D"/>
    <w:multiLevelType w:val="multilevel"/>
    <w:tmpl w:val="EBC470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DD5E8D"/>
    <w:multiLevelType w:val="multilevel"/>
    <w:tmpl w:val="255EF7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86383"/>
    <w:multiLevelType w:val="hybridMultilevel"/>
    <w:tmpl w:val="D3A020D0"/>
    <w:lvl w:ilvl="0" w:tplc="0410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1BF4EC1"/>
    <w:multiLevelType w:val="multilevel"/>
    <w:tmpl w:val="6A885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47A2E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B632ED9"/>
    <w:multiLevelType w:val="hybridMultilevel"/>
    <w:tmpl w:val="9D18476E"/>
    <w:lvl w:ilvl="0" w:tplc="ED0A2826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B298B"/>
    <w:multiLevelType w:val="hybridMultilevel"/>
    <w:tmpl w:val="EBC4709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AF0860"/>
    <w:multiLevelType w:val="hybridMultilevel"/>
    <w:tmpl w:val="12E40DA6"/>
    <w:lvl w:ilvl="0" w:tplc="E86AA9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95302"/>
    <w:multiLevelType w:val="multilevel"/>
    <w:tmpl w:val="2CF065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46EDE"/>
    <w:multiLevelType w:val="multilevel"/>
    <w:tmpl w:val="6A885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1A36B1"/>
    <w:multiLevelType w:val="hybridMultilevel"/>
    <w:tmpl w:val="91527F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244E3"/>
    <w:multiLevelType w:val="hybridMultilevel"/>
    <w:tmpl w:val="3E468D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670E4"/>
    <w:multiLevelType w:val="hybridMultilevel"/>
    <w:tmpl w:val="43767C9E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2C06BE"/>
    <w:multiLevelType w:val="hybridMultilevel"/>
    <w:tmpl w:val="8092EEA8"/>
    <w:lvl w:ilvl="0" w:tplc="2AC63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452CE"/>
    <w:multiLevelType w:val="hybridMultilevel"/>
    <w:tmpl w:val="07301D1A"/>
    <w:lvl w:ilvl="0" w:tplc="A114ECDA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B2369"/>
    <w:multiLevelType w:val="multilevel"/>
    <w:tmpl w:val="BBC636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817D01"/>
    <w:multiLevelType w:val="multilevel"/>
    <w:tmpl w:val="6A885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076354"/>
    <w:multiLevelType w:val="hybridMultilevel"/>
    <w:tmpl w:val="970C1286"/>
    <w:lvl w:ilvl="0" w:tplc="0410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5C1A1A86"/>
    <w:multiLevelType w:val="hybridMultilevel"/>
    <w:tmpl w:val="CC0EE39E"/>
    <w:lvl w:ilvl="0" w:tplc="267A81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63E6C"/>
    <w:multiLevelType w:val="multilevel"/>
    <w:tmpl w:val="8092E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14B78"/>
    <w:multiLevelType w:val="hybridMultilevel"/>
    <w:tmpl w:val="255EF7E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AC63B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62059"/>
    <w:multiLevelType w:val="hybridMultilevel"/>
    <w:tmpl w:val="E7787588"/>
    <w:lvl w:ilvl="0" w:tplc="D340FF0A">
      <w:numFmt w:val="bullet"/>
      <w:lvlText w:val=""/>
      <w:lvlJc w:val="left"/>
      <w:pPr>
        <w:ind w:left="6445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05" w:hanging="360"/>
      </w:pPr>
      <w:rPr>
        <w:rFonts w:ascii="Wingdings" w:hAnsi="Wingdings" w:hint="default"/>
      </w:rPr>
    </w:lvl>
  </w:abstractNum>
  <w:abstractNum w:abstractNumId="33" w15:restartNumberingAfterBreak="0">
    <w:nsid w:val="6F8B6F26"/>
    <w:multiLevelType w:val="hybridMultilevel"/>
    <w:tmpl w:val="AEDCC5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95D61"/>
    <w:multiLevelType w:val="hybridMultilevel"/>
    <w:tmpl w:val="435EC1D4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29519FB"/>
    <w:multiLevelType w:val="multilevel"/>
    <w:tmpl w:val="6A885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862878"/>
    <w:multiLevelType w:val="hybridMultilevel"/>
    <w:tmpl w:val="77E63CD6"/>
    <w:lvl w:ilvl="0" w:tplc="CA3E36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67778"/>
    <w:multiLevelType w:val="hybridMultilevel"/>
    <w:tmpl w:val="9976CA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D17B8"/>
    <w:multiLevelType w:val="hybridMultilevel"/>
    <w:tmpl w:val="7CB0C7A4"/>
    <w:lvl w:ilvl="0" w:tplc="EEDE7AE8">
      <w:numFmt w:val="bullet"/>
      <w:lvlText w:val=""/>
      <w:lvlJc w:val="left"/>
      <w:pPr>
        <w:ind w:left="6881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39" w15:restartNumberingAfterBreak="0">
    <w:nsid w:val="7E265220"/>
    <w:multiLevelType w:val="hybridMultilevel"/>
    <w:tmpl w:val="6548193C"/>
    <w:lvl w:ilvl="0" w:tplc="5CBE616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3925FC"/>
    <w:multiLevelType w:val="hybridMultilevel"/>
    <w:tmpl w:val="F440D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245874">
    <w:abstractNumId w:val="37"/>
  </w:num>
  <w:num w:numId="2" w16cid:durableId="225533117">
    <w:abstractNumId w:val="15"/>
  </w:num>
  <w:num w:numId="3" w16cid:durableId="1283926264">
    <w:abstractNumId w:val="28"/>
  </w:num>
  <w:num w:numId="4" w16cid:durableId="1873762165">
    <w:abstractNumId w:val="8"/>
  </w:num>
  <w:num w:numId="5" w16cid:durableId="2108303144">
    <w:abstractNumId w:val="6"/>
  </w:num>
  <w:num w:numId="6" w16cid:durableId="1104837247">
    <w:abstractNumId w:val="9"/>
  </w:num>
  <w:num w:numId="7" w16cid:durableId="1760826491">
    <w:abstractNumId w:val="14"/>
  </w:num>
  <w:num w:numId="8" w16cid:durableId="1608194272">
    <w:abstractNumId w:val="20"/>
  </w:num>
  <w:num w:numId="9" w16cid:durableId="1977560314">
    <w:abstractNumId w:val="35"/>
  </w:num>
  <w:num w:numId="10" w16cid:durableId="809521765">
    <w:abstractNumId w:val="27"/>
  </w:num>
  <w:num w:numId="11" w16cid:durableId="410584233">
    <w:abstractNumId w:val="7"/>
  </w:num>
  <w:num w:numId="12" w16cid:durableId="94252265">
    <w:abstractNumId w:val="26"/>
  </w:num>
  <w:num w:numId="13" w16cid:durableId="1740444456">
    <w:abstractNumId w:val="25"/>
  </w:num>
  <w:num w:numId="14" w16cid:durableId="471602967">
    <w:abstractNumId w:val="17"/>
  </w:num>
  <w:num w:numId="15" w16cid:durableId="779836340">
    <w:abstractNumId w:val="11"/>
  </w:num>
  <w:num w:numId="16" w16cid:durableId="1729376998">
    <w:abstractNumId w:val="13"/>
  </w:num>
  <w:num w:numId="17" w16cid:durableId="1687905647">
    <w:abstractNumId w:val="19"/>
  </w:num>
  <w:num w:numId="18" w16cid:durableId="15326464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9692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87558348">
    <w:abstractNumId w:val="4"/>
  </w:num>
  <w:num w:numId="21" w16cid:durableId="337542602">
    <w:abstractNumId w:val="34"/>
  </w:num>
  <w:num w:numId="22" w16cid:durableId="1933511230">
    <w:abstractNumId w:val="23"/>
  </w:num>
  <w:num w:numId="23" w16cid:durableId="1209337981">
    <w:abstractNumId w:val="3"/>
  </w:num>
  <w:num w:numId="24" w16cid:durableId="1618559369">
    <w:abstractNumId w:val="1"/>
  </w:num>
  <w:num w:numId="25" w16cid:durableId="912200781">
    <w:abstractNumId w:val="24"/>
  </w:num>
  <w:num w:numId="26" w16cid:durableId="12022045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8876256">
    <w:abstractNumId w:val="39"/>
  </w:num>
  <w:num w:numId="28" w16cid:durableId="651253225">
    <w:abstractNumId w:val="30"/>
  </w:num>
  <w:num w:numId="29" w16cid:durableId="1303997189">
    <w:abstractNumId w:val="31"/>
  </w:num>
  <w:num w:numId="30" w16cid:durableId="1749768429">
    <w:abstractNumId w:val="12"/>
  </w:num>
  <w:num w:numId="31" w16cid:durableId="1738504896">
    <w:abstractNumId w:val="10"/>
  </w:num>
  <w:num w:numId="32" w16cid:durableId="844131959">
    <w:abstractNumId w:val="22"/>
  </w:num>
  <w:num w:numId="33" w16cid:durableId="329451176">
    <w:abstractNumId w:val="0"/>
  </w:num>
  <w:num w:numId="34" w16cid:durableId="1655643113">
    <w:abstractNumId w:val="29"/>
  </w:num>
  <w:num w:numId="35" w16cid:durableId="593787427">
    <w:abstractNumId w:val="38"/>
  </w:num>
  <w:num w:numId="36" w16cid:durableId="1453862448">
    <w:abstractNumId w:val="16"/>
  </w:num>
  <w:num w:numId="37" w16cid:durableId="244344619">
    <w:abstractNumId w:val="5"/>
  </w:num>
  <w:num w:numId="38" w16cid:durableId="1202324603">
    <w:abstractNumId w:val="32"/>
  </w:num>
  <w:num w:numId="39" w16cid:durableId="1045910507">
    <w:abstractNumId w:val="2"/>
  </w:num>
  <w:num w:numId="40" w16cid:durableId="111826284">
    <w:abstractNumId w:val="36"/>
  </w:num>
  <w:num w:numId="41" w16cid:durableId="1761179776">
    <w:abstractNumId w:val="33"/>
  </w:num>
  <w:num w:numId="42" w16cid:durableId="1025444903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283"/>
  <w:noPunctuationKerning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78"/>
    <w:rsid w:val="000004C0"/>
    <w:rsid w:val="000007D4"/>
    <w:rsid w:val="000011EA"/>
    <w:rsid w:val="000014DF"/>
    <w:rsid w:val="00001871"/>
    <w:rsid w:val="00004816"/>
    <w:rsid w:val="00006760"/>
    <w:rsid w:val="0000767E"/>
    <w:rsid w:val="00007C29"/>
    <w:rsid w:val="00010C4E"/>
    <w:rsid w:val="000154F7"/>
    <w:rsid w:val="00015ED1"/>
    <w:rsid w:val="000202A1"/>
    <w:rsid w:val="00022D8D"/>
    <w:rsid w:val="00024B80"/>
    <w:rsid w:val="00025792"/>
    <w:rsid w:val="000273F1"/>
    <w:rsid w:val="00027DF0"/>
    <w:rsid w:val="00027EF4"/>
    <w:rsid w:val="000308FF"/>
    <w:rsid w:val="000312F4"/>
    <w:rsid w:val="00032FC6"/>
    <w:rsid w:val="0003396C"/>
    <w:rsid w:val="00034AE3"/>
    <w:rsid w:val="00037214"/>
    <w:rsid w:val="0004102F"/>
    <w:rsid w:val="00041C55"/>
    <w:rsid w:val="00041DF9"/>
    <w:rsid w:val="000423C5"/>
    <w:rsid w:val="00042539"/>
    <w:rsid w:val="000426A2"/>
    <w:rsid w:val="00042ABF"/>
    <w:rsid w:val="00044673"/>
    <w:rsid w:val="00044B1B"/>
    <w:rsid w:val="000453A7"/>
    <w:rsid w:val="00046407"/>
    <w:rsid w:val="00047C9A"/>
    <w:rsid w:val="00047F4A"/>
    <w:rsid w:val="0005222D"/>
    <w:rsid w:val="000529D7"/>
    <w:rsid w:val="00052FF6"/>
    <w:rsid w:val="00056038"/>
    <w:rsid w:val="000630D1"/>
    <w:rsid w:val="00063552"/>
    <w:rsid w:val="00065B30"/>
    <w:rsid w:val="00065C8D"/>
    <w:rsid w:val="00066306"/>
    <w:rsid w:val="00072466"/>
    <w:rsid w:val="00073D1A"/>
    <w:rsid w:val="000742CD"/>
    <w:rsid w:val="00074349"/>
    <w:rsid w:val="0007438F"/>
    <w:rsid w:val="000758BC"/>
    <w:rsid w:val="000779A9"/>
    <w:rsid w:val="00080A6E"/>
    <w:rsid w:val="00080B26"/>
    <w:rsid w:val="00080F4E"/>
    <w:rsid w:val="0008207F"/>
    <w:rsid w:val="000828D9"/>
    <w:rsid w:val="00082EDB"/>
    <w:rsid w:val="000839A3"/>
    <w:rsid w:val="00084460"/>
    <w:rsid w:val="000859D3"/>
    <w:rsid w:val="00087D00"/>
    <w:rsid w:val="0009207A"/>
    <w:rsid w:val="00092BA8"/>
    <w:rsid w:val="000974A3"/>
    <w:rsid w:val="000A1777"/>
    <w:rsid w:val="000A19D2"/>
    <w:rsid w:val="000A1DD4"/>
    <w:rsid w:val="000A4C00"/>
    <w:rsid w:val="000A4C86"/>
    <w:rsid w:val="000A5DBC"/>
    <w:rsid w:val="000A75D4"/>
    <w:rsid w:val="000B081F"/>
    <w:rsid w:val="000B2D90"/>
    <w:rsid w:val="000B33D2"/>
    <w:rsid w:val="000B35EB"/>
    <w:rsid w:val="000B387A"/>
    <w:rsid w:val="000B4706"/>
    <w:rsid w:val="000B5970"/>
    <w:rsid w:val="000B5D9A"/>
    <w:rsid w:val="000C1D43"/>
    <w:rsid w:val="000C2085"/>
    <w:rsid w:val="000C3500"/>
    <w:rsid w:val="000C3F1E"/>
    <w:rsid w:val="000C3FE0"/>
    <w:rsid w:val="000C40E0"/>
    <w:rsid w:val="000C4302"/>
    <w:rsid w:val="000C4C97"/>
    <w:rsid w:val="000C7C90"/>
    <w:rsid w:val="000C7CC6"/>
    <w:rsid w:val="000C7DB8"/>
    <w:rsid w:val="000D00BF"/>
    <w:rsid w:val="000D0C44"/>
    <w:rsid w:val="000D18C7"/>
    <w:rsid w:val="000D1B82"/>
    <w:rsid w:val="000D1BEB"/>
    <w:rsid w:val="000D62DD"/>
    <w:rsid w:val="000E1E40"/>
    <w:rsid w:val="000E3244"/>
    <w:rsid w:val="000E556F"/>
    <w:rsid w:val="000E5A1A"/>
    <w:rsid w:val="000E6C1E"/>
    <w:rsid w:val="000E6E37"/>
    <w:rsid w:val="000E7E68"/>
    <w:rsid w:val="000F19D0"/>
    <w:rsid w:val="000F2765"/>
    <w:rsid w:val="000F2BFF"/>
    <w:rsid w:val="000F3058"/>
    <w:rsid w:val="000F396E"/>
    <w:rsid w:val="000F6174"/>
    <w:rsid w:val="000F7835"/>
    <w:rsid w:val="001025CA"/>
    <w:rsid w:val="001049A1"/>
    <w:rsid w:val="00110B82"/>
    <w:rsid w:val="00111957"/>
    <w:rsid w:val="00112EF6"/>
    <w:rsid w:val="00113BA1"/>
    <w:rsid w:val="00113E03"/>
    <w:rsid w:val="0011404F"/>
    <w:rsid w:val="00114952"/>
    <w:rsid w:val="001156FB"/>
    <w:rsid w:val="00116B9E"/>
    <w:rsid w:val="0011711E"/>
    <w:rsid w:val="00117CAD"/>
    <w:rsid w:val="00120FC7"/>
    <w:rsid w:val="00121F87"/>
    <w:rsid w:val="00122900"/>
    <w:rsid w:val="0012500C"/>
    <w:rsid w:val="001265D4"/>
    <w:rsid w:val="00127DE0"/>
    <w:rsid w:val="0013045F"/>
    <w:rsid w:val="001317B1"/>
    <w:rsid w:val="001329D3"/>
    <w:rsid w:val="0013669B"/>
    <w:rsid w:val="001406A5"/>
    <w:rsid w:val="0014218C"/>
    <w:rsid w:val="0014407F"/>
    <w:rsid w:val="00145B43"/>
    <w:rsid w:val="00150067"/>
    <w:rsid w:val="0015083F"/>
    <w:rsid w:val="001514DA"/>
    <w:rsid w:val="00157450"/>
    <w:rsid w:val="0016072E"/>
    <w:rsid w:val="00160BEC"/>
    <w:rsid w:val="00164888"/>
    <w:rsid w:val="00165640"/>
    <w:rsid w:val="00165D31"/>
    <w:rsid w:val="00166CBC"/>
    <w:rsid w:val="001674E3"/>
    <w:rsid w:val="0016770E"/>
    <w:rsid w:val="001677CA"/>
    <w:rsid w:val="001718D3"/>
    <w:rsid w:val="00171CBD"/>
    <w:rsid w:val="00172405"/>
    <w:rsid w:val="00173335"/>
    <w:rsid w:val="00173792"/>
    <w:rsid w:val="0017386A"/>
    <w:rsid w:val="00174681"/>
    <w:rsid w:val="0017502C"/>
    <w:rsid w:val="00175771"/>
    <w:rsid w:val="00177C0B"/>
    <w:rsid w:val="00180EFE"/>
    <w:rsid w:val="00181374"/>
    <w:rsid w:val="0018141E"/>
    <w:rsid w:val="001834B9"/>
    <w:rsid w:val="0018410D"/>
    <w:rsid w:val="00184E89"/>
    <w:rsid w:val="001908E8"/>
    <w:rsid w:val="00193139"/>
    <w:rsid w:val="00194A5A"/>
    <w:rsid w:val="001959F7"/>
    <w:rsid w:val="00195C37"/>
    <w:rsid w:val="00196FCB"/>
    <w:rsid w:val="001A0470"/>
    <w:rsid w:val="001A107E"/>
    <w:rsid w:val="001A448C"/>
    <w:rsid w:val="001A4DF2"/>
    <w:rsid w:val="001A51F5"/>
    <w:rsid w:val="001A567B"/>
    <w:rsid w:val="001A7B66"/>
    <w:rsid w:val="001B5F1D"/>
    <w:rsid w:val="001B6DFE"/>
    <w:rsid w:val="001B7188"/>
    <w:rsid w:val="001B722B"/>
    <w:rsid w:val="001C0A43"/>
    <w:rsid w:val="001C3A7B"/>
    <w:rsid w:val="001C3BCD"/>
    <w:rsid w:val="001C4095"/>
    <w:rsid w:val="001C509A"/>
    <w:rsid w:val="001C7359"/>
    <w:rsid w:val="001D041A"/>
    <w:rsid w:val="001D27F3"/>
    <w:rsid w:val="001D4542"/>
    <w:rsid w:val="001D4851"/>
    <w:rsid w:val="001D4AA4"/>
    <w:rsid w:val="001D7F96"/>
    <w:rsid w:val="001E5E6A"/>
    <w:rsid w:val="001E5F48"/>
    <w:rsid w:val="001E64A2"/>
    <w:rsid w:val="001E67F7"/>
    <w:rsid w:val="001E7191"/>
    <w:rsid w:val="001F078B"/>
    <w:rsid w:val="001F12DC"/>
    <w:rsid w:val="001F43D9"/>
    <w:rsid w:val="001F6719"/>
    <w:rsid w:val="001F7629"/>
    <w:rsid w:val="00204D52"/>
    <w:rsid w:val="00204F8F"/>
    <w:rsid w:val="00207B1B"/>
    <w:rsid w:val="00207C55"/>
    <w:rsid w:val="0021077C"/>
    <w:rsid w:val="00212371"/>
    <w:rsid w:val="00212892"/>
    <w:rsid w:val="00212E5D"/>
    <w:rsid w:val="002146FF"/>
    <w:rsid w:val="00216995"/>
    <w:rsid w:val="00216B65"/>
    <w:rsid w:val="00221BC3"/>
    <w:rsid w:val="00221C63"/>
    <w:rsid w:val="0022229F"/>
    <w:rsid w:val="002226E1"/>
    <w:rsid w:val="00223C2B"/>
    <w:rsid w:val="00224783"/>
    <w:rsid w:val="002271F5"/>
    <w:rsid w:val="00230EBB"/>
    <w:rsid w:val="00235E78"/>
    <w:rsid w:val="002371D5"/>
    <w:rsid w:val="002408B0"/>
    <w:rsid w:val="00244EFC"/>
    <w:rsid w:val="002458B7"/>
    <w:rsid w:val="0024641A"/>
    <w:rsid w:val="002464D1"/>
    <w:rsid w:val="00247750"/>
    <w:rsid w:val="0025013F"/>
    <w:rsid w:val="002508CC"/>
    <w:rsid w:val="0025424B"/>
    <w:rsid w:val="00255CBC"/>
    <w:rsid w:val="00255F73"/>
    <w:rsid w:val="00264892"/>
    <w:rsid w:val="00266CBF"/>
    <w:rsid w:val="00267C28"/>
    <w:rsid w:val="0027038E"/>
    <w:rsid w:val="00270A49"/>
    <w:rsid w:val="002772AB"/>
    <w:rsid w:val="00280578"/>
    <w:rsid w:val="00280FB5"/>
    <w:rsid w:val="00283C8D"/>
    <w:rsid w:val="00285896"/>
    <w:rsid w:val="0028664F"/>
    <w:rsid w:val="002871C3"/>
    <w:rsid w:val="00292F93"/>
    <w:rsid w:val="002943D3"/>
    <w:rsid w:val="00295C0C"/>
    <w:rsid w:val="00295C94"/>
    <w:rsid w:val="00297510"/>
    <w:rsid w:val="00297B80"/>
    <w:rsid w:val="002A06D3"/>
    <w:rsid w:val="002A1183"/>
    <w:rsid w:val="002A18BB"/>
    <w:rsid w:val="002A2094"/>
    <w:rsid w:val="002A3064"/>
    <w:rsid w:val="002A4E59"/>
    <w:rsid w:val="002A5D86"/>
    <w:rsid w:val="002B0D71"/>
    <w:rsid w:val="002B2A75"/>
    <w:rsid w:val="002B5766"/>
    <w:rsid w:val="002B7763"/>
    <w:rsid w:val="002C18C0"/>
    <w:rsid w:val="002C3182"/>
    <w:rsid w:val="002C4A17"/>
    <w:rsid w:val="002C4E66"/>
    <w:rsid w:val="002C5730"/>
    <w:rsid w:val="002C57B3"/>
    <w:rsid w:val="002C5F67"/>
    <w:rsid w:val="002C652D"/>
    <w:rsid w:val="002D04FC"/>
    <w:rsid w:val="002D05D3"/>
    <w:rsid w:val="002D2721"/>
    <w:rsid w:val="002D63F8"/>
    <w:rsid w:val="002D747E"/>
    <w:rsid w:val="002D7C92"/>
    <w:rsid w:val="002D7FD1"/>
    <w:rsid w:val="002E4778"/>
    <w:rsid w:val="002E4839"/>
    <w:rsid w:val="002E5E78"/>
    <w:rsid w:val="002E605A"/>
    <w:rsid w:val="002E7DB2"/>
    <w:rsid w:val="002F02EF"/>
    <w:rsid w:val="002F0C6C"/>
    <w:rsid w:val="002F27D3"/>
    <w:rsid w:val="002F3885"/>
    <w:rsid w:val="002F3DA0"/>
    <w:rsid w:val="002F6684"/>
    <w:rsid w:val="002F6BF1"/>
    <w:rsid w:val="002F7D98"/>
    <w:rsid w:val="002F7FC9"/>
    <w:rsid w:val="0030044E"/>
    <w:rsid w:val="003011B3"/>
    <w:rsid w:val="0030170B"/>
    <w:rsid w:val="00302E6E"/>
    <w:rsid w:val="00305239"/>
    <w:rsid w:val="003056DD"/>
    <w:rsid w:val="003059A7"/>
    <w:rsid w:val="003063CC"/>
    <w:rsid w:val="00306B79"/>
    <w:rsid w:val="00307BC7"/>
    <w:rsid w:val="00307C29"/>
    <w:rsid w:val="003105DB"/>
    <w:rsid w:val="00310629"/>
    <w:rsid w:val="00311E77"/>
    <w:rsid w:val="00311F3B"/>
    <w:rsid w:val="00312134"/>
    <w:rsid w:val="003131C5"/>
    <w:rsid w:val="00313968"/>
    <w:rsid w:val="00313B8F"/>
    <w:rsid w:val="00313C19"/>
    <w:rsid w:val="00313C2A"/>
    <w:rsid w:val="00313DDE"/>
    <w:rsid w:val="00313E01"/>
    <w:rsid w:val="0031458A"/>
    <w:rsid w:val="00314723"/>
    <w:rsid w:val="0031484F"/>
    <w:rsid w:val="00315DD3"/>
    <w:rsid w:val="0031627D"/>
    <w:rsid w:val="00322181"/>
    <w:rsid w:val="00322AFB"/>
    <w:rsid w:val="00323021"/>
    <w:rsid w:val="0032351E"/>
    <w:rsid w:val="00325B6B"/>
    <w:rsid w:val="00326BFD"/>
    <w:rsid w:val="00327A40"/>
    <w:rsid w:val="00332080"/>
    <w:rsid w:val="00336C9E"/>
    <w:rsid w:val="00337E87"/>
    <w:rsid w:val="003419B3"/>
    <w:rsid w:val="00342EB1"/>
    <w:rsid w:val="00343572"/>
    <w:rsid w:val="003438AD"/>
    <w:rsid w:val="00344D5D"/>
    <w:rsid w:val="00346135"/>
    <w:rsid w:val="003471C4"/>
    <w:rsid w:val="0034765D"/>
    <w:rsid w:val="00347953"/>
    <w:rsid w:val="00347B2C"/>
    <w:rsid w:val="00350387"/>
    <w:rsid w:val="00350CB1"/>
    <w:rsid w:val="00353DA9"/>
    <w:rsid w:val="0035497C"/>
    <w:rsid w:val="00357DF6"/>
    <w:rsid w:val="0036037B"/>
    <w:rsid w:val="00363ACA"/>
    <w:rsid w:val="003667DC"/>
    <w:rsid w:val="00366C05"/>
    <w:rsid w:val="00367F73"/>
    <w:rsid w:val="00373E13"/>
    <w:rsid w:val="00375BF0"/>
    <w:rsid w:val="00380B1D"/>
    <w:rsid w:val="00381988"/>
    <w:rsid w:val="0038341B"/>
    <w:rsid w:val="00385BDB"/>
    <w:rsid w:val="003872C7"/>
    <w:rsid w:val="00387B42"/>
    <w:rsid w:val="00387C58"/>
    <w:rsid w:val="00387D78"/>
    <w:rsid w:val="00390CAB"/>
    <w:rsid w:val="00391CCA"/>
    <w:rsid w:val="00391DDB"/>
    <w:rsid w:val="00391DF9"/>
    <w:rsid w:val="00391F82"/>
    <w:rsid w:val="00392284"/>
    <w:rsid w:val="00393A69"/>
    <w:rsid w:val="00393BF6"/>
    <w:rsid w:val="003961DF"/>
    <w:rsid w:val="00396578"/>
    <w:rsid w:val="003A0CDA"/>
    <w:rsid w:val="003A17D8"/>
    <w:rsid w:val="003A2CDA"/>
    <w:rsid w:val="003A3E22"/>
    <w:rsid w:val="003A55BA"/>
    <w:rsid w:val="003B0E1B"/>
    <w:rsid w:val="003B100B"/>
    <w:rsid w:val="003B12C6"/>
    <w:rsid w:val="003B1EC9"/>
    <w:rsid w:val="003B22DF"/>
    <w:rsid w:val="003B297F"/>
    <w:rsid w:val="003B2A20"/>
    <w:rsid w:val="003B46F3"/>
    <w:rsid w:val="003B4A59"/>
    <w:rsid w:val="003B4C8C"/>
    <w:rsid w:val="003B75DA"/>
    <w:rsid w:val="003B7E51"/>
    <w:rsid w:val="003B7FC3"/>
    <w:rsid w:val="003C01A5"/>
    <w:rsid w:val="003C2EBD"/>
    <w:rsid w:val="003C5CE0"/>
    <w:rsid w:val="003C5E73"/>
    <w:rsid w:val="003C77B8"/>
    <w:rsid w:val="003C7AE3"/>
    <w:rsid w:val="003D6172"/>
    <w:rsid w:val="003E39E4"/>
    <w:rsid w:val="003E3E7A"/>
    <w:rsid w:val="003E4830"/>
    <w:rsid w:val="003E4E2E"/>
    <w:rsid w:val="003E70EF"/>
    <w:rsid w:val="003F0B00"/>
    <w:rsid w:val="003F15CB"/>
    <w:rsid w:val="003F171A"/>
    <w:rsid w:val="003F1BC9"/>
    <w:rsid w:val="003F330C"/>
    <w:rsid w:val="003F3861"/>
    <w:rsid w:val="003F4B21"/>
    <w:rsid w:val="003F5F16"/>
    <w:rsid w:val="003F79D9"/>
    <w:rsid w:val="003F7A11"/>
    <w:rsid w:val="003F7A4D"/>
    <w:rsid w:val="004009B7"/>
    <w:rsid w:val="00403E46"/>
    <w:rsid w:val="00405DEF"/>
    <w:rsid w:val="00410550"/>
    <w:rsid w:val="00413145"/>
    <w:rsid w:val="00414BD2"/>
    <w:rsid w:val="0041777F"/>
    <w:rsid w:val="00417E4A"/>
    <w:rsid w:val="004209AB"/>
    <w:rsid w:val="0042100A"/>
    <w:rsid w:val="00424813"/>
    <w:rsid w:val="004252CD"/>
    <w:rsid w:val="004279BB"/>
    <w:rsid w:val="00427DC1"/>
    <w:rsid w:val="00427FCA"/>
    <w:rsid w:val="0043107E"/>
    <w:rsid w:val="00432A65"/>
    <w:rsid w:val="004333A5"/>
    <w:rsid w:val="0043428D"/>
    <w:rsid w:val="004343AF"/>
    <w:rsid w:val="00434500"/>
    <w:rsid w:val="00434681"/>
    <w:rsid w:val="00434886"/>
    <w:rsid w:val="00436655"/>
    <w:rsid w:val="004408B8"/>
    <w:rsid w:val="00441715"/>
    <w:rsid w:val="004419B0"/>
    <w:rsid w:val="00443032"/>
    <w:rsid w:val="00443C97"/>
    <w:rsid w:val="00447403"/>
    <w:rsid w:val="00450250"/>
    <w:rsid w:val="00450E52"/>
    <w:rsid w:val="00451D6E"/>
    <w:rsid w:val="00453331"/>
    <w:rsid w:val="00454FDF"/>
    <w:rsid w:val="004614DA"/>
    <w:rsid w:val="00461804"/>
    <w:rsid w:val="004635A0"/>
    <w:rsid w:val="00466B40"/>
    <w:rsid w:val="00467ABE"/>
    <w:rsid w:val="004718EF"/>
    <w:rsid w:val="00475308"/>
    <w:rsid w:val="0047586A"/>
    <w:rsid w:val="00476DAA"/>
    <w:rsid w:val="00481626"/>
    <w:rsid w:val="00482443"/>
    <w:rsid w:val="00483FC7"/>
    <w:rsid w:val="00484B93"/>
    <w:rsid w:val="00485B4D"/>
    <w:rsid w:val="0048620E"/>
    <w:rsid w:val="00491384"/>
    <w:rsid w:val="00491855"/>
    <w:rsid w:val="00493FFE"/>
    <w:rsid w:val="00496FB3"/>
    <w:rsid w:val="00497AEF"/>
    <w:rsid w:val="004A072B"/>
    <w:rsid w:val="004A08E1"/>
    <w:rsid w:val="004A3019"/>
    <w:rsid w:val="004A3940"/>
    <w:rsid w:val="004A5646"/>
    <w:rsid w:val="004A61FD"/>
    <w:rsid w:val="004A6ECB"/>
    <w:rsid w:val="004A7E9F"/>
    <w:rsid w:val="004B17F4"/>
    <w:rsid w:val="004B2611"/>
    <w:rsid w:val="004B7ADE"/>
    <w:rsid w:val="004C0A90"/>
    <w:rsid w:val="004C1163"/>
    <w:rsid w:val="004C127F"/>
    <w:rsid w:val="004C3717"/>
    <w:rsid w:val="004C38D4"/>
    <w:rsid w:val="004C3A72"/>
    <w:rsid w:val="004C3C9C"/>
    <w:rsid w:val="004C4B30"/>
    <w:rsid w:val="004C610B"/>
    <w:rsid w:val="004C6C4F"/>
    <w:rsid w:val="004C78E0"/>
    <w:rsid w:val="004D0AF2"/>
    <w:rsid w:val="004D11A0"/>
    <w:rsid w:val="004D282C"/>
    <w:rsid w:val="004D3049"/>
    <w:rsid w:val="004D3631"/>
    <w:rsid w:val="004D3942"/>
    <w:rsid w:val="004D6F86"/>
    <w:rsid w:val="004E079B"/>
    <w:rsid w:val="004E0C8A"/>
    <w:rsid w:val="004E20A0"/>
    <w:rsid w:val="004E39A0"/>
    <w:rsid w:val="004E6705"/>
    <w:rsid w:val="004E6886"/>
    <w:rsid w:val="004E7CE5"/>
    <w:rsid w:val="004E7DF4"/>
    <w:rsid w:val="004F00C9"/>
    <w:rsid w:val="004F0842"/>
    <w:rsid w:val="004F0BE7"/>
    <w:rsid w:val="004F2047"/>
    <w:rsid w:val="004F3064"/>
    <w:rsid w:val="004F64DA"/>
    <w:rsid w:val="005006C5"/>
    <w:rsid w:val="00502576"/>
    <w:rsid w:val="00503210"/>
    <w:rsid w:val="00504DAA"/>
    <w:rsid w:val="005053E6"/>
    <w:rsid w:val="00507F05"/>
    <w:rsid w:val="00510675"/>
    <w:rsid w:val="005118D7"/>
    <w:rsid w:val="00511F39"/>
    <w:rsid w:val="00514535"/>
    <w:rsid w:val="005167E2"/>
    <w:rsid w:val="00522333"/>
    <w:rsid w:val="005225D7"/>
    <w:rsid w:val="0052335E"/>
    <w:rsid w:val="00523ABD"/>
    <w:rsid w:val="00525DE2"/>
    <w:rsid w:val="0052721F"/>
    <w:rsid w:val="00530CB8"/>
    <w:rsid w:val="005311A9"/>
    <w:rsid w:val="00532FE7"/>
    <w:rsid w:val="00533F7B"/>
    <w:rsid w:val="00535053"/>
    <w:rsid w:val="005409AC"/>
    <w:rsid w:val="0054105E"/>
    <w:rsid w:val="00542815"/>
    <w:rsid w:val="00542995"/>
    <w:rsid w:val="00543091"/>
    <w:rsid w:val="005505F3"/>
    <w:rsid w:val="00551466"/>
    <w:rsid w:val="00552E3B"/>
    <w:rsid w:val="00552F8F"/>
    <w:rsid w:val="0055328E"/>
    <w:rsid w:val="00553A47"/>
    <w:rsid w:val="005549E5"/>
    <w:rsid w:val="00554E3E"/>
    <w:rsid w:val="0055562A"/>
    <w:rsid w:val="00556709"/>
    <w:rsid w:val="005608E6"/>
    <w:rsid w:val="0056098B"/>
    <w:rsid w:val="005621E3"/>
    <w:rsid w:val="00562477"/>
    <w:rsid w:val="0056251B"/>
    <w:rsid w:val="00564AEF"/>
    <w:rsid w:val="0056533A"/>
    <w:rsid w:val="0056542C"/>
    <w:rsid w:val="00566CD2"/>
    <w:rsid w:val="0056764C"/>
    <w:rsid w:val="005707AF"/>
    <w:rsid w:val="00571415"/>
    <w:rsid w:val="00571A17"/>
    <w:rsid w:val="0057253C"/>
    <w:rsid w:val="0057610E"/>
    <w:rsid w:val="005769E6"/>
    <w:rsid w:val="00576A3E"/>
    <w:rsid w:val="00577577"/>
    <w:rsid w:val="0058219D"/>
    <w:rsid w:val="00585216"/>
    <w:rsid w:val="005857DB"/>
    <w:rsid w:val="005877A0"/>
    <w:rsid w:val="0059231E"/>
    <w:rsid w:val="005926DF"/>
    <w:rsid w:val="00593462"/>
    <w:rsid w:val="005A0021"/>
    <w:rsid w:val="005A02AB"/>
    <w:rsid w:val="005A043A"/>
    <w:rsid w:val="005A0678"/>
    <w:rsid w:val="005A173B"/>
    <w:rsid w:val="005A3FAD"/>
    <w:rsid w:val="005A5210"/>
    <w:rsid w:val="005A5991"/>
    <w:rsid w:val="005A5A5A"/>
    <w:rsid w:val="005B02F6"/>
    <w:rsid w:val="005B1F59"/>
    <w:rsid w:val="005B2789"/>
    <w:rsid w:val="005B3CEB"/>
    <w:rsid w:val="005B4013"/>
    <w:rsid w:val="005B429E"/>
    <w:rsid w:val="005B44C7"/>
    <w:rsid w:val="005B73A4"/>
    <w:rsid w:val="005C1E90"/>
    <w:rsid w:val="005C381C"/>
    <w:rsid w:val="005C4288"/>
    <w:rsid w:val="005C57F7"/>
    <w:rsid w:val="005C590C"/>
    <w:rsid w:val="005C5A5A"/>
    <w:rsid w:val="005C6640"/>
    <w:rsid w:val="005C7625"/>
    <w:rsid w:val="005C763B"/>
    <w:rsid w:val="005C7712"/>
    <w:rsid w:val="005C7CB4"/>
    <w:rsid w:val="005D206C"/>
    <w:rsid w:val="005D2087"/>
    <w:rsid w:val="005D29FE"/>
    <w:rsid w:val="005D5460"/>
    <w:rsid w:val="005D6EE5"/>
    <w:rsid w:val="005E121F"/>
    <w:rsid w:val="005E1D57"/>
    <w:rsid w:val="005E2725"/>
    <w:rsid w:val="005E3CC2"/>
    <w:rsid w:val="005E3F3A"/>
    <w:rsid w:val="005E5281"/>
    <w:rsid w:val="005E7BA7"/>
    <w:rsid w:val="005F03B4"/>
    <w:rsid w:val="005F0AC9"/>
    <w:rsid w:val="005F3C89"/>
    <w:rsid w:val="005F55B7"/>
    <w:rsid w:val="005F76AE"/>
    <w:rsid w:val="00601262"/>
    <w:rsid w:val="00601C6B"/>
    <w:rsid w:val="006022E5"/>
    <w:rsid w:val="0060310A"/>
    <w:rsid w:val="006032F5"/>
    <w:rsid w:val="00603A19"/>
    <w:rsid w:val="00604B6B"/>
    <w:rsid w:val="00604BFE"/>
    <w:rsid w:val="0060746A"/>
    <w:rsid w:val="00612C41"/>
    <w:rsid w:val="006133F8"/>
    <w:rsid w:val="00614AB4"/>
    <w:rsid w:val="006152A2"/>
    <w:rsid w:val="006177FE"/>
    <w:rsid w:val="006200C4"/>
    <w:rsid w:val="006215A3"/>
    <w:rsid w:val="00622A81"/>
    <w:rsid w:val="006236FE"/>
    <w:rsid w:val="00623798"/>
    <w:rsid w:val="00623943"/>
    <w:rsid w:val="00624154"/>
    <w:rsid w:val="00624593"/>
    <w:rsid w:val="0062760A"/>
    <w:rsid w:val="006277F0"/>
    <w:rsid w:val="0063002D"/>
    <w:rsid w:val="006323C5"/>
    <w:rsid w:val="0063395B"/>
    <w:rsid w:val="00634B23"/>
    <w:rsid w:val="00635281"/>
    <w:rsid w:val="00636D9F"/>
    <w:rsid w:val="00640427"/>
    <w:rsid w:val="00640816"/>
    <w:rsid w:val="006423AE"/>
    <w:rsid w:val="00642C77"/>
    <w:rsid w:val="00642EBD"/>
    <w:rsid w:val="006449F7"/>
    <w:rsid w:val="00645BE0"/>
    <w:rsid w:val="00647A59"/>
    <w:rsid w:val="0065243B"/>
    <w:rsid w:val="0065309B"/>
    <w:rsid w:val="0065474F"/>
    <w:rsid w:val="00654F79"/>
    <w:rsid w:val="00655E2B"/>
    <w:rsid w:val="006561BC"/>
    <w:rsid w:val="00660963"/>
    <w:rsid w:val="00661869"/>
    <w:rsid w:val="006621BA"/>
    <w:rsid w:val="006626B2"/>
    <w:rsid w:val="006641DA"/>
    <w:rsid w:val="00664B01"/>
    <w:rsid w:val="00665EF7"/>
    <w:rsid w:val="00667214"/>
    <w:rsid w:val="006710BC"/>
    <w:rsid w:val="00671EB3"/>
    <w:rsid w:val="00671F36"/>
    <w:rsid w:val="00672865"/>
    <w:rsid w:val="006729B8"/>
    <w:rsid w:val="00672BD1"/>
    <w:rsid w:val="006731D1"/>
    <w:rsid w:val="006736C0"/>
    <w:rsid w:val="00673F03"/>
    <w:rsid w:val="0067447C"/>
    <w:rsid w:val="00674810"/>
    <w:rsid w:val="00677F5E"/>
    <w:rsid w:val="00680C9F"/>
    <w:rsid w:val="00680F6C"/>
    <w:rsid w:val="006823B7"/>
    <w:rsid w:val="00684C91"/>
    <w:rsid w:val="006866C5"/>
    <w:rsid w:val="00686B1E"/>
    <w:rsid w:val="00687CA0"/>
    <w:rsid w:val="00692BC0"/>
    <w:rsid w:val="006933E4"/>
    <w:rsid w:val="00693B7C"/>
    <w:rsid w:val="00694FC7"/>
    <w:rsid w:val="00696592"/>
    <w:rsid w:val="0069774B"/>
    <w:rsid w:val="006A14C8"/>
    <w:rsid w:val="006A57F9"/>
    <w:rsid w:val="006A76AD"/>
    <w:rsid w:val="006B0482"/>
    <w:rsid w:val="006B3E92"/>
    <w:rsid w:val="006B4133"/>
    <w:rsid w:val="006B5314"/>
    <w:rsid w:val="006B635D"/>
    <w:rsid w:val="006B654B"/>
    <w:rsid w:val="006B6B04"/>
    <w:rsid w:val="006B6EC3"/>
    <w:rsid w:val="006C1EAE"/>
    <w:rsid w:val="006C2930"/>
    <w:rsid w:val="006C3917"/>
    <w:rsid w:val="006C3AC9"/>
    <w:rsid w:val="006C49CF"/>
    <w:rsid w:val="006C49DF"/>
    <w:rsid w:val="006C5831"/>
    <w:rsid w:val="006C7D93"/>
    <w:rsid w:val="006D3ADB"/>
    <w:rsid w:val="006D4223"/>
    <w:rsid w:val="006D59C8"/>
    <w:rsid w:val="006E00C7"/>
    <w:rsid w:val="006E0DE3"/>
    <w:rsid w:val="006E1378"/>
    <w:rsid w:val="006E31C3"/>
    <w:rsid w:val="006E32B2"/>
    <w:rsid w:val="006E5ED4"/>
    <w:rsid w:val="006F0E47"/>
    <w:rsid w:val="006F31E4"/>
    <w:rsid w:val="006F3340"/>
    <w:rsid w:val="006F3F84"/>
    <w:rsid w:val="006F503A"/>
    <w:rsid w:val="006F77B1"/>
    <w:rsid w:val="006F7AA8"/>
    <w:rsid w:val="0070080B"/>
    <w:rsid w:val="00700ACD"/>
    <w:rsid w:val="007035A3"/>
    <w:rsid w:val="007036E4"/>
    <w:rsid w:val="00703813"/>
    <w:rsid w:val="00704D17"/>
    <w:rsid w:val="00704D87"/>
    <w:rsid w:val="00705428"/>
    <w:rsid w:val="00705718"/>
    <w:rsid w:val="00707331"/>
    <w:rsid w:val="00711A9B"/>
    <w:rsid w:val="00711CEC"/>
    <w:rsid w:val="00712390"/>
    <w:rsid w:val="00712C26"/>
    <w:rsid w:val="00715B65"/>
    <w:rsid w:val="00716771"/>
    <w:rsid w:val="00717D1A"/>
    <w:rsid w:val="00720282"/>
    <w:rsid w:val="007216F5"/>
    <w:rsid w:val="0072224A"/>
    <w:rsid w:val="00723CA7"/>
    <w:rsid w:val="00724695"/>
    <w:rsid w:val="0072481B"/>
    <w:rsid w:val="00724CC7"/>
    <w:rsid w:val="0072535B"/>
    <w:rsid w:val="00726705"/>
    <w:rsid w:val="007305D2"/>
    <w:rsid w:val="0073068B"/>
    <w:rsid w:val="0073118E"/>
    <w:rsid w:val="007338EC"/>
    <w:rsid w:val="007362D8"/>
    <w:rsid w:val="00736543"/>
    <w:rsid w:val="00737C0E"/>
    <w:rsid w:val="007404F1"/>
    <w:rsid w:val="00741B0C"/>
    <w:rsid w:val="00750BB5"/>
    <w:rsid w:val="00751630"/>
    <w:rsid w:val="00752645"/>
    <w:rsid w:val="007530B1"/>
    <w:rsid w:val="00753451"/>
    <w:rsid w:val="00754206"/>
    <w:rsid w:val="0075474E"/>
    <w:rsid w:val="00757EBA"/>
    <w:rsid w:val="007619D1"/>
    <w:rsid w:val="00762011"/>
    <w:rsid w:val="007636BA"/>
    <w:rsid w:val="00763915"/>
    <w:rsid w:val="00772B41"/>
    <w:rsid w:val="0077425E"/>
    <w:rsid w:val="007756B6"/>
    <w:rsid w:val="007757EB"/>
    <w:rsid w:val="00775804"/>
    <w:rsid w:val="00775AE7"/>
    <w:rsid w:val="007761E2"/>
    <w:rsid w:val="00777B0A"/>
    <w:rsid w:val="00777D58"/>
    <w:rsid w:val="00780646"/>
    <w:rsid w:val="00780F86"/>
    <w:rsid w:val="00784FFC"/>
    <w:rsid w:val="00786B0B"/>
    <w:rsid w:val="00790BB8"/>
    <w:rsid w:val="007945ED"/>
    <w:rsid w:val="0079629A"/>
    <w:rsid w:val="007A03D3"/>
    <w:rsid w:val="007A1AF3"/>
    <w:rsid w:val="007A4AA9"/>
    <w:rsid w:val="007A5DD5"/>
    <w:rsid w:val="007A5FC4"/>
    <w:rsid w:val="007B1BD9"/>
    <w:rsid w:val="007B3BAE"/>
    <w:rsid w:val="007B45B1"/>
    <w:rsid w:val="007B527B"/>
    <w:rsid w:val="007B58C7"/>
    <w:rsid w:val="007B5A48"/>
    <w:rsid w:val="007B7479"/>
    <w:rsid w:val="007C0A53"/>
    <w:rsid w:val="007C23CC"/>
    <w:rsid w:val="007C3271"/>
    <w:rsid w:val="007C3733"/>
    <w:rsid w:val="007C5188"/>
    <w:rsid w:val="007C5278"/>
    <w:rsid w:val="007C6DDA"/>
    <w:rsid w:val="007D13EF"/>
    <w:rsid w:val="007D3205"/>
    <w:rsid w:val="007D6C0D"/>
    <w:rsid w:val="007E008A"/>
    <w:rsid w:val="007E1166"/>
    <w:rsid w:val="007E3188"/>
    <w:rsid w:val="007E3199"/>
    <w:rsid w:val="007E4F21"/>
    <w:rsid w:val="007E5764"/>
    <w:rsid w:val="007F0F12"/>
    <w:rsid w:val="007F1079"/>
    <w:rsid w:val="007F1373"/>
    <w:rsid w:val="007F16B3"/>
    <w:rsid w:val="007F1FD3"/>
    <w:rsid w:val="007F32EB"/>
    <w:rsid w:val="007F3398"/>
    <w:rsid w:val="007F4248"/>
    <w:rsid w:val="007F4584"/>
    <w:rsid w:val="007F52F1"/>
    <w:rsid w:val="007F5DB9"/>
    <w:rsid w:val="007F695F"/>
    <w:rsid w:val="007F6EBB"/>
    <w:rsid w:val="007F721A"/>
    <w:rsid w:val="007F7A54"/>
    <w:rsid w:val="00801A74"/>
    <w:rsid w:val="00805DC1"/>
    <w:rsid w:val="008104AB"/>
    <w:rsid w:val="00812A11"/>
    <w:rsid w:val="00813930"/>
    <w:rsid w:val="00814FAD"/>
    <w:rsid w:val="00815671"/>
    <w:rsid w:val="00815AC0"/>
    <w:rsid w:val="0082096D"/>
    <w:rsid w:val="0082588E"/>
    <w:rsid w:val="00826087"/>
    <w:rsid w:val="008261EC"/>
    <w:rsid w:val="0082688E"/>
    <w:rsid w:val="00826C0E"/>
    <w:rsid w:val="00827353"/>
    <w:rsid w:val="00827757"/>
    <w:rsid w:val="00831AAD"/>
    <w:rsid w:val="00831D20"/>
    <w:rsid w:val="008320D7"/>
    <w:rsid w:val="008331F9"/>
    <w:rsid w:val="008337DE"/>
    <w:rsid w:val="00834D31"/>
    <w:rsid w:val="00835817"/>
    <w:rsid w:val="0083605E"/>
    <w:rsid w:val="0083673B"/>
    <w:rsid w:val="00836C0A"/>
    <w:rsid w:val="0083740E"/>
    <w:rsid w:val="0083780A"/>
    <w:rsid w:val="00844B62"/>
    <w:rsid w:val="00844F7C"/>
    <w:rsid w:val="008477A9"/>
    <w:rsid w:val="0085005B"/>
    <w:rsid w:val="008508B3"/>
    <w:rsid w:val="008513E4"/>
    <w:rsid w:val="008518A9"/>
    <w:rsid w:val="00852C73"/>
    <w:rsid w:val="00855A3C"/>
    <w:rsid w:val="00856D4E"/>
    <w:rsid w:val="00856F25"/>
    <w:rsid w:val="00857A1E"/>
    <w:rsid w:val="00857FB2"/>
    <w:rsid w:val="00862E91"/>
    <w:rsid w:val="00864BB3"/>
    <w:rsid w:val="008653DD"/>
    <w:rsid w:val="00866602"/>
    <w:rsid w:val="00866BAA"/>
    <w:rsid w:val="00866DE1"/>
    <w:rsid w:val="0086744D"/>
    <w:rsid w:val="008678BF"/>
    <w:rsid w:val="00870097"/>
    <w:rsid w:val="00872425"/>
    <w:rsid w:val="00872EB3"/>
    <w:rsid w:val="008736EA"/>
    <w:rsid w:val="00874A18"/>
    <w:rsid w:val="00877CD5"/>
    <w:rsid w:val="00877FF2"/>
    <w:rsid w:val="00881E89"/>
    <w:rsid w:val="0088222F"/>
    <w:rsid w:val="008826F8"/>
    <w:rsid w:val="00882F0C"/>
    <w:rsid w:val="00885BB0"/>
    <w:rsid w:val="00890A7E"/>
    <w:rsid w:val="00891032"/>
    <w:rsid w:val="00894423"/>
    <w:rsid w:val="0089560A"/>
    <w:rsid w:val="0089575F"/>
    <w:rsid w:val="008971CB"/>
    <w:rsid w:val="008A1F33"/>
    <w:rsid w:val="008A218F"/>
    <w:rsid w:val="008A2A60"/>
    <w:rsid w:val="008A3596"/>
    <w:rsid w:val="008A3C07"/>
    <w:rsid w:val="008A4F28"/>
    <w:rsid w:val="008A59E4"/>
    <w:rsid w:val="008A6FCF"/>
    <w:rsid w:val="008A7ACE"/>
    <w:rsid w:val="008B0B9C"/>
    <w:rsid w:val="008B25C6"/>
    <w:rsid w:val="008B3E10"/>
    <w:rsid w:val="008B5329"/>
    <w:rsid w:val="008B68CF"/>
    <w:rsid w:val="008C07B8"/>
    <w:rsid w:val="008C25AF"/>
    <w:rsid w:val="008C3157"/>
    <w:rsid w:val="008C5139"/>
    <w:rsid w:val="008C5CC2"/>
    <w:rsid w:val="008C64C2"/>
    <w:rsid w:val="008C6D3F"/>
    <w:rsid w:val="008C70C4"/>
    <w:rsid w:val="008C76AB"/>
    <w:rsid w:val="008D12AA"/>
    <w:rsid w:val="008D26C4"/>
    <w:rsid w:val="008D2C75"/>
    <w:rsid w:val="008D2F34"/>
    <w:rsid w:val="008D3BF9"/>
    <w:rsid w:val="008D4B4E"/>
    <w:rsid w:val="008D51ED"/>
    <w:rsid w:val="008D5663"/>
    <w:rsid w:val="008D5BF0"/>
    <w:rsid w:val="008D664A"/>
    <w:rsid w:val="008D7609"/>
    <w:rsid w:val="008E07A3"/>
    <w:rsid w:val="008E276E"/>
    <w:rsid w:val="008E6429"/>
    <w:rsid w:val="008E7751"/>
    <w:rsid w:val="008F20E8"/>
    <w:rsid w:val="008F37A3"/>
    <w:rsid w:val="008F7A17"/>
    <w:rsid w:val="00901AA9"/>
    <w:rsid w:val="00901E43"/>
    <w:rsid w:val="00902680"/>
    <w:rsid w:val="00902932"/>
    <w:rsid w:val="0090301A"/>
    <w:rsid w:val="009032BB"/>
    <w:rsid w:val="0090484A"/>
    <w:rsid w:val="00904E6F"/>
    <w:rsid w:val="0090535D"/>
    <w:rsid w:val="0090653C"/>
    <w:rsid w:val="009065BB"/>
    <w:rsid w:val="009115D2"/>
    <w:rsid w:val="00913947"/>
    <w:rsid w:val="00913A46"/>
    <w:rsid w:val="00913B27"/>
    <w:rsid w:val="00914BF1"/>
    <w:rsid w:val="0091671D"/>
    <w:rsid w:val="009171FA"/>
    <w:rsid w:val="00922A35"/>
    <w:rsid w:val="009243BE"/>
    <w:rsid w:val="00931932"/>
    <w:rsid w:val="009325E5"/>
    <w:rsid w:val="00932B5B"/>
    <w:rsid w:val="00933837"/>
    <w:rsid w:val="00933DFD"/>
    <w:rsid w:val="00934D76"/>
    <w:rsid w:val="00935B19"/>
    <w:rsid w:val="00936193"/>
    <w:rsid w:val="0093695D"/>
    <w:rsid w:val="00944210"/>
    <w:rsid w:val="009513B7"/>
    <w:rsid w:val="0095151C"/>
    <w:rsid w:val="009522D9"/>
    <w:rsid w:val="0095260F"/>
    <w:rsid w:val="009545F3"/>
    <w:rsid w:val="009553F7"/>
    <w:rsid w:val="00955BE4"/>
    <w:rsid w:val="00956551"/>
    <w:rsid w:val="00956F61"/>
    <w:rsid w:val="0095765A"/>
    <w:rsid w:val="009606B6"/>
    <w:rsid w:val="00960966"/>
    <w:rsid w:val="00960B8E"/>
    <w:rsid w:val="00963824"/>
    <w:rsid w:val="00964662"/>
    <w:rsid w:val="009667B5"/>
    <w:rsid w:val="00966964"/>
    <w:rsid w:val="00971DED"/>
    <w:rsid w:val="009728E6"/>
    <w:rsid w:val="00972B87"/>
    <w:rsid w:val="00973932"/>
    <w:rsid w:val="00975FF4"/>
    <w:rsid w:val="00976872"/>
    <w:rsid w:val="0098048C"/>
    <w:rsid w:val="00982918"/>
    <w:rsid w:val="00983166"/>
    <w:rsid w:val="0098404C"/>
    <w:rsid w:val="009852F2"/>
    <w:rsid w:val="00985477"/>
    <w:rsid w:val="009878BD"/>
    <w:rsid w:val="00987CCC"/>
    <w:rsid w:val="00990BDE"/>
    <w:rsid w:val="00992B3C"/>
    <w:rsid w:val="00994CC6"/>
    <w:rsid w:val="00995747"/>
    <w:rsid w:val="00996CA9"/>
    <w:rsid w:val="009A0669"/>
    <w:rsid w:val="009A280E"/>
    <w:rsid w:val="009A3066"/>
    <w:rsid w:val="009A3ED0"/>
    <w:rsid w:val="009A4451"/>
    <w:rsid w:val="009A5E76"/>
    <w:rsid w:val="009B1BC5"/>
    <w:rsid w:val="009B24BC"/>
    <w:rsid w:val="009B2E4A"/>
    <w:rsid w:val="009B4668"/>
    <w:rsid w:val="009B4AF7"/>
    <w:rsid w:val="009B5206"/>
    <w:rsid w:val="009B68C7"/>
    <w:rsid w:val="009B72DE"/>
    <w:rsid w:val="009B7881"/>
    <w:rsid w:val="009B7AA7"/>
    <w:rsid w:val="009C2111"/>
    <w:rsid w:val="009C3F48"/>
    <w:rsid w:val="009C45DB"/>
    <w:rsid w:val="009C5D49"/>
    <w:rsid w:val="009C61D6"/>
    <w:rsid w:val="009C7CF3"/>
    <w:rsid w:val="009D0494"/>
    <w:rsid w:val="009D054E"/>
    <w:rsid w:val="009D185F"/>
    <w:rsid w:val="009D2669"/>
    <w:rsid w:val="009E0844"/>
    <w:rsid w:val="009E0F79"/>
    <w:rsid w:val="009E14CA"/>
    <w:rsid w:val="009E222B"/>
    <w:rsid w:val="009E26D8"/>
    <w:rsid w:val="009E289F"/>
    <w:rsid w:val="009E67CA"/>
    <w:rsid w:val="009E7771"/>
    <w:rsid w:val="009F2158"/>
    <w:rsid w:val="009F3A43"/>
    <w:rsid w:val="009F4E72"/>
    <w:rsid w:val="009F6943"/>
    <w:rsid w:val="009F6B65"/>
    <w:rsid w:val="009F6DC1"/>
    <w:rsid w:val="009F6EFC"/>
    <w:rsid w:val="00A01ACE"/>
    <w:rsid w:val="00A021FB"/>
    <w:rsid w:val="00A03B63"/>
    <w:rsid w:val="00A050BF"/>
    <w:rsid w:val="00A05B4A"/>
    <w:rsid w:val="00A11900"/>
    <w:rsid w:val="00A137B4"/>
    <w:rsid w:val="00A13C09"/>
    <w:rsid w:val="00A13F37"/>
    <w:rsid w:val="00A140CD"/>
    <w:rsid w:val="00A14EAA"/>
    <w:rsid w:val="00A15264"/>
    <w:rsid w:val="00A16051"/>
    <w:rsid w:val="00A16E14"/>
    <w:rsid w:val="00A172F1"/>
    <w:rsid w:val="00A176C5"/>
    <w:rsid w:val="00A202B4"/>
    <w:rsid w:val="00A21679"/>
    <w:rsid w:val="00A227D3"/>
    <w:rsid w:val="00A228D3"/>
    <w:rsid w:val="00A23626"/>
    <w:rsid w:val="00A24AEA"/>
    <w:rsid w:val="00A31746"/>
    <w:rsid w:val="00A3364F"/>
    <w:rsid w:val="00A36BC9"/>
    <w:rsid w:val="00A40B81"/>
    <w:rsid w:val="00A42128"/>
    <w:rsid w:val="00A4323A"/>
    <w:rsid w:val="00A477BC"/>
    <w:rsid w:val="00A47889"/>
    <w:rsid w:val="00A50EB8"/>
    <w:rsid w:val="00A52CB9"/>
    <w:rsid w:val="00A54B47"/>
    <w:rsid w:val="00A56E8A"/>
    <w:rsid w:val="00A60AD4"/>
    <w:rsid w:val="00A60D5A"/>
    <w:rsid w:val="00A61134"/>
    <w:rsid w:val="00A614B1"/>
    <w:rsid w:val="00A6307D"/>
    <w:rsid w:val="00A63AA4"/>
    <w:rsid w:val="00A65119"/>
    <w:rsid w:val="00A65C83"/>
    <w:rsid w:val="00A65F1A"/>
    <w:rsid w:val="00A66C8A"/>
    <w:rsid w:val="00A67528"/>
    <w:rsid w:val="00A67785"/>
    <w:rsid w:val="00A7021E"/>
    <w:rsid w:val="00A70A07"/>
    <w:rsid w:val="00A70A1A"/>
    <w:rsid w:val="00A70B4E"/>
    <w:rsid w:val="00A72FE0"/>
    <w:rsid w:val="00A7401C"/>
    <w:rsid w:val="00A75253"/>
    <w:rsid w:val="00A76331"/>
    <w:rsid w:val="00A771A8"/>
    <w:rsid w:val="00A77819"/>
    <w:rsid w:val="00A80BB5"/>
    <w:rsid w:val="00A811FD"/>
    <w:rsid w:val="00A81460"/>
    <w:rsid w:val="00A82F8E"/>
    <w:rsid w:val="00A84B58"/>
    <w:rsid w:val="00A8694B"/>
    <w:rsid w:val="00A90F9C"/>
    <w:rsid w:val="00A9192B"/>
    <w:rsid w:val="00A92536"/>
    <w:rsid w:val="00A93E4B"/>
    <w:rsid w:val="00A9424E"/>
    <w:rsid w:val="00A966AA"/>
    <w:rsid w:val="00AA3ABE"/>
    <w:rsid w:val="00AA3F77"/>
    <w:rsid w:val="00AA4415"/>
    <w:rsid w:val="00AA630C"/>
    <w:rsid w:val="00AA653B"/>
    <w:rsid w:val="00AA72BA"/>
    <w:rsid w:val="00AA73DF"/>
    <w:rsid w:val="00AB1DD3"/>
    <w:rsid w:val="00AB2032"/>
    <w:rsid w:val="00AB24F0"/>
    <w:rsid w:val="00AB2FCB"/>
    <w:rsid w:val="00AB3C91"/>
    <w:rsid w:val="00AB4BD0"/>
    <w:rsid w:val="00AB4EA2"/>
    <w:rsid w:val="00AB4FB1"/>
    <w:rsid w:val="00AC22BD"/>
    <w:rsid w:val="00AC274D"/>
    <w:rsid w:val="00AC3304"/>
    <w:rsid w:val="00AC3CD7"/>
    <w:rsid w:val="00AC4167"/>
    <w:rsid w:val="00AC5DA4"/>
    <w:rsid w:val="00AC7CC9"/>
    <w:rsid w:val="00AD3297"/>
    <w:rsid w:val="00AD36C0"/>
    <w:rsid w:val="00AD4786"/>
    <w:rsid w:val="00AD67EC"/>
    <w:rsid w:val="00AD763F"/>
    <w:rsid w:val="00AD783E"/>
    <w:rsid w:val="00AD7EAF"/>
    <w:rsid w:val="00AE1222"/>
    <w:rsid w:val="00AE1372"/>
    <w:rsid w:val="00AE1C53"/>
    <w:rsid w:val="00AE2C6D"/>
    <w:rsid w:val="00AE47DD"/>
    <w:rsid w:val="00AE4812"/>
    <w:rsid w:val="00AE60A9"/>
    <w:rsid w:val="00AE6528"/>
    <w:rsid w:val="00AE77E9"/>
    <w:rsid w:val="00AF0181"/>
    <w:rsid w:val="00AF1638"/>
    <w:rsid w:val="00AF181D"/>
    <w:rsid w:val="00AF2D37"/>
    <w:rsid w:val="00AF2EF1"/>
    <w:rsid w:val="00AF393A"/>
    <w:rsid w:val="00AF6458"/>
    <w:rsid w:val="00B00530"/>
    <w:rsid w:val="00B01633"/>
    <w:rsid w:val="00B03965"/>
    <w:rsid w:val="00B054B8"/>
    <w:rsid w:val="00B060C4"/>
    <w:rsid w:val="00B0794D"/>
    <w:rsid w:val="00B10A54"/>
    <w:rsid w:val="00B136BB"/>
    <w:rsid w:val="00B1403E"/>
    <w:rsid w:val="00B14207"/>
    <w:rsid w:val="00B14ED2"/>
    <w:rsid w:val="00B16211"/>
    <w:rsid w:val="00B17C50"/>
    <w:rsid w:val="00B206D8"/>
    <w:rsid w:val="00B21D4C"/>
    <w:rsid w:val="00B222FC"/>
    <w:rsid w:val="00B265BF"/>
    <w:rsid w:val="00B31BA5"/>
    <w:rsid w:val="00B322ED"/>
    <w:rsid w:val="00B32FF7"/>
    <w:rsid w:val="00B355EC"/>
    <w:rsid w:val="00B35D2B"/>
    <w:rsid w:val="00B367FE"/>
    <w:rsid w:val="00B37C6D"/>
    <w:rsid w:val="00B4272A"/>
    <w:rsid w:val="00B42846"/>
    <w:rsid w:val="00B45165"/>
    <w:rsid w:val="00B47AAB"/>
    <w:rsid w:val="00B50303"/>
    <w:rsid w:val="00B5305B"/>
    <w:rsid w:val="00B53FFD"/>
    <w:rsid w:val="00B57C59"/>
    <w:rsid w:val="00B604BD"/>
    <w:rsid w:val="00B60F99"/>
    <w:rsid w:val="00B61250"/>
    <w:rsid w:val="00B6209F"/>
    <w:rsid w:val="00B6351A"/>
    <w:rsid w:val="00B63754"/>
    <w:rsid w:val="00B6576A"/>
    <w:rsid w:val="00B6706C"/>
    <w:rsid w:val="00B67B1E"/>
    <w:rsid w:val="00B7157B"/>
    <w:rsid w:val="00B72F46"/>
    <w:rsid w:val="00B75B34"/>
    <w:rsid w:val="00B75D55"/>
    <w:rsid w:val="00B76EDE"/>
    <w:rsid w:val="00B77912"/>
    <w:rsid w:val="00B77B27"/>
    <w:rsid w:val="00B83F00"/>
    <w:rsid w:val="00B8436F"/>
    <w:rsid w:val="00B84CDD"/>
    <w:rsid w:val="00B86025"/>
    <w:rsid w:val="00B8678E"/>
    <w:rsid w:val="00B86BB9"/>
    <w:rsid w:val="00B90642"/>
    <w:rsid w:val="00B9092D"/>
    <w:rsid w:val="00B91E71"/>
    <w:rsid w:val="00B92AAB"/>
    <w:rsid w:val="00B92F49"/>
    <w:rsid w:val="00B9348F"/>
    <w:rsid w:val="00B93CD3"/>
    <w:rsid w:val="00B95741"/>
    <w:rsid w:val="00B97987"/>
    <w:rsid w:val="00BA14CB"/>
    <w:rsid w:val="00BA15E3"/>
    <w:rsid w:val="00BA197C"/>
    <w:rsid w:val="00BA3861"/>
    <w:rsid w:val="00BA5A62"/>
    <w:rsid w:val="00BA5B81"/>
    <w:rsid w:val="00BA5DCC"/>
    <w:rsid w:val="00BA6D04"/>
    <w:rsid w:val="00BA7CEB"/>
    <w:rsid w:val="00BB14ED"/>
    <w:rsid w:val="00BB36DE"/>
    <w:rsid w:val="00BB52C4"/>
    <w:rsid w:val="00BB5D01"/>
    <w:rsid w:val="00BB640B"/>
    <w:rsid w:val="00BB7178"/>
    <w:rsid w:val="00BC25C7"/>
    <w:rsid w:val="00BC349F"/>
    <w:rsid w:val="00BC4FB1"/>
    <w:rsid w:val="00BC680E"/>
    <w:rsid w:val="00BC712A"/>
    <w:rsid w:val="00BD105E"/>
    <w:rsid w:val="00BD227B"/>
    <w:rsid w:val="00BD40CA"/>
    <w:rsid w:val="00BD4CB3"/>
    <w:rsid w:val="00BD519C"/>
    <w:rsid w:val="00BD60D8"/>
    <w:rsid w:val="00BD6650"/>
    <w:rsid w:val="00BE1396"/>
    <w:rsid w:val="00BE2B8E"/>
    <w:rsid w:val="00BE478F"/>
    <w:rsid w:val="00BE5896"/>
    <w:rsid w:val="00BE73EC"/>
    <w:rsid w:val="00BF31E4"/>
    <w:rsid w:val="00C01968"/>
    <w:rsid w:val="00C02FEE"/>
    <w:rsid w:val="00C0344E"/>
    <w:rsid w:val="00C046FB"/>
    <w:rsid w:val="00C05D25"/>
    <w:rsid w:val="00C1151F"/>
    <w:rsid w:val="00C11B4E"/>
    <w:rsid w:val="00C13F1F"/>
    <w:rsid w:val="00C162EC"/>
    <w:rsid w:val="00C2139C"/>
    <w:rsid w:val="00C22B00"/>
    <w:rsid w:val="00C24845"/>
    <w:rsid w:val="00C249B8"/>
    <w:rsid w:val="00C25601"/>
    <w:rsid w:val="00C25C1B"/>
    <w:rsid w:val="00C26B35"/>
    <w:rsid w:val="00C30D9E"/>
    <w:rsid w:val="00C31724"/>
    <w:rsid w:val="00C31B31"/>
    <w:rsid w:val="00C32F60"/>
    <w:rsid w:val="00C33024"/>
    <w:rsid w:val="00C33D73"/>
    <w:rsid w:val="00C3456D"/>
    <w:rsid w:val="00C34E0E"/>
    <w:rsid w:val="00C377FC"/>
    <w:rsid w:val="00C4515B"/>
    <w:rsid w:val="00C4678C"/>
    <w:rsid w:val="00C50708"/>
    <w:rsid w:val="00C51EC2"/>
    <w:rsid w:val="00C522FD"/>
    <w:rsid w:val="00C52E77"/>
    <w:rsid w:val="00C54A57"/>
    <w:rsid w:val="00C560E0"/>
    <w:rsid w:val="00C57CA9"/>
    <w:rsid w:val="00C60342"/>
    <w:rsid w:val="00C605E8"/>
    <w:rsid w:val="00C62684"/>
    <w:rsid w:val="00C6303B"/>
    <w:rsid w:val="00C65804"/>
    <w:rsid w:val="00C66A55"/>
    <w:rsid w:val="00C66CC6"/>
    <w:rsid w:val="00C70AAF"/>
    <w:rsid w:val="00C721F6"/>
    <w:rsid w:val="00C724A6"/>
    <w:rsid w:val="00C74C5E"/>
    <w:rsid w:val="00C75D4D"/>
    <w:rsid w:val="00C77FE3"/>
    <w:rsid w:val="00C8237A"/>
    <w:rsid w:val="00C82A40"/>
    <w:rsid w:val="00C83B6D"/>
    <w:rsid w:val="00C848A2"/>
    <w:rsid w:val="00C86F8C"/>
    <w:rsid w:val="00C8791F"/>
    <w:rsid w:val="00C90925"/>
    <w:rsid w:val="00C909D8"/>
    <w:rsid w:val="00C9181C"/>
    <w:rsid w:val="00C93F43"/>
    <w:rsid w:val="00C9420D"/>
    <w:rsid w:val="00C948E3"/>
    <w:rsid w:val="00C94DD7"/>
    <w:rsid w:val="00C95A79"/>
    <w:rsid w:val="00C9634B"/>
    <w:rsid w:val="00CA2C27"/>
    <w:rsid w:val="00CA4C1E"/>
    <w:rsid w:val="00CA6DF1"/>
    <w:rsid w:val="00CB00F6"/>
    <w:rsid w:val="00CB05BA"/>
    <w:rsid w:val="00CB0D80"/>
    <w:rsid w:val="00CB2204"/>
    <w:rsid w:val="00CB2C6F"/>
    <w:rsid w:val="00CB3371"/>
    <w:rsid w:val="00CB42FC"/>
    <w:rsid w:val="00CB5D24"/>
    <w:rsid w:val="00CB7D27"/>
    <w:rsid w:val="00CC323D"/>
    <w:rsid w:val="00CC5742"/>
    <w:rsid w:val="00CC5936"/>
    <w:rsid w:val="00CC5E55"/>
    <w:rsid w:val="00CD0D04"/>
    <w:rsid w:val="00CD0EDA"/>
    <w:rsid w:val="00CD1065"/>
    <w:rsid w:val="00CD270B"/>
    <w:rsid w:val="00CD28E3"/>
    <w:rsid w:val="00CD4F83"/>
    <w:rsid w:val="00CD5C70"/>
    <w:rsid w:val="00CE0230"/>
    <w:rsid w:val="00CE0AAF"/>
    <w:rsid w:val="00CE1FE5"/>
    <w:rsid w:val="00CE2519"/>
    <w:rsid w:val="00CE2ABF"/>
    <w:rsid w:val="00CE2B76"/>
    <w:rsid w:val="00CE2D80"/>
    <w:rsid w:val="00CE3653"/>
    <w:rsid w:val="00CE36E0"/>
    <w:rsid w:val="00CE45F1"/>
    <w:rsid w:val="00CE5AA6"/>
    <w:rsid w:val="00CE5E9A"/>
    <w:rsid w:val="00CE6A57"/>
    <w:rsid w:val="00CE77D4"/>
    <w:rsid w:val="00CF2EC3"/>
    <w:rsid w:val="00CF5D39"/>
    <w:rsid w:val="00CF69D3"/>
    <w:rsid w:val="00CF77FF"/>
    <w:rsid w:val="00D025C2"/>
    <w:rsid w:val="00D03217"/>
    <w:rsid w:val="00D03BD1"/>
    <w:rsid w:val="00D04181"/>
    <w:rsid w:val="00D04316"/>
    <w:rsid w:val="00D04E0F"/>
    <w:rsid w:val="00D06605"/>
    <w:rsid w:val="00D07C51"/>
    <w:rsid w:val="00D11943"/>
    <w:rsid w:val="00D11CAE"/>
    <w:rsid w:val="00D15114"/>
    <w:rsid w:val="00D17B64"/>
    <w:rsid w:val="00D20336"/>
    <w:rsid w:val="00D2040D"/>
    <w:rsid w:val="00D20CB4"/>
    <w:rsid w:val="00D21053"/>
    <w:rsid w:val="00D2225C"/>
    <w:rsid w:val="00D24889"/>
    <w:rsid w:val="00D25A64"/>
    <w:rsid w:val="00D25AF2"/>
    <w:rsid w:val="00D264ED"/>
    <w:rsid w:val="00D2674F"/>
    <w:rsid w:val="00D275D7"/>
    <w:rsid w:val="00D3063F"/>
    <w:rsid w:val="00D30E78"/>
    <w:rsid w:val="00D3116F"/>
    <w:rsid w:val="00D314F3"/>
    <w:rsid w:val="00D35A8D"/>
    <w:rsid w:val="00D36998"/>
    <w:rsid w:val="00D400ED"/>
    <w:rsid w:val="00D412FF"/>
    <w:rsid w:val="00D43E87"/>
    <w:rsid w:val="00D44C3C"/>
    <w:rsid w:val="00D454D1"/>
    <w:rsid w:val="00D46692"/>
    <w:rsid w:val="00D50022"/>
    <w:rsid w:val="00D50F4A"/>
    <w:rsid w:val="00D515ED"/>
    <w:rsid w:val="00D5188D"/>
    <w:rsid w:val="00D5190D"/>
    <w:rsid w:val="00D51C5C"/>
    <w:rsid w:val="00D5407A"/>
    <w:rsid w:val="00D54C50"/>
    <w:rsid w:val="00D54C80"/>
    <w:rsid w:val="00D55111"/>
    <w:rsid w:val="00D566CE"/>
    <w:rsid w:val="00D6005E"/>
    <w:rsid w:val="00D601A0"/>
    <w:rsid w:val="00D60B30"/>
    <w:rsid w:val="00D62452"/>
    <w:rsid w:val="00D62626"/>
    <w:rsid w:val="00D626F1"/>
    <w:rsid w:val="00D645EC"/>
    <w:rsid w:val="00D65E29"/>
    <w:rsid w:val="00D66988"/>
    <w:rsid w:val="00D66A3C"/>
    <w:rsid w:val="00D71BF5"/>
    <w:rsid w:val="00D72A18"/>
    <w:rsid w:val="00D73FC3"/>
    <w:rsid w:val="00D74522"/>
    <w:rsid w:val="00D7636E"/>
    <w:rsid w:val="00D77290"/>
    <w:rsid w:val="00D822C1"/>
    <w:rsid w:val="00D82E78"/>
    <w:rsid w:val="00D83331"/>
    <w:rsid w:val="00D84D6C"/>
    <w:rsid w:val="00D85647"/>
    <w:rsid w:val="00D8604D"/>
    <w:rsid w:val="00D868B9"/>
    <w:rsid w:val="00D905ED"/>
    <w:rsid w:val="00D91157"/>
    <w:rsid w:val="00D92935"/>
    <w:rsid w:val="00D96C76"/>
    <w:rsid w:val="00DA0C37"/>
    <w:rsid w:val="00DA1DFF"/>
    <w:rsid w:val="00DA2B53"/>
    <w:rsid w:val="00DA2D81"/>
    <w:rsid w:val="00DA345D"/>
    <w:rsid w:val="00DA3E12"/>
    <w:rsid w:val="00DA3E8A"/>
    <w:rsid w:val="00DA50DC"/>
    <w:rsid w:val="00DA5189"/>
    <w:rsid w:val="00DA52F0"/>
    <w:rsid w:val="00DA62AB"/>
    <w:rsid w:val="00DB013F"/>
    <w:rsid w:val="00DB0912"/>
    <w:rsid w:val="00DB18C7"/>
    <w:rsid w:val="00DB1ABF"/>
    <w:rsid w:val="00DB262C"/>
    <w:rsid w:val="00DB4E42"/>
    <w:rsid w:val="00DB7352"/>
    <w:rsid w:val="00DB7D82"/>
    <w:rsid w:val="00DC0624"/>
    <w:rsid w:val="00DC15F3"/>
    <w:rsid w:val="00DC1EF1"/>
    <w:rsid w:val="00DC3FFA"/>
    <w:rsid w:val="00DC4FEB"/>
    <w:rsid w:val="00DC684A"/>
    <w:rsid w:val="00DC6C43"/>
    <w:rsid w:val="00DC7652"/>
    <w:rsid w:val="00DD0748"/>
    <w:rsid w:val="00DD1E1E"/>
    <w:rsid w:val="00DD2035"/>
    <w:rsid w:val="00DD3EB6"/>
    <w:rsid w:val="00DD5370"/>
    <w:rsid w:val="00DD6A1A"/>
    <w:rsid w:val="00DE13EC"/>
    <w:rsid w:val="00DE2894"/>
    <w:rsid w:val="00DE2F8B"/>
    <w:rsid w:val="00DE3093"/>
    <w:rsid w:val="00DE39EE"/>
    <w:rsid w:val="00DE66A6"/>
    <w:rsid w:val="00DF1C26"/>
    <w:rsid w:val="00DF1DA7"/>
    <w:rsid w:val="00DF2259"/>
    <w:rsid w:val="00DF22CF"/>
    <w:rsid w:val="00DF3C09"/>
    <w:rsid w:val="00DF5B61"/>
    <w:rsid w:val="00DF7EA4"/>
    <w:rsid w:val="00E00D6F"/>
    <w:rsid w:val="00E01376"/>
    <w:rsid w:val="00E01C0B"/>
    <w:rsid w:val="00E02184"/>
    <w:rsid w:val="00E03741"/>
    <w:rsid w:val="00E0385A"/>
    <w:rsid w:val="00E04428"/>
    <w:rsid w:val="00E12182"/>
    <w:rsid w:val="00E12320"/>
    <w:rsid w:val="00E1279E"/>
    <w:rsid w:val="00E1329F"/>
    <w:rsid w:val="00E142DB"/>
    <w:rsid w:val="00E16757"/>
    <w:rsid w:val="00E1798F"/>
    <w:rsid w:val="00E20AB2"/>
    <w:rsid w:val="00E20D09"/>
    <w:rsid w:val="00E22553"/>
    <w:rsid w:val="00E22D10"/>
    <w:rsid w:val="00E234B7"/>
    <w:rsid w:val="00E23613"/>
    <w:rsid w:val="00E2508B"/>
    <w:rsid w:val="00E252FF"/>
    <w:rsid w:val="00E27138"/>
    <w:rsid w:val="00E330DD"/>
    <w:rsid w:val="00E33564"/>
    <w:rsid w:val="00E36731"/>
    <w:rsid w:val="00E4041E"/>
    <w:rsid w:val="00E404AD"/>
    <w:rsid w:val="00E4066F"/>
    <w:rsid w:val="00E4289E"/>
    <w:rsid w:val="00E4292D"/>
    <w:rsid w:val="00E44242"/>
    <w:rsid w:val="00E45501"/>
    <w:rsid w:val="00E45733"/>
    <w:rsid w:val="00E50925"/>
    <w:rsid w:val="00E52929"/>
    <w:rsid w:val="00E53546"/>
    <w:rsid w:val="00E53EC4"/>
    <w:rsid w:val="00E544AA"/>
    <w:rsid w:val="00E5531B"/>
    <w:rsid w:val="00E556A2"/>
    <w:rsid w:val="00E55B62"/>
    <w:rsid w:val="00E57E9F"/>
    <w:rsid w:val="00E57EA9"/>
    <w:rsid w:val="00E6050F"/>
    <w:rsid w:val="00E619A0"/>
    <w:rsid w:val="00E62BED"/>
    <w:rsid w:val="00E63510"/>
    <w:rsid w:val="00E63F9F"/>
    <w:rsid w:val="00E64CD7"/>
    <w:rsid w:val="00E66F81"/>
    <w:rsid w:val="00E6711F"/>
    <w:rsid w:val="00E6712E"/>
    <w:rsid w:val="00E70165"/>
    <w:rsid w:val="00E70FBF"/>
    <w:rsid w:val="00E72087"/>
    <w:rsid w:val="00E72837"/>
    <w:rsid w:val="00E73589"/>
    <w:rsid w:val="00E73882"/>
    <w:rsid w:val="00E758B4"/>
    <w:rsid w:val="00E80D02"/>
    <w:rsid w:val="00E872F9"/>
    <w:rsid w:val="00E87570"/>
    <w:rsid w:val="00E87DF7"/>
    <w:rsid w:val="00E906CB"/>
    <w:rsid w:val="00E909D7"/>
    <w:rsid w:val="00E93D8F"/>
    <w:rsid w:val="00E94500"/>
    <w:rsid w:val="00E9586D"/>
    <w:rsid w:val="00E9626A"/>
    <w:rsid w:val="00E967D6"/>
    <w:rsid w:val="00E9741D"/>
    <w:rsid w:val="00E97BB5"/>
    <w:rsid w:val="00EA28C4"/>
    <w:rsid w:val="00EA2F94"/>
    <w:rsid w:val="00EA35E2"/>
    <w:rsid w:val="00EA4B7E"/>
    <w:rsid w:val="00EA6420"/>
    <w:rsid w:val="00EA79F7"/>
    <w:rsid w:val="00EA7F4C"/>
    <w:rsid w:val="00EB1445"/>
    <w:rsid w:val="00EB3335"/>
    <w:rsid w:val="00EB3E1B"/>
    <w:rsid w:val="00EB4DC6"/>
    <w:rsid w:val="00EB699C"/>
    <w:rsid w:val="00EB7325"/>
    <w:rsid w:val="00EB7874"/>
    <w:rsid w:val="00EC46DD"/>
    <w:rsid w:val="00EC4775"/>
    <w:rsid w:val="00EC4924"/>
    <w:rsid w:val="00EC4DBD"/>
    <w:rsid w:val="00EC73FB"/>
    <w:rsid w:val="00ED19E6"/>
    <w:rsid w:val="00ED5097"/>
    <w:rsid w:val="00EE25D6"/>
    <w:rsid w:val="00EE2946"/>
    <w:rsid w:val="00EE3069"/>
    <w:rsid w:val="00EE48F1"/>
    <w:rsid w:val="00EF0CEC"/>
    <w:rsid w:val="00EF0EB8"/>
    <w:rsid w:val="00EF1D1F"/>
    <w:rsid w:val="00EF5231"/>
    <w:rsid w:val="00EF6B19"/>
    <w:rsid w:val="00F0140E"/>
    <w:rsid w:val="00F033A7"/>
    <w:rsid w:val="00F03CE3"/>
    <w:rsid w:val="00F04063"/>
    <w:rsid w:val="00F13E19"/>
    <w:rsid w:val="00F17FDB"/>
    <w:rsid w:val="00F200F9"/>
    <w:rsid w:val="00F20D3A"/>
    <w:rsid w:val="00F2283F"/>
    <w:rsid w:val="00F23CF5"/>
    <w:rsid w:val="00F259D7"/>
    <w:rsid w:val="00F2687A"/>
    <w:rsid w:val="00F3082D"/>
    <w:rsid w:val="00F33C85"/>
    <w:rsid w:val="00F34DC1"/>
    <w:rsid w:val="00F35652"/>
    <w:rsid w:val="00F40771"/>
    <w:rsid w:val="00F41998"/>
    <w:rsid w:val="00F42275"/>
    <w:rsid w:val="00F5019B"/>
    <w:rsid w:val="00F50AD2"/>
    <w:rsid w:val="00F54401"/>
    <w:rsid w:val="00F54EB5"/>
    <w:rsid w:val="00F550F5"/>
    <w:rsid w:val="00F552CA"/>
    <w:rsid w:val="00F57785"/>
    <w:rsid w:val="00F601FA"/>
    <w:rsid w:val="00F602B0"/>
    <w:rsid w:val="00F603AF"/>
    <w:rsid w:val="00F60B80"/>
    <w:rsid w:val="00F61457"/>
    <w:rsid w:val="00F6247A"/>
    <w:rsid w:val="00F62F05"/>
    <w:rsid w:val="00F62F16"/>
    <w:rsid w:val="00F632BE"/>
    <w:rsid w:val="00F63A83"/>
    <w:rsid w:val="00F63E80"/>
    <w:rsid w:val="00F64E7E"/>
    <w:rsid w:val="00F652C0"/>
    <w:rsid w:val="00F65AD8"/>
    <w:rsid w:val="00F67FFA"/>
    <w:rsid w:val="00F704BD"/>
    <w:rsid w:val="00F71347"/>
    <w:rsid w:val="00F716BA"/>
    <w:rsid w:val="00F72270"/>
    <w:rsid w:val="00F72FE9"/>
    <w:rsid w:val="00F736C1"/>
    <w:rsid w:val="00F75E01"/>
    <w:rsid w:val="00F773BF"/>
    <w:rsid w:val="00F778BE"/>
    <w:rsid w:val="00F81632"/>
    <w:rsid w:val="00F82A33"/>
    <w:rsid w:val="00F82F21"/>
    <w:rsid w:val="00F84393"/>
    <w:rsid w:val="00F852A0"/>
    <w:rsid w:val="00F92B3D"/>
    <w:rsid w:val="00F932A9"/>
    <w:rsid w:val="00F95E31"/>
    <w:rsid w:val="00F96641"/>
    <w:rsid w:val="00F97A52"/>
    <w:rsid w:val="00FA055E"/>
    <w:rsid w:val="00FA1A79"/>
    <w:rsid w:val="00FA358C"/>
    <w:rsid w:val="00FA482A"/>
    <w:rsid w:val="00FA65FA"/>
    <w:rsid w:val="00FA6C54"/>
    <w:rsid w:val="00FA7DE0"/>
    <w:rsid w:val="00FB01D7"/>
    <w:rsid w:val="00FB069B"/>
    <w:rsid w:val="00FB095F"/>
    <w:rsid w:val="00FB1333"/>
    <w:rsid w:val="00FB16E5"/>
    <w:rsid w:val="00FB36DC"/>
    <w:rsid w:val="00FB4001"/>
    <w:rsid w:val="00FB43F0"/>
    <w:rsid w:val="00FB6965"/>
    <w:rsid w:val="00FB6977"/>
    <w:rsid w:val="00FB75D2"/>
    <w:rsid w:val="00FB7F65"/>
    <w:rsid w:val="00FC4236"/>
    <w:rsid w:val="00FC4E58"/>
    <w:rsid w:val="00FC5007"/>
    <w:rsid w:val="00FC5B1D"/>
    <w:rsid w:val="00FC7ACB"/>
    <w:rsid w:val="00FD08FA"/>
    <w:rsid w:val="00FD09FB"/>
    <w:rsid w:val="00FD2D60"/>
    <w:rsid w:val="00FD482C"/>
    <w:rsid w:val="00FD5952"/>
    <w:rsid w:val="00FD68AF"/>
    <w:rsid w:val="00FD7EFB"/>
    <w:rsid w:val="00FE2371"/>
    <w:rsid w:val="00FE2939"/>
    <w:rsid w:val="00FE39ED"/>
    <w:rsid w:val="00FE4545"/>
    <w:rsid w:val="00FE5FE6"/>
    <w:rsid w:val="00FE6258"/>
    <w:rsid w:val="00FE7AAB"/>
    <w:rsid w:val="00FF12C7"/>
    <w:rsid w:val="00FF2B51"/>
    <w:rsid w:val="00FF3848"/>
    <w:rsid w:val="00FF4F45"/>
    <w:rsid w:val="00FF5CC6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0A1EA272"/>
  <w15:docId w15:val="{6E96A9AA-B728-4AE0-A501-3805720F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Futura Std Book" w:hAnsi="Futura Std Book"/>
      <w:b/>
      <w:sz w:val="12"/>
    </w:rPr>
  </w:style>
  <w:style w:type="paragraph" w:styleId="Titolo2">
    <w:name w:val="heading 2"/>
    <w:basedOn w:val="Normale"/>
    <w:next w:val="Normale"/>
    <w:qFormat/>
    <w:rsid w:val="006277F0"/>
    <w:pPr>
      <w:keepNext/>
      <w:overflowPunct w:val="0"/>
      <w:autoSpaceDE w:val="0"/>
      <w:autoSpaceDN w:val="0"/>
      <w:adjustRightInd w:val="0"/>
      <w:spacing w:after="120" w:line="240" w:lineRule="atLeast"/>
      <w:jc w:val="center"/>
      <w:textAlignment w:val="baseline"/>
      <w:outlineLvl w:val="1"/>
    </w:pPr>
    <w:rPr>
      <w:rFonts w:ascii="ShelleyVolante BT" w:hAnsi="ShelleyVolante BT"/>
      <w:i/>
      <w:spacing w:val="10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ssesstop1">
    <w:name w:val="Assessto p1"/>
    <w:basedOn w:val="Normale"/>
    <w:next w:val="Normale"/>
    <w:pPr>
      <w:spacing w:after="480" w:line="200" w:lineRule="exact"/>
      <w:ind w:left="1701" w:right="1701"/>
      <w:jc w:val="center"/>
    </w:pPr>
    <w:rPr>
      <w:rFonts w:ascii="Futura Std Book" w:hAnsi="Futura Std Book"/>
      <w:caps/>
      <w:sz w:val="16"/>
    </w:rPr>
  </w:style>
  <w:style w:type="paragraph" w:styleId="Pidipagina">
    <w:name w:val="footer"/>
    <w:basedOn w:val="Normale"/>
    <w:pPr>
      <w:tabs>
        <w:tab w:val="center" w:pos="4366"/>
        <w:tab w:val="right" w:pos="9638"/>
      </w:tabs>
      <w:spacing w:line="360" w:lineRule="auto"/>
    </w:pPr>
    <w:rPr>
      <w:rFonts w:ascii="Futura Std Book" w:hAnsi="Futura Std Book"/>
      <w:sz w:val="14"/>
    </w:rPr>
  </w:style>
  <w:style w:type="paragraph" w:customStyle="1" w:styleId="Assesstop2">
    <w:name w:val="Assessto p2"/>
    <w:basedOn w:val="Assesstop1"/>
    <w:next w:val="Normale"/>
    <w:pPr>
      <w:spacing w:before="120" w:after="360"/>
      <w:ind w:left="2268" w:right="2268"/>
    </w:pPr>
    <w:rPr>
      <w:bCs/>
      <w:sz w:val="12"/>
    </w:rPr>
  </w:style>
  <w:style w:type="paragraph" w:customStyle="1" w:styleId="DGServp1">
    <w:name w:val="DG_Serv p1"/>
    <w:basedOn w:val="Normale"/>
    <w:pPr>
      <w:spacing w:after="60" w:line="200" w:lineRule="exact"/>
    </w:pPr>
    <w:rPr>
      <w:rFonts w:ascii="Futura Std Book" w:hAnsi="Futura Std Book"/>
      <w:sz w:val="18"/>
    </w:rPr>
  </w:style>
  <w:style w:type="paragraph" w:customStyle="1" w:styleId="nomefirma">
    <w:name w:val="nome firma"/>
    <w:basedOn w:val="Normale"/>
    <w:pPr>
      <w:spacing w:line="360" w:lineRule="exact"/>
      <w:ind w:left="5670"/>
      <w:jc w:val="center"/>
    </w:pPr>
    <w:rPr>
      <w:rFonts w:ascii="Futura Std Book" w:hAnsi="Futura Std Book"/>
      <w:sz w:val="18"/>
      <w:szCs w:val="20"/>
    </w:rPr>
  </w:style>
  <w:style w:type="paragraph" w:customStyle="1" w:styleId="caricafirma">
    <w:name w:val="carica firma"/>
    <w:basedOn w:val="Normale"/>
    <w:next w:val="nomefirma"/>
    <w:pPr>
      <w:spacing w:before="840" w:line="360" w:lineRule="exact"/>
      <w:ind w:left="5670"/>
      <w:jc w:val="center"/>
    </w:pPr>
    <w:rPr>
      <w:rFonts w:ascii="Futura Std Book" w:hAnsi="Futura Std Book"/>
      <w:b/>
      <w:sz w:val="18"/>
      <w:szCs w:val="20"/>
    </w:rPr>
  </w:style>
  <w:style w:type="paragraph" w:customStyle="1" w:styleId="DGServp2">
    <w:name w:val="DG_Serv p2"/>
    <w:basedOn w:val="DGServp1"/>
    <w:rPr>
      <w:sz w:val="14"/>
    </w:rPr>
  </w:style>
  <w:style w:type="paragraph" w:customStyle="1" w:styleId="Oggetto">
    <w:name w:val="Oggetto"/>
    <w:basedOn w:val="caricafirma"/>
    <w:next w:val="visto"/>
    <w:pPr>
      <w:spacing w:before="480" w:after="840" w:line="240" w:lineRule="auto"/>
      <w:ind w:left="1701" w:hanging="1701"/>
      <w:jc w:val="left"/>
    </w:pPr>
    <w:rPr>
      <w:rFonts w:cs="Arial"/>
      <w:bCs/>
    </w:rPr>
  </w:style>
  <w:style w:type="paragraph" w:customStyle="1" w:styleId="titolodeterminaz">
    <w:name w:val="titolo determinaz"/>
    <w:basedOn w:val="Normale"/>
    <w:next w:val="lineadopotitolo"/>
    <w:pPr>
      <w:spacing w:before="480" w:after="480" w:line="360" w:lineRule="exact"/>
      <w:jc w:val="center"/>
    </w:pPr>
    <w:rPr>
      <w:rFonts w:ascii="Futura Std Book" w:hAnsi="Futura Std Book"/>
      <w:b/>
      <w:sz w:val="18"/>
      <w:szCs w:val="20"/>
    </w:rPr>
  </w:style>
  <w:style w:type="paragraph" w:customStyle="1" w:styleId="visto">
    <w:name w:val="visto"/>
    <w:basedOn w:val="Normale"/>
    <w:uiPriority w:val="99"/>
    <w:pPr>
      <w:spacing w:after="240" w:line="360" w:lineRule="exact"/>
      <w:ind w:left="1701" w:hanging="1701"/>
      <w:jc w:val="both"/>
    </w:pPr>
    <w:rPr>
      <w:rFonts w:ascii="Arial" w:hAnsi="Arial"/>
      <w:sz w:val="20"/>
      <w:szCs w:val="20"/>
    </w:rPr>
  </w:style>
  <w:style w:type="paragraph" w:customStyle="1" w:styleId="lineadopotitolo">
    <w:name w:val="linea dopo titolo"/>
    <w:basedOn w:val="Normale"/>
    <w:next w:val="Oggetto"/>
    <w:pPr>
      <w:spacing w:line="360" w:lineRule="exact"/>
      <w:jc w:val="center"/>
    </w:pPr>
    <w:rPr>
      <w:rFonts w:ascii="Arial" w:hAnsi="Arial"/>
      <w:color w:val="808080"/>
      <w:sz w:val="20"/>
      <w:szCs w:val="20"/>
    </w:rPr>
  </w:style>
  <w:style w:type="paragraph" w:customStyle="1" w:styleId="Regionep1">
    <w:name w:val="Regione p1"/>
    <w:basedOn w:val="Normale"/>
    <w:next w:val="Assesstop1"/>
    <w:pPr>
      <w:spacing w:before="200" w:after="200" w:line="200" w:lineRule="exact"/>
      <w:jc w:val="center"/>
    </w:pPr>
    <w:rPr>
      <w:rFonts w:ascii="Futura Std Book" w:hAnsi="Futura Std Book"/>
      <w:b/>
      <w:caps/>
      <w:sz w:val="17"/>
    </w:rPr>
  </w:style>
  <w:style w:type="paragraph" w:customStyle="1" w:styleId="Regionep2">
    <w:name w:val="Regione p2"/>
    <w:basedOn w:val="Regionep1"/>
    <w:next w:val="Assesstop2"/>
    <w:pPr>
      <w:spacing w:before="120" w:after="0"/>
    </w:pPr>
    <w:rPr>
      <w:sz w:val="13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Pr>
      <w:rFonts w:ascii="Futura Std Book" w:hAnsi="Futura Std Book"/>
      <w:b/>
      <w:sz w:val="16"/>
    </w:rPr>
  </w:style>
  <w:style w:type="paragraph" w:customStyle="1" w:styleId="visto-aisensi">
    <w:name w:val="visto-ai sensi"/>
    <w:basedOn w:val="Normale"/>
    <w:pPr>
      <w:spacing w:line="360" w:lineRule="auto"/>
      <w:ind w:left="2268" w:hanging="2268"/>
      <w:jc w:val="both"/>
    </w:pPr>
    <w:rPr>
      <w:rFonts w:ascii="Arial" w:hAnsi="Arial"/>
      <w:sz w:val="20"/>
      <w:szCs w:val="20"/>
    </w:rPr>
  </w:style>
  <w:style w:type="paragraph" w:customStyle="1" w:styleId="Estremidetermin">
    <w:name w:val="Estremi determin"/>
    <w:basedOn w:val="DGServp2"/>
    <w:rPr>
      <w:caps/>
      <w:sz w:val="12"/>
    </w:rPr>
  </w:style>
  <w:style w:type="paragraph" w:styleId="Rientrocorpodeltesto">
    <w:name w:val="Body Text Indent"/>
    <w:basedOn w:val="Normale"/>
    <w:rsid w:val="006277F0"/>
    <w:pPr>
      <w:tabs>
        <w:tab w:val="left" w:pos="709"/>
      </w:tabs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rFonts w:ascii="ShelleyVolanteBT" w:hAnsi="ShelleyVolanteBT"/>
      <w:szCs w:val="20"/>
    </w:rPr>
  </w:style>
  <w:style w:type="paragraph" w:customStyle="1" w:styleId="Normaledeterm">
    <w:name w:val="Normale determ"/>
    <w:basedOn w:val="visto-aisensi"/>
    <w:pPr>
      <w:spacing w:after="240" w:line="360" w:lineRule="exact"/>
      <w:ind w:left="0" w:firstLine="0"/>
    </w:pPr>
    <w:rPr>
      <w:bCs/>
    </w:rPr>
  </w:style>
  <w:style w:type="paragraph" w:styleId="Rientrocorpodeltesto2">
    <w:name w:val="Body Text Indent 2"/>
    <w:basedOn w:val="Normale"/>
    <w:rsid w:val="006277F0"/>
    <w:pPr>
      <w:tabs>
        <w:tab w:val="left" w:pos="9072"/>
      </w:tabs>
      <w:overflowPunct w:val="0"/>
      <w:autoSpaceDE w:val="0"/>
      <w:autoSpaceDN w:val="0"/>
      <w:adjustRightInd w:val="0"/>
      <w:ind w:left="1134" w:hanging="1134"/>
      <w:jc w:val="both"/>
      <w:textAlignment w:val="baseline"/>
    </w:pPr>
    <w:rPr>
      <w:rFonts w:ascii="ShelleyVolanteBT" w:hAnsi="ShelleyVolanteBT"/>
      <w:szCs w:val="20"/>
    </w:rPr>
  </w:style>
  <w:style w:type="paragraph" w:styleId="Testofumetto">
    <w:name w:val="Balloon Text"/>
    <w:basedOn w:val="Normale"/>
    <w:semiHidden/>
    <w:rsid w:val="00DB0912"/>
    <w:rPr>
      <w:rFonts w:ascii="Tahoma" w:hAnsi="Tahoma" w:cs="Tahoma"/>
      <w:sz w:val="16"/>
      <w:szCs w:val="16"/>
    </w:rPr>
  </w:style>
  <w:style w:type="character" w:customStyle="1" w:styleId="title16red">
    <w:name w:val="title16 red"/>
    <w:basedOn w:val="Carpredefinitoparagrafo"/>
    <w:rsid w:val="00BA15E3"/>
  </w:style>
  <w:style w:type="table" w:styleId="Grigliatabella">
    <w:name w:val="Table Grid"/>
    <w:basedOn w:val="Tabellanormale"/>
    <w:rsid w:val="00665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0758BC"/>
  </w:style>
  <w:style w:type="character" w:customStyle="1" w:styleId="IntestazioneCarattere">
    <w:name w:val="Intestazione Carattere"/>
    <w:link w:val="Intestazione"/>
    <w:semiHidden/>
    <w:rsid w:val="004F0BE7"/>
    <w:rPr>
      <w:sz w:val="24"/>
      <w:szCs w:val="24"/>
      <w:lang w:val="it-IT" w:eastAsia="it-IT" w:bidi="ar-SA"/>
    </w:rPr>
  </w:style>
  <w:style w:type="paragraph" w:customStyle="1" w:styleId="Default">
    <w:name w:val="Default"/>
    <w:rsid w:val="004342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arattere">
    <w:name w:val="Carattere"/>
    <w:basedOn w:val="Normale"/>
    <w:rsid w:val="00CA4C1E"/>
    <w:pPr>
      <w:spacing w:before="120" w:after="120" w:line="36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msolistparagraph0">
    <w:name w:val="msolistparagraph"/>
    <w:basedOn w:val="Normale"/>
    <w:rsid w:val="00D55111"/>
    <w:pPr>
      <w:ind w:left="720"/>
    </w:pPr>
  </w:style>
  <w:style w:type="paragraph" w:styleId="Paragrafoelenco">
    <w:name w:val="List Paragraph"/>
    <w:basedOn w:val="Normale"/>
    <w:uiPriority w:val="34"/>
    <w:qFormat/>
    <w:rsid w:val="00B0163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F5CC6"/>
    <w:rPr>
      <w:color w:val="0000FF" w:themeColor="hyperlink"/>
      <w:u w:val="single"/>
    </w:rPr>
  </w:style>
  <w:style w:type="paragraph" w:customStyle="1" w:styleId="intestazione0">
    <w:name w:val="intestazione"/>
    <w:basedOn w:val="Intestazione"/>
    <w:link w:val="intestazioneCarattere0"/>
    <w:uiPriority w:val="99"/>
    <w:rsid w:val="00B42846"/>
    <w:pPr>
      <w:spacing w:before="100" w:line="480" w:lineRule="auto"/>
    </w:pPr>
    <w:rPr>
      <w:rFonts w:ascii="Arial" w:eastAsia="Calibri" w:hAnsi="Arial" w:cs="Arial"/>
      <w:color w:val="404040"/>
      <w:sz w:val="16"/>
      <w:szCs w:val="16"/>
      <w:lang w:eastAsia="en-US"/>
    </w:rPr>
  </w:style>
  <w:style w:type="character" w:customStyle="1" w:styleId="intestazioneCarattere0">
    <w:name w:val="intestazione Carattere"/>
    <w:basedOn w:val="IntestazioneCarattere"/>
    <w:link w:val="intestazione0"/>
    <w:uiPriority w:val="99"/>
    <w:locked/>
    <w:rsid w:val="00B42846"/>
    <w:rPr>
      <w:rFonts w:ascii="Arial" w:eastAsia="Calibri" w:hAnsi="Arial" w:cs="Arial"/>
      <w:color w:val="404040"/>
      <w:sz w:val="16"/>
      <w:szCs w:val="16"/>
      <w:lang w:val="it-IT" w:eastAsia="en-US" w:bidi="ar-SA"/>
    </w:rPr>
  </w:style>
  <w:style w:type="paragraph" w:customStyle="1" w:styleId="Normalelt">
    <w:name w:val="Normale lt"/>
    <w:basedOn w:val="Normale"/>
    <w:uiPriority w:val="99"/>
    <w:rsid w:val="00B42846"/>
    <w:pPr>
      <w:spacing w:before="120" w:after="120" w:line="360" w:lineRule="exact"/>
    </w:pPr>
    <w:rPr>
      <w:rFonts w:ascii="Arial" w:eastAsia="Calibri" w:hAnsi="Arial" w:cs="Arial"/>
      <w:sz w:val="20"/>
    </w:rPr>
  </w:style>
  <w:style w:type="character" w:customStyle="1" w:styleId="title12sred">
    <w:name w:val="title12s red"/>
    <w:basedOn w:val="Carpredefinitoparagrafo"/>
    <w:uiPriority w:val="99"/>
    <w:rsid w:val="00B42846"/>
    <w:rPr>
      <w:rFonts w:ascii="Arial" w:hAnsi="Arial" w:cs="Arial"/>
      <w:lang w:val="it-IT" w:eastAsia="it-IT" w:bidi="ar-SA"/>
    </w:rPr>
  </w:style>
  <w:style w:type="character" w:styleId="Testosegnaposto">
    <w:name w:val="Placeholder Text"/>
    <w:basedOn w:val="Carpredefinitoparagrafo"/>
    <w:uiPriority w:val="99"/>
    <w:semiHidden/>
    <w:rsid w:val="009C7C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1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pec.regione.sardeg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n.dgsan@pec.regione.sardegna.it" TargetMode="External"/><Relationship Id="rId1" Type="http://schemas.openxmlformats.org/officeDocument/2006/relationships/hyperlink" Target="mailto:sanita@regione.sardegna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n.dgsan@pec.regione.sardegna.it" TargetMode="External"/><Relationship Id="rId1" Type="http://schemas.openxmlformats.org/officeDocument/2006/relationships/hyperlink" Target="mailto:sanita@regione.sarde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modelli\determinazione_tip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0466C-7504-4106-AD4F-7A0B9B37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determinazione_tipo</Template>
  <TotalTime>11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</vt:lpstr>
    </vt:vector>
  </TitlesOfParts>
  <Company>Regione Autonoma della Sardegna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</dc:title>
  <dc:creator>epinna</dc:creator>
  <cp:lastModifiedBy>Stefania Massa</cp:lastModifiedBy>
  <cp:revision>13</cp:revision>
  <cp:lastPrinted>2025-01-30T09:44:00Z</cp:lastPrinted>
  <dcterms:created xsi:type="dcterms:W3CDTF">2025-01-30T09:34:00Z</dcterms:created>
  <dcterms:modified xsi:type="dcterms:W3CDTF">2025-01-30T09:44:00Z</dcterms:modified>
</cp:coreProperties>
</file>