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C32A" w14:textId="77777777" w:rsidR="00180032" w:rsidRDefault="00180032" w:rsidP="00180032">
      <w:pPr>
        <w:ind w:right="-710"/>
        <w:jc w:val="right"/>
        <w:rPr>
          <w:rFonts w:ascii="Calibri" w:hAnsi="Calibri" w:cs="Calibri"/>
          <w:u w:val="single"/>
        </w:rPr>
      </w:pPr>
    </w:p>
    <w:p w14:paraId="1F4EE193" w14:textId="77777777" w:rsidR="00180032" w:rsidRDefault="00180032" w:rsidP="00180032">
      <w:pPr>
        <w:ind w:right="-710"/>
        <w:jc w:val="right"/>
        <w:rPr>
          <w:rFonts w:ascii="Calibri" w:hAnsi="Calibri" w:cs="Calibri"/>
          <w:u w:val="single"/>
        </w:rPr>
      </w:pPr>
    </w:p>
    <w:p w14:paraId="30308A89" w14:textId="77777777" w:rsidR="00180032" w:rsidRPr="00D85E28" w:rsidRDefault="00180032" w:rsidP="00180032">
      <w:pPr>
        <w:pStyle w:val="PreformattatoHTML"/>
        <w:jc w:val="right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 xml:space="preserve">Alla </w:t>
      </w:r>
      <w:proofErr w:type="spellStart"/>
      <w:r w:rsidRPr="00D85E28">
        <w:rPr>
          <w:rFonts w:ascii="Calibri" w:hAnsi="Calibri" w:cs="Calibri"/>
          <w:sz w:val="24"/>
          <w:szCs w:val="24"/>
        </w:rPr>
        <w:t>c.a</w:t>
      </w:r>
      <w:proofErr w:type="spellEnd"/>
      <w:r w:rsidRPr="00D85E28">
        <w:rPr>
          <w:rFonts w:ascii="Calibri" w:hAnsi="Calibri" w:cs="Calibri"/>
          <w:sz w:val="24"/>
          <w:szCs w:val="24"/>
        </w:rPr>
        <w:t xml:space="preserve"> Settore Formazione,</w:t>
      </w:r>
    </w:p>
    <w:p w14:paraId="513F8435" w14:textId="77777777" w:rsidR="00180032" w:rsidRPr="00D85E28" w:rsidRDefault="00180032" w:rsidP="00180032">
      <w:pPr>
        <w:pStyle w:val="PreformattatoHTML"/>
        <w:jc w:val="right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Direzione Personale</w:t>
      </w:r>
      <w:r>
        <w:rPr>
          <w:rFonts w:ascii="Calibri" w:hAnsi="Calibri" w:cs="Calibri"/>
          <w:sz w:val="24"/>
          <w:szCs w:val="24"/>
        </w:rPr>
        <w:t>,</w:t>
      </w:r>
      <w:r w:rsidRPr="00D85E28">
        <w:rPr>
          <w:rFonts w:ascii="Calibri" w:hAnsi="Calibri" w:cs="Calibri"/>
          <w:sz w:val="24"/>
          <w:szCs w:val="24"/>
        </w:rPr>
        <w:t xml:space="preserve"> Organizzazione</w:t>
      </w:r>
      <w:r>
        <w:rPr>
          <w:rFonts w:ascii="Calibri" w:hAnsi="Calibri" w:cs="Calibri"/>
          <w:sz w:val="24"/>
          <w:szCs w:val="24"/>
        </w:rPr>
        <w:t>,</w:t>
      </w:r>
      <w:r w:rsidRPr="00D85E28">
        <w:rPr>
          <w:rFonts w:ascii="Calibri" w:hAnsi="Calibri" w:cs="Calibri"/>
          <w:sz w:val="24"/>
          <w:szCs w:val="24"/>
        </w:rPr>
        <w:t xml:space="preserve"> Performance</w:t>
      </w:r>
    </w:p>
    <w:p w14:paraId="0CBFC850" w14:textId="77777777" w:rsidR="00180032" w:rsidRPr="00D85E28" w:rsidRDefault="00180032" w:rsidP="00180032">
      <w:pPr>
        <w:pStyle w:val="PreformattatoHTML"/>
        <w:jc w:val="right"/>
        <w:rPr>
          <w:rFonts w:ascii="Calibri" w:hAnsi="Calibri" w:cs="Calibri"/>
          <w:sz w:val="24"/>
          <w:szCs w:val="24"/>
        </w:rPr>
      </w:pPr>
    </w:p>
    <w:p w14:paraId="34745D7C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</w:p>
    <w:p w14:paraId="6F332F44" w14:textId="77777777" w:rsidR="00180032" w:rsidRDefault="00180032" w:rsidP="00180032">
      <w:pPr>
        <w:pStyle w:val="PreformattatoHTML"/>
        <w:jc w:val="center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DICHIARAZIONE e RELAZIONE A CURA DELL’INTERESSATO</w:t>
      </w:r>
    </w:p>
    <w:p w14:paraId="19A94003" w14:textId="77777777" w:rsidR="00180032" w:rsidRPr="00D85E28" w:rsidRDefault="00180032" w:rsidP="00180032">
      <w:pPr>
        <w:pStyle w:val="PreformattatoHTML"/>
        <w:jc w:val="center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</w:rPr>
        <w:t xml:space="preserve">(da inviare </w:t>
      </w:r>
      <w:r w:rsidRPr="00D85E28">
        <w:rPr>
          <w:rFonts w:ascii="Calibri" w:hAnsi="Calibri" w:cs="Calibri"/>
          <w:b/>
          <w:bCs/>
        </w:rPr>
        <w:t>entro 10 giorni</w:t>
      </w:r>
      <w:r w:rsidRPr="00D85E28">
        <w:rPr>
          <w:rFonts w:ascii="Calibri" w:hAnsi="Calibri" w:cs="Calibri"/>
        </w:rPr>
        <w:t xml:space="preserve"> dalla conclusione del Corso</w:t>
      </w:r>
      <w:r>
        <w:rPr>
          <w:rFonts w:ascii="Calibri" w:hAnsi="Calibri" w:cs="Calibri"/>
        </w:rPr>
        <w:t>)</w:t>
      </w:r>
    </w:p>
    <w:p w14:paraId="0D0973C2" w14:textId="77777777" w:rsidR="00180032" w:rsidRPr="00D85E28" w:rsidRDefault="00180032" w:rsidP="00180032">
      <w:pPr>
        <w:pStyle w:val="PreformattatoHTML"/>
        <w:jc w:val="center"/>
        <w:rPr>
          <w:rFonts w:ascii="Calibri" w:hAnsi="Calibri" w:cs="Calibri"/>
          <w:sz w:val="24"/>
          <w:szCs w:val="24"/>
        </w:rPr>
      </w:pPr>
    </w:p>
    <w:p w14:paraId="3EAA8396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D85E28">
        <w:rPr>
          <w:rFonts w:ascii="Calibri" w:hAnsi="Calibri" w:cs="Calibri"/>
          <w:i/>
          <w:iCs/>
          <w:sz w:val="24"/>
          <w:szCs w:val="24"/>
        </w:rPr>
        <w:t>Il sottoscritto</w:t>
      </w:r>
    </w:p>
    <w:p w14:paraId="2E86EE7B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 xml:space="preserve">Nome: </w:t>
      </w:r>
    </w:p>
    <w:p w14:paraId="0977A81F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Cognome:</w:t>
      </w:r>
    </w:p>
    <w:p w14:paraId="4E797305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Matricola:</w:t>
      </w:r>
    </w:p>
    <w:p w14:paraId="243E64C7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Struttura di afferenza:</w:t>
      </w:r>
    </w:p>
    <w:p w14:paraId="08ACF798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Titolo del corso seguito:</w:t>
      </w:r>
    </w:p>
    <w:p w14:paraId="6EA338C4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6C59A0A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i/>
          <w:iCs/>
          <w:sz w:val="24"/>
          <w:szCs w:val="24"/>
        </w:rPr>
        <w:t>DICHIARA</w:t>
      </w:r>
      <w:r w:rsidRPr="00D85E28">
        <w:rPr>
          <w:rFonts w:ascii="Calibri" w:hAnsi="Calibri" w:cs="Calibri"/>
          <w:sz w:val="24"/>
          <w:szCs w:val="24"/>
        </w:rPr>
        <w:t xml:space="preserve">: </w:t>
      </w:r>
    </w:p>
    <w:p w14:paraId="65B31539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22421043" w14:textId="77777777" w:rsidR="00180032" w:rsidRPr="00D85E28" w:rsidRDefault="00180032" w:rsidP="00180032">
      <w:pPr>
        <w:pStyle w:val="PreformattatoHTML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b/>
          <w:bCs/>
          <w:sz w:val="24"/>
          <w:szCs w:val="24"/>
        </w:rPr>
        <w:t>di essere interessato a presentare relazione</w:t>
      </w:r>
      <w:r w:rsidRPr="00D85E28">
        <w:rPr>
          <w:rFonts w:ascii="Calibri" w:hAnsi="Calibri" w:cs="Calibri"/>
          <w:sz w:val="24"/>
          <w:szCs w:val="24"/>
        </w:rPr>
        <w:t xml:space="preserve"> per il conseguimento dell’Attestato di Frequenza e Profitto. A tal fine si allega la relazione secondo lo schema in Allegato 1;</w:t>
      </w:r>
    </w:p>
    <w:p w14:paraId="5B76AB09" w14:textId="77777777" w:rsidR="00180032" w:rsidRPr="00D85E28" w:rsidRDefault="00180032" w:rsidP="00180032">
      <w:pPr>
        <w:pStyle w:val="PreformattatoHTML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728C6A28" w14:textId="77777777" w:rsidR="00180032" w:rsidRPr="00D85E28" w:rsidRDefault="00180032" w:rsidP="00180032">
      <w:pPr>
        <w:pStyle w:val="PreformattatoHTML"/>
        <w:spacing w:after="240" w:line="360" w:lineRule="auto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b/>
          <w:bCs/>
          <w:sz w:val="24"/>
          <w:szCs w:val="24"/>
        </w:rPr>
        <w:t>che la relazione</w:t>
      </w:r>
      <w:r w:rsidRPr="00D85E28">
        <w:rPr>
          <w:rFonts w:ascii="Calibri" w:hAnsi="Calibri" w:cs="Calibri"/>
          <w:sz w:val="24"/>
          <w:szCs w:val="24"/>
        </w:rPr>
        <w:t xml:space="preserve"> è stata visionata/validata dal Responsabile di Struttura (o un suo delegato) prima dell’inoltro al Settore formazione e che sarà inviata a </w:t>
      </w:r>
      <w:hyperlink r:id="rId8" w:history="1">
        <w:r w:rsidRPr="00D85E28">
          <w:rPr>
            <w:rStyle w:val="Collegamentoipertestuale"/>
            <w:rFonts w:ascii="Calibri" w:hAnsi="Calibri" w:cs="Calibri"/>
            <w:sz w:val="24"/>
            <w:szCs w:val="24"/>
          </w:rPr>
          <w:t>formazione@amm.unica.it</w:t>
        </w:r>
      </w:hyperlink>
      <w:r w:rsidRPr="00D85E28">
        <w:rPr>
          <w:rFonts w:ascii="Calibri" w:hAnsi="Calibri" w:cs="Calibri"/>
          <w:sz w:val="24"/>
          <w:szCs w:val="24"/>
        </w:rPr>
        <w:t xml:space="preserve"> e sempre in cc al proprio responsabile di struttura e al proprio coordinatore.</w:t>
      </w:r>
    </w:p>
    <w:p w14:paraId="0FD18455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Data</w:t>
      </w:r>
    </w:p>
    <w:p w14:paraId="73CE77D5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</w:p>
    <w:p w14:paraId="52D8271B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Nome e Cognome o Firma dell’interessato</w:t>
      </w:r>
    </w:p>
    <w:p w14:paraId="496112E5" w14:textId="77777777" w:rsidR="00180032" w:rsidRPr="00D85E28" w:rsidRDefault="00180032" w:rsidP="00180032">
      <w:pPr>
        <w:jc w:val="center"/>
        <w:rPr>
          <w:rFonts w:ascii="Calibri" w:hAnsi="Calibri" w:cs="Calibri"/>
          <w:b/>
          <w:noProof/>
        </w:rPr>
      </w:pPr>
    </w:p>
    <w:p w14:paraId="2C1EBE19" w14:textId="77777777" w:rsidR="00180032" w:rsidRPr="00D85E28" w:rsidRDefault="00180032" w:rsidP="00180032">
      <w:pPr>
        <w:jc w:val="center"/>
        <w:rPr>
          <w:rFonts w:ascii="Calibri" w:hAnsi="Calibri" w:cs="Calibri"/>
          <w:b/>
          <w:noProof/>
        </w:rPr>
      </w:pPr>
    </w:p>
    <w:p w14:paraId="326F95EE" w14:textId="77777777" w:rsidR="00180032" w:rsidRPr="00D85E28" w:rsidRDefault="00180032" w:rsidP="00180032">
      <w:pPr>
        <w:jc w:val="center"/>
        <w:rPr>
          <w:rFonts w:ascii="Calibri" w:hAnsi="Calibri" w:cs="Calibri"/>
          <w:b/>
          <w:noProof/>
        </w:rPr>
      </w:pPr>
    </w:p>
    <w:p w14:paraId="7DD7A4EC" w14:textId="77777777" w:rsidR="00180032" w:rsidRDefault="00180032" w:rsidP="00180032">
      <w:pPr>
        <w:jc w:val="center"/>
        <w:rPr>
          <w:rFonts w:ascii="Calibri" w:hAnsi="Calibri" w:cs="Calibri"/>
          <w:b/>
          <w:noProof/>
        </w:rPr>
      </w:pPr>
      <w:r>
        <w:rPr>
          <w:rFonts w:ascii="Calibri" w:hAnsi="Calibri" w:cs="Calibri"/>
          <w:b/>
          <w:noProof/>
        </w:rPr>
        <w:br w:type="page"/>
      </w:r>
    </w:p>
    <w:p w14:paraId="54DEED4A" w14:textId="77777777" w:rsidR="00180032" w:rsidRPr="00D85E28" w:rsidRDefault="00180032" w:rsidP="00180032">
      <w:pPr>
        <w:jc w:val="center"/>
        <w:rPr>
          <w:rFonts w:ascii="Calibri" w:hAnsi="Calibri" w:cs="Calibri"/>
          <w:b/>
          <w:noProof/>
        </w:rPr>
      </w:pPr>
      <w:r w:rsidRPr="00D85E28">
        <w:rPr>
          <w:rFonts w:ascii="Calibri" w:hAnsi="Calibri" w:cs="Calibri"/>
          <w:b/>
          <w:noProof/>
        </w:rPr>
        <w:lastRenderedPageBreak/>
        <w:t>Allegato 1 – Schema di relazione</w:t>
      </w:r>
    </w:p>
    <w:p w14:paraId="07421DF5" w14:textId="77777777" w:rsidR="00180032" w:rsidRPr="00D85E28" w:rsidRDefault="00180032" w:rsidP="00180032">
      <w:pPr>
        <w:jc w:val="center"/>
        <w:rPr>
          <w:rFonts w:ascii="Calibri" w:hAnsi="Calibri" w:cs="Calibri"/>
          <w:b/>
          <w:noProof/>
        </w:rPr>
      </w:pPr>
    </w:p>
    <w:p w14:paraId="0E83ECF7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BREVE DESCRIZIONE DEGLI ARGOMENTI AFFRONTATI:</w:t>
      </w:r>
    </w:p>
    <w:p w14:paraId="7626729B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C078AF6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</w:p>
    <w:p w14:paraId="086AD35E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BREVE ILLUSTRAZIONE DELLE RICADUTE PRATICHE SULLA PROPRIA ATTIVITA’ LAVORATIVA:</w:t>
      </w:r>
    </w:p>
    <w:p w14:paraId="053B6204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2BF504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</w:p>
    <w:p w14:paraId="7B6371D1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CONSIDERAZIONI CONCLUSIVE:</w:t>
      </w:r>
    </w:p>
    <w:p w14:paraId="31125730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A79472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i/>
          <w:color w:val="1C345A"/>
          <w:sz w:val="24"/>
          <w:szCs w:val="24"/>
        </w:rPr>
      </w:pPr>
    </w:p>
    <w:p w14:paraId="62F6A23E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  <w:r w:rsidRPr="00D85E28">
        <w:rPr>
          <w:rFonts w:ascii="Calibri" w:hAnsi="Calibri" w:cs="Calibri"/>
          <w:sz w:val="24"/>
          <w:szCs w:val="24"/>
        </w:rPr>
        <w:t>Data</w:t>
      </w:r>
    </w:p>
    <w:p w14:paraId="2ABB13A5" w14:textId="77777777" w:rsidR="00180032" w:rsidRPr="00D85E28" w:rsidRDefault="00180032" w:rsidP="00180032">
      <w:pPr>
        <w:pStyle w:val="PreformattatoHTML"/>
        <w:jc w:val="both"/>
        <w:rPr>
          <w:rFonts w:ascii="Calibri" w:hAnsi="Calibri" w:cs="Calibri"/>
          <w:sz w:val="24"/>
          <w:szCs w:val="24"/>
        </w:rPr>
      </w:pPr>
    </w:p>
    <w:p w14:paraId="65ED62BA" w14:textId="77777777" w:rsidR="00180032" w:rsidRPr="00D85E28" w:rsidRDefault="00180032" w:rsidP="00180032">
      <w:pPr>
        <w:ind w:right="-710"/>
        <w:jc w:val="both"/>
        <w:rPr>
          <w:rFonts w:ascii="Calibri" w:eastAsia="Times New Roman" w:hAnsi="Calibri" w:cs="Calibri"/>
          <w:i/>
          <w:lang w:eastAsia="it-IT"/>
        </w:rPr>
      </w:pPr>
      <w:r w:rsidRPr="00D85E28">
        <w:rPr>
          <w:rFonts w:ascii="Calibri" w:hAnsi="Calibri" w:cs="Calibri"/>
        </w:rPr>
        <w:t>Nome e Cognome o Firma dell’interessato</w:t>
      </w:r>
    </w:p>
    <w:p w14:paraId="736DDF72" w14:textId="77777777" w:rsidR="009706A7" w:rsidRPr="00180032" w:rsidRDefault="009706A7" w:rsidP="00180032"/>
    <w:sectPr w:rsidR="009706A7" w:rsidRPr="00180032" w:rsidSect="00977EA4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440A6" w14:textId="77777777" w:rsidR="0032512E" w:rsidRDefault="0032512E" w:rsidP="0030749D">
      <w:r>
        <w:separator/>
      </w:r>
    </w:p>
  </w:endnote>
  <w:endnote w:type="continuationSeparator" w:id="0">
    <w:p w14:paraId="7F8F2AEA" w14:textId="77777777" w:rsidR="0032512E" w:rsidRDefault="0032512E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Content>
      <w:p w14:paraId="61010718" w14:textId="77777777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7A1801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B6205" w14:textId="2BBEF086" w:rsidR="00B63278" w:rsidRDefault="002167FB" w:rsidP="008C5C09">
    <w:pPr>
      <w:pStyle w:val="Pidipagina"/>
      <w:ind w:right="-1694"/>
    </w:pPr>
    <w:r>
      <w:rPr>
        <w:noProof/>
      </w:rPr>
      <w:drawing>
        <wp:anchor distT="0" distB="0" distL="114300" distR="114300" simplePos="0" relativeHeight="251656704" behindDoc="0" locked="0" layoutInCell="1" allowOverlap="1" wp14:anchorId="0365F654" wp14:editId="571E165A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68B65" w14:textId="77777777" w:rsidR="0032512E" w:rsidRDefault="0032512E" w:rsidP="0030749D">
      <w:r>
        <w:separator/>
      </w:r>
    </w:p>
  </w:footnote>
  <w:footnote w:type="continuationSeparator" w:id="0">
    <w:p w14:paraId="490D58E0" w14:textId="77777777" w:rsidR="0032512E" w:rsidRDefault="0032512E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FC0D2" w14:textId="77777777" w:rsidR="0030749D" w:rsidRDefault="0032512E">
    <w:pPr>
      <w:pStyle w:val="Intestazione"/>
    </w:pPr>
    <w:r>
      <w:rPr>
        <w:noProof/>
      </w:rPr>
      <w:pict w14:anchorId="59852A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BCA6" w14:textId="77777777" w:rsidR="0030749D" w:rsidRPr="002F0D7B" w:rsidRDefault="001F424C" w:rsidP="00513537">
    <w:pPr>
      <w:ind w:left="-1276" w:right="-1695"/>
    </w:pPr>
    <w:r>
      <w:rPr>
        <w:noProof/>
      </w:rPr>
      <w:drawing>
        <wp:inline distT="0" distB="0" distL="0" distR="0" wp14:anchorId="36879B78" wp14:editId="0B642E67">
          <wp:extent cx="7588800" cy="1353600"/>
          <wp:effectExtent l="0" t="0" r="0" b="0"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C91B" w14:textId="16766E07" w:rsidR="00AC43BB" w:rsidRPr="00CD6424" w:rsidRDefault="00391ADE" w:rsidP="00977EA4">
    <w:pPr>
      <w:pStyle w:val="Intestazione"/>
      <w:ind w:left="709"/>
      <w:rPr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7728" behindDoc="0" locked="0" layoutInCell="1" allowOverlap="1" wp14:anchorId="1D54D6CC" wp14:editId="5AC11E7C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972FF"/>
    <w:multiLevelType w:val="hybridMultilevel"/>
    <w:tmpl w:val="6EBA7906"/>
    <w:lvl w:ilvl="0" w:tplc="8B6E9DC8">
      <w:numFmt w:val="bullet"/>
      <w:lvlText w:val="-"/>
      <w:lvlJc w:val="left"/>
      <w:pPr>
        <w:ind w:left="927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38224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098"/>
    <w:rsid w:val="00024CA7"/>
    <w:rsid w:val="00037B6B"/>
    <w:rsid w:val="0007238E"/>
    <w:rsid w:val="000803D1"/>
    <w:rsid w:val="00092276"/>
    <w:rsid w:val="000A1416"/>
    <w:rsid w:val="000A318B"/>
    <w:rsid w:val="000A6836"/>
    <w:rsid w:val="000A68E2"/>
    <w:rsid w:val="000B69A6"/>
    <w:rsid w:val="000D0817"/>
    <w:rsid w:val="000D5E15"/>
    <w:rsid w:val="000E05AF"/>
    <w:rsid w:val="000E20C3"/>
    <w:rsid w:val="000E46C5"/>
    <w:rsid w:val="001054B5"/>
    <w:rsid w:val="001060B7"/>
    <w:rsid w:val="00130B59"/>
    <w:rsid w:val="00144DFF"/>
    <w:rsid w:val="00163923"/>
    <w:rsid w:val="00180032"/>
    <w:rsid w:val="001813C0"/>
    <w:rsid w:val="001A58C8"/>
    <w:rsid w:val="001F424C"/>
    <w:rsid w:val="001F5D73"/>
    <w:rsid w:val="00207233"/>
    <w:rsid w:val="002112CF"/>
    <w:rsid w:val="00215557"/>
    <w:rsid w:val="002167FB"/>
    <w:rsid w:val="0021689D"/>
    <w:rsid w:val="002779EC"/>
    <w:rsid w:val="00280E8A"/>
    <w:rsid w:val="002B1BE6"/>
    <w:rsid w:val="002C35DA"/>
    <w:rsid w:val="002E28E3"/>
    <w:rsid w:val="002F0D7B"/>
    <w:rsid w:val="002F7658"/>
    <w:rsid w:val="00307220"/>
    <w:rsid w:val="0030749D"/>
    <w:rsid w:val="00313B14"/>
    <w:rsid w:val="003152FB"/>
    <w:rsid w:val="00324279"/>
    <w:rsid w:val="0032512E"/>
    <w:rsid w:val="00334CD1"/>
    <w:rsid w:val="00347E08"/>
    <w:rsid w:val="003520AE"/>
    <w:rsid w:val="00360818"/>
    <w:rsid w:val="00383F28"/>
    <w:rsid w:val="00384CD1"/>
    <w:rsid w:val="00390A63"/>
    <w:rsid w:val="00391ADE"/>
    <w:rsid w:val="003A1758"/>
    <w:rsid w:val="003B3096"/>
    <w:rsid w:val="003B6000"/>
    <w:rsid w:val="003D6177"/>
    <w:rsid w:val="00462D8D"/>
    <w:rsid w:val="004A1477"/>
    <w:rsid w:val="004B1597"/>
    <w:rsid w:val="004D04C6"/>
    <w:rsid w:val="004E061B"/>
    <w:rsid w:val="00501D79"/>
    <w:rsid w:val="00513537"/>
    <w:rsid w:val="00566BF9"/>
    <w:rsid w:val="005974C5"/>
    <w:rsid w:val="005D4E5F"/>
    <w:rsid w:val="00633AC1"/>
    <w:rsid w:val="00640B8D"/>
    <w:rsid w:val="006612BC"/>
    <w:rsid w:val="0068140F"/>
    <w:rsid w:val="00690FA9"/>
    <w:rsid w:val="00694DBA"/>
    <w:rsid w:val="00697098"/>
    <w:rsid w:val="006974B8"/>
    <w:rsid w:val="006A376F"/>
    <w:rsid w:val="006B79EA"/>
    <w:rsid w:val="006C3DB0"/>
    <w:rsid w:val="006D3C2A"/>
    <w:rsid w:val="00725B69"/>
    <w:rsid w:val="007303C1"/>
    <w:rsid w:val="00756C52"/>
    <w:rsid w:val="007607CF"/>
    <w:rsid w:val="00764FCE"/>
    <w:rsid w:val="00777E0E"/>
    <w:rsid w:val="00783DF6"/>
    <w:rsid w:val="007E1252"/>
    <w:rsid w:val="007E2D7F"/>
    <w:rsid w:val="0081328C"/>
    <w:rsid w:val="0088311F"/>
    <w:rsid w:val="00890B68"/>
    <w:rsid w:val="008A375C"/>
    <w:rsid w:val="008B1590"/>
    <w:rsid w:val="008B6E12"/>
    <w:rsid w:val="008C5C09"/>
    <w:rsid w:val="008F1486"/>
    <w:rsid w:val="008F1E54"/>
    <w:rsid w:val="008F27C3"/>
    <w:rsid w:val="00903E25"/>
    <w:rsid w:val="00941BE5"/>
    <w:rsid w:val="00962C6E"/>
    <w:rsid w:val="009706A7"/>
    <w:rsid w:val="00977EA4"/>
    <w:rsid w:val="009B4A81"/>
    <w:rsid w:val="009D23C2"/>
    <w:rsid w:val="009E16F6"/>
    <w:rsid w:val="009F2A67"/>
    <w:rsid w:val="00A1590C"/>
    <w:rsid w:val="00A420E0"/>
    <w:rsid w:val="00A67EF3"/>
    <w:rsid w:val="00A75007"/>
    <w:rsid w:val="00A82334"/>
    <w:rsid w:val="00AA137F"/>
    <w:rsid w:val="00AA2D86"/>
    <w:rsid w:val="00AB43B1"/>
    <w:rsid w:val="00AB4EFF"/>
    <w:rsid w:val="00AC43BB"/>
    <w:rsid w:val="00AC4E14"/>
    <w:rsid w:val="00AC7939"/>
    <w:rsid w:val="00B142E5"/>
    <w:rsid w:val="00B3790B"/>
    <w:rsid w:val="00B61DCF"/>
    <w:rsid w:val="00B63278"/>
    <w:rsid w:val="00B700C1"/>
    <w:rsid w:val="00B92F19"/>
    <w:rsid w:val="00BB5C2E"/>
    <w:rsid w:val="00BC10C0"/>
    <w:rsid w:val="00BE4E10"/>
    <w:rsid w:val="00BE7729"/>
    <w:rsid w:val="00C36D3F"/>
    <w:rsid w:val="00C44D5D"/>
    <w:rsid w:val="00C514AE"/>
    <w:rsid w:val="00C578C3"/>
    <w:rsid w:val="00C64BF6"/>
    <w:rsid w:val="00C7619F"/>
    <w:rsid w:val="00C76C94"/>
    <w:rsid w:val="00C92721"/>
    <w:rsid w:val="00C94BB0"/>
    <w:rsid w:val="00CA025B"/>
    <w:rsid w:val="00CA4E51"/>
    <w:rsid w:val="00CB36D1"/>
    <w:rsid w:val="00CD6424"/>
    <w:rsid w:val="00CF183E"/>
    <w:rsid w:val="00CF1A22"/>
    <w:rsid w:val="00D00F6F"/>
    <w:rsid w:val="00D06BA8"/>
    <w:rsid w:val="00D07A6C"/>
    <w:rsid w:val="00D14DDE"/>
    <w:rsid w:val="00D27D43"/>
    <w:rsid w:val="00D3762E"/>
    <w:rsid w:val="00D545B5"/>
    <w:rsid w:val="00D5519E"/>
    <w:rsid w:val="00D614F8"/>
    <w:rsid w:val="00D74460"/>
    <w:rsid w:val="00D90ECB"/>
    <w:rsid w:val="00DB08B6"/>
    <w:rsid w:val="00DF6E2A"/>
    <w:rsid w:val="00E012E2"/>
    <w:rsid w:val="00E1067C"/>
    <w:rsid w:val="00E1137B"/>
    <w:rsid w:val="00E133C5"/>
    <w:rsid w:val="00E1483E"/>
    <w:rsid w:val="00E256FE"/>
    <w:rsid w:val="00E31376"/>
    <w:rsid w:val="00E56B23"/>
    <w:rsid w:val="00E77A07"/>
    <w:rsid w:val="00E900B2"/>
    <w:rsid w:val="00E966C9"/>
    <w:rsid w:val="00EA7BC5"/>
    <w:rsid w:val="00EC5525"/>
    <w:rsid w:val="00EC6FFB"/>
    <w:rsid w:val="00EE0C45"/>
    <w:rsid w:val="00EE5D6D"/>
    <w:rsid w:val="00F020E3"/>
    <w:rsid w:val="00F24109"/>
    <w:rsid w:val="00F40D5B"/>
    <w:rsid w:val="00F41A06"/>
    <w:rsid w:val="00F64BD1"/>
    <w:rsid w:val="00F932D5"/>
    <w:rsid w:val="00F94E48"/>
    <w:rsid w:val="00FB71AA"/>
    <w:rsid w:val="00FB7E4D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6BF857"/>
  <w15:chartTrackingRefBased/>
  <w15:docId w15:val="{65F71A23-AA36-E34B-9904-EF2522517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7303C1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PreformattatoHTML">
    <w:name w:val="HTML Preformatted"/>
    <w:basedOn w:val="Normale"/>
    <w:link w:val="PreformattatoHTMLCarattere"/>
    <w:semiHidden/>
    <w:rsid w:val="007303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Wingdings"/>
      <w:color w:val="000000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semiHidden/>
    <w:rsid w:val="007303C1"/>
    <w:rPr>
      <w:rFonts w:ascii="Arial Unicode MS" w:eastAsia="Arial Unicode MS" w:hAnsi="Arial Unicode MS" w:cs="Wingdings"/>
      <w:color w:val="000000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rmazione@amm.unica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ean.scaccia/Library/CloudStorage/OneDrive-Universita&#768;diCagliari/FILE_GRAFICA/00_Base/00_Manuale%20d'immagine%20e%20sistema%20identita&#768;%20visiva/Carta%20intestata%20Ateneo_OTTOBRE_2024/rev1/carta%20intestata%20Direzione_mod24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Direzione_mod24.dotx</Template>
  <TotalTime>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Scaccia</dc:creator>
  <cp:keywords/>
  <dc:description/>
  <cp:lastModifiedBy>Salvatore Passiu</cp:lastModifiedBy>
  <cp:revision>2</cp:revision>
  <cp:lastPrinted>2022-03-10T11:01:00Z</cp:lastPrinted>
  <dcterms:created xsi:type="dcterms:W3CDTF">2025-01-14T13:55:00Z</dcterms:created>
  <dcterms:modified xsi:type="dcterms:W3CDTF">2025-01-14T13:55:00Z</dcterms:modified>
</cp:coreProperties>
</file>