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A1AF1" w14:textId="77777777" w:rsidR="007303C1" w:rsidRPr="00D85E28" w:rsidRDefault="007303C1" w:rsidP="007303C1">
      <w:pPr>
        <w:pStyle w:val="PreformattatoHTML"/>
        <w:jc w:val="right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 xml:space="preserve">Alla </w:t>
      </w:r>
      <w:proofErr w:type="spellStart"/>
      <w:r w:rsidRPr="00D85E28">
        <w:rPr>
          <w:rFonts w:ascii="Calibri" w:hAnsi="Calibri" w:cs="Calibri"/>
          <w:sz w:val="24"/>
          <w:szCs w:val="24"/>
        </w:rPr>
        <w:t>c.a</w:t>
      </w:r>
      <w:proofErr w:type="spellEnd"/>
      <w:r w:rsidRPr="00D85E28">
        <w:rPr>
          <w:rFonts w:ascii="Calibri" w:hAnsi="Calibri" w:cs="Calibri"/>
          <w:sz w:val="24"/>
          <w:szCs w:val="24"/>
        </w:rPr>
        <w:t xml:space="preserve"> Settore Formazione,</w:t>
      </w:r>
    </w:p>
    <w:p w14:paraId="61A85FDF" w14:textId="77777777" w:rsidR="007303C1" w:rsidRPr="00D85E28" w:rsidRDefault="007303C1" w:rsidP="007303C1">
      <w:pPr>
        <w:pStyle w:val="PreformattatoHTML"/>
        <w:jc w:val="right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Direzione Personale</w:t>
      </w:r>
      <w:r>
        <w:rPr>
          <w:rFonts w:ascii="Calibri" w:hAnsi="Calibri" w:cs="Calibri"/>
          <w:sz w:val="24"/>
          <w:szCs w:val="24"/>
        </w:rPr>
        <w:t>,</w:t>
      </w:r>
      <w:r w:rsidRPr="00D85E28">
        <w:rPr>
          <w:rFonts w:ascii="Calibri" w:hAnsi="Calibri" w:cs="Calibri"/>
          <w:sz w:val="24"/>
          <w:szCs w:val="24"/>
        </w:rPr>
        <w:t xml:space="preserve"> Organizzazione</w:t>
      </w:r>
      <w:r>
        <w:rPr>
          <w:rFonts w:ascii="Calibri" w:hAnsi="Calibri" w:cs="Calibri"/>
          <w:sz w:val="24"/>
          <w:szCs w:val="24"/>
        </w:rPr>
        <w:t>,</w:t>
      </w:r>
      <w:r w:rsidRPr="00D85E28">
        <w:rPr>
          <w:rFonts w:ascii="Calibri" w:hAnsi="Calibri" w:cs="Calibri"/>
          <w:sz w:val="24"/>
          <w:szCs w:val="24"/>
        </w:rPr>
        <w:t xml:space="preserve"> Performance</w:t>
      </w:r>
    </w:p>
    <w:p w14:paraId="1372E36D" w14:textId="77777777" w:rsidR="007303C1" w:rsidRPr="00D85E28" w:rsidRDefault="007303C1" w:rsidP="007303C1">
      <w:pPr>
        <w:pStyle w:val="PreformattatoHTML"/>
        <w:jc w:val="right"/>
        <w:rPr>
          <w:rFonts w:ascii="Calibri" w:hAnsi="Calibri" w:cs="Calibri"/>
          <w:sz w:val="24"/>
          <w:szCs w:val="24"/>
        </w:rPr>
      </w:pPr>
    </w:p>
    <w:p w14:paraId="398B9847" w14:textId="77777777" w:rsidR="007303C1" w:rsidRPr="00D85E28" w:rsidRDefault="007303C1" w:rsidP="007303C1">
      <w:pPr>
        <w:pStyle w:val="PreformattatoHTML"/>
        <w:jc w:val="both"/>
        <w:rPr>
          <w:rFonts w:ascii="Calibri" w:hAnsi="Calibri" w:cs="Calibri"/>
          <w:sz w:val="24"/>
          <w:szCs w:val="24"/>
        </w:rPr>
      </w:pPr>
    </w:p>
    <w:p w14:paraId="3B5DA0CD" w14:textId="77777777" w:rsidR="007303C1" w:rsidRPr="004473AF" w:rsidRDefault="007303C1" w:rsidP="007303C1">
      <w:pPr>
        <w:pStyle w:val="PreformattatoHTML"/>
        <w:jc w:val="center"/>
        <w:rPr>
          <w:rFonts w:ascii="Calibri" w:hAnsi="Calibri" w:cs="Calibri"/>
          <w:sz w:val="24"/>
          <w:szCs w:val="24"/>
        </w:rPr>
      </w:pPr>
      <w:r w:rsidRPr="004473AF">
        <w:rPr>
          <w:rFonts w:ascii="Calibri" w:hAnsi="Calibri" w:cs="Calibri"/>
          <w:sz w:val="24"/>
          <w:szCs w:val="24"/>
        </w:rPr>
        <w:t>AUTOCERTIFICAZIONE</w:t>
      </w:r>
    </w:p>
    <w:p w14:paraId="11EEBD7B" w14:textId="17B5F890" w:rsidR="007303C1" w:rsidRDefault="007303C1" w:rsidP="007303C1">
      <w:pPr>
        <w:pStyle w:val="PreformattatoHTML"/>
        <w:jc w:val="center"/>
        <w:rPr>
          <w:rFonts w:ascii="Calibri" w:hAnsi="Calibri" w:cs="Calibri"/>
          <w:sz w:val="24"/>
          <w:szCs w:val="24"/>
        </w:rPr>
      </w:pPr>
      <w:r w:rsidRPr="004473AF">
        <w:rPr>
          <w:rFonts w:ascii="Calibri" w:hAnsi="Calibri" w:cs="Calibri"/>
          <w:sz w:val="24"/>
          <w:szCs w:val="24"/>
        </w:rPr>
        <w:t xml:space="preserve">ATTIVITA’ DI FORMAZIONE </w:t>
      </w:r>
      <w:r>
        <w:rPr>
          <w:rFonts w:ascii="Calibri" w:hAnsi="Calibri" w:cs="Calibri"/>
          <w:sz w:val="24"/>
          <w:szCs w:val="24"/>
        </w:rPr>
        <w:t>ESTERNA</w:t>
      </w:r>
    </w:p>
    <w:p w14:paraId="0EE7C578" w14:textId="77777777" w:rsidR="007303C1" w:rsidRDefault="007303C1" w:rsidP="007303C1">
      <w:pPr>
        <w:pStyle w:val="PreformattatoHTML"/>
        <w:jc w:val="center"/>
        <w:rPr>
          <w:rFonts w:ascii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DC55D6" wp14:editId="23D5D7D3">
                <wp:simplePos x="0" y="0"/>
                <wp:positionH relativeFrom="column">
                  <wp:posOffset>1238250</wp:posOffset>
                </wp:positionH>
                <wp:positionV relativeFrom="paragraph">
                  <wp:posOffset>147320</wp:posOffset>
                </wp:positionV>
                <wp:extent cx="4521200" cy="311150"/>
                <wp:effectExtent l="0" t="0" r="12700" b="12700"/>
                <wp:wrapNone/>
                <wp:docPr id="684164168" name="Casella di testo 684164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21200" cy="311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6D685E" w14:textId="77777777" w:rsidR="007303C1" w:rsidRPr="004473AF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340876116" w:edGrp="everyone"/>
                            <w:permEnd w:id="1340876116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4DC55D6" id="_x0000_t202" coordsize="21600,21600" o:spt="202" path="m,l,21600r21600,l21600,xe">
                <v:stroke joinstyle="miter"/>
                <v:path gradientshapeok="t" o:connecttype="rect"/>
              </v:shapetype>
              <v:shape id="Casella di testo 684164168" o:spid="_x0000_s1026" type="#_x0000_t202" style="position:absolute;left:0;text-align:left;margin-left:97.5pt;margin-top:11.6pt;width:356pt;height:2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" strokecolor="#bfbfbf [2412]">
                <v:textbox>
                  <w:txbxContent>
                    <w:p w14:paraId="4B6D685E" w14:textId="77777777" w:rsidR="007303C1" w:rsidRPr="004473AF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340876116" w:edGrp="everyone"/>
                      <w:permEnd w:id="1340876116"/>
                    </w:p>
                  </w:txbxContent>
                </v:textbox>
              </v:shape>
            </w:pict>
          </mc:Fallback>
        </mc:AlternateContent>
      </w:r>
    </w:p>
    <w:p w14:paraId="6C8F3F65" w14:textId="77777777" w:rsidR="007303C1" w:rsidRDefault="007303C1" w:rsidP="007303C1">
      <w:pPr>
        <w:pStyle w:val="PreformattatoHTML"/>
        <w:spacing w:line="480" w:lineRule="auto"/>
        <w:jc w:val="both"/>
        <w:rPr>
          <w:rFonts w:ascii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DC56E66" wp14:editId="7A293A75">
                <wp:simplePos x="0" y="0"/>
                <wp:positionH relativeFrom="column">
                  <wp:posOffset>3181350</wp:posOffset>
                </wp:positionH>
                <wp:positionV relativeFrom="paragraph">
                  <wp:posOffset>361950</wp:posOffset>
                </wp:positionV>
                <wp:extent cx="3111500" cy="273050"/>
                <wp:effectExtent l="0" t="0" r="12700" b="12700"/>
                <wp:wrapNone/>
                <wp:docPr id="12" name="Casella di tes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150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9BC235" w14:textId="77777777" w:rsidR="007303C1" w:rsidRPr="00F50681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72375881" w:edGrp="everyone"/>
                            <w:permEnd w:id="172375881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56E66" id="Casella di testo 12" o:spid="_x0000_s1027" type="#_x0000_t202" style="position:absolute;left:0;text-align:left;margin-left:250.5pt;margin-top:28.5pt;width:245pt;height:2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" strokecolor="#bfbfbf [2412]">
                <v:textbox>
                  <w:txbxContent>
                    <w:p w14:paraId="559BC235" w14:textId="77777777" w:rsidR="007303C1" w:rsidRPr="00F50681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72375881" w:edGrp="everyone"/>
                      <w:permEnd w:id="172375881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B4A0EE" wp14:editId="1E8E78B2">
                <wp:simplePos x="0" y="0"/>
                <wp:positionH relativeFrom="column">
                  <wp:posOffset>609600</wp:posOffset>
                </wp:positionH>
                <wp:positionV relativeFrom="paragraph">
                  <wp:posOffset>361315</wp:posOffset>
                </wp:positionV>
                <wp:extent cx="1644650" cy="273050"/>
                <wp:effectExtent l="0" t="0" r="12700" b="12700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46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7A391B" w14:textId="77777777" w:rsidR="007303C1" w:rsidRPr="004473AF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2050184053" w:edGrp="everyone"/>
                            <w:permEnd w:id="2050184053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B4A0EE" id="Casella di testo 6" o:spid="_x0000_s1028" type="#_x0000_t202" style="position:absolute;left:0;text-align:left;margin-left:48pt;margin-top:28.45pt;width:129.5pt;height:2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" strokecolor="#bfbfbf [2412]">
                <v:textbox>
                  <w:txbxContent>
                    <w:p w14:paraId="477A391B" w14:textId="77777777" w:rsidR="007303C1" w:rsidRPr="004473AF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2050184053" w:edGrp="everyone"/>
                      <w:permEnd w:id="2050184053"/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sz w:val="24"/>
          <w:szCs w:val="24"/>
        </w:rPr>
        <w:t>Il/La sottoscritto/a:</w:t>
      </w:r>
    </w:p>
    <w:p w14:paraId="4E7FE560" w14:textId="77777777" w:rsidR="007303C1" w:rsidRDefault="007303C1" w:rsidP="007303C1">
      <w:pPr>
        <w:pStyle w:val="PreformattatoHTML"/>
        <w:spacing w:line="480" w:lineRule="auto"/>
        <w:jc w:val="both"/>
        <w:rPr>
          <w:rFonts w:ascii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AB8FAE9" wp14:editId="057EA9F8">
                <wp:simplePos x="0" y="0"/>
                <wp:positionH relativeFrom="column">
                  <wp:posOffset>1428750</wp:posOffset>
                </wp:positionH>
                <wp:positionV relativeFrom="paragraph">
                  <wp:posOffset>352425</wp:posOffset>
                </wp:positionV>
                <wp:extent cx="4114800" cy="276225"/>
                <wp:effectExtent l="0" t="0" r="19050" b="28575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8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F4B81D" w14:textId="77777777" w:rsidR="007303C1" w:rsidRPr="00F50681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392391917" w:edGrp="everyone"/>
                            <w:permEnd w:id="1392391917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B8FAE9" id="Casella di testo 2" o:spid="_x0000_s1029" type="#_x0000_t202" style="position:absolute;left:0;text-align:left;margin-left:112.5pt;margin-top:27.75pt;width:324pt;height:21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" strokecolor="#bfbfbf [2412]">
                <v:textbox>
                  <w:txbxContent>
                    <w:p w14:paraId="2CF4B81D" w14:textId="77777777" w:rsidR="007303C1" w:rsidRPr="00F50681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392391917" w:edGrp="everyone"/>
                      <w:permEnd w:id="1392391917"/>
                    </w:p>
                  </w:txbxContent>
                </v:textbox>
              </v:shape>
            </w:pict>
          </mc:Fallback>
        </mc:AlternateContent>
      </w:r>
      <w:proofErr w:type="spellStart"/>
      <w:r>
        <w:rPr>
          <w:rFonts w:ascii="Calibri" w:hAnsi="Calibri" w:cs="Calibri"/>
          <w:sz w:val="24"/>
          <w:szCs w:val="24"/>
        </w:rPr>
        <w:t>Matr</w:t>
      </w:r>
      <w:proofErr w:type="spellEnd"/>
      <w:r>
        <w:rPr>
          <w:rFonts w:ascii="Calibri" w:hAnsi="Calibri" w:cs="Calibri"/>
          <w:sz w:val="24"/>
          <w:szCs w:val="24"/>
        </w:rPr>
        <w:t xml:space="preserve">. n.: 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e-mail ufficio:</w:t>
      </w:r>
    </w:p>
    <w:p w14:paraId="1B8F6C11" w14:textId="77777777" w:rsidR="007303C1" w:rsidRDefault="007303C1" w:rsidP="007303C1">
      <w:pPr>
        <w:pStyle w:val="PreformattatoHTML"/>
        <w:spacing w:line="48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Struttura di afferenza:</w:t>
      </w:r>
    </w:p>
    <w:p w14:paraId="683199FF" w14:textId="77777777" w:rsidR="007303C1" w:rsidRDefault="007303C1" w:rsidP="007303C1">
      <w:pPr>
        <w:pStyle w:val="PreformattatoHTML"/>
        <w:spacing w:line="480" w:lineRule="auto"/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DICHIARA:</w:t>
      </w:r>
    </w:p>
    <w:p w14:paraId="51EDB2F6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74B4318" wp14:editId="4D59CBCE">
                <wp:simplePos x="0" y="0"/>
                <wp:positionH relativeFrom="column">
                  <wp:posOffset>3133725</wp:posOffset>
                </wp:positionH>
                <wp:positionV relativeFrom="paragraph">
                  <wp:posOffset>247015</wp:posOffset>
                </wp:positionV>
                <wp:extent cx="425450" cy="260350"/>
                <wp:effectExtent l="0" t="0" r="12700" b="25400"/>
                <wp:wrapNone/>
                <wp:docPr id="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545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9731BA" w14:textId="77777777" w:rsidR="007303C1" w:rsidRPr="00F50681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992232263" w:edGrp="everyone"/>
                            <w:permEnd w:id="992232263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4B4318" id="Casella di testo 3" o:spid="_x0000_s1030" type="#_x0000_t202" style="position:absolute;left:0;text-align:left;margin-left:246.75pt;margin-top:19.45pt;width:33.5pt;height:20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" strokecolor="#bfbfbf [2412]">
                <v:textbox>
                  <w:txbxContent>
                    <w:p w14:paraId="189731BA" w14:textId="77777777" w:rsidR="007303C1" w:rsidRPr="00F50681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992232263" w:edGrp="everyone"/>
                      <w:permEnd w:id="992232263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8EC80BF" wp14:editId="7413C9DE">
                <wp:simplePos x="0" y="0"/>
                <wp:positionH relativeFrom="column">
                  <wp:posOffset>1939290</wp:posOffset>
                </wp:positionH>
                <wp:positionV relativeFrom="paragraph">
                  <wp:posOffset>279400</wp:posOffset>
                </wp:positionV>
                <wp:extent cx="425450" cy="260350"/>
                <wp:effectExtent l="0" t="0" r="12700" b="25400"/>
                <wp:wrapNone/>
                <wp:docPr id="11" name="Casella di test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545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D92AAF" w14:textId="77777777" w:rsidR="007303C1" w:rsidRPr="00F50681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2112650074" w:edGrp="everyone"/>
                            <w:permEnd w:id="2112650074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C80BF" id="Casella di testo 11" o:spid="_x0000_s1031" type="#_x0000_t202" style="position:absolute;left:0;text-align:left;margin-left:152.7pt;margin-top:22pt;width:33.5pt;height:20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" strokecolor="#bfbfbf [2412]">
                <v:textbox>
                  <w:txbxContent>
                    <w:p w14:paraId="16D92AAF" w14:textId="77777777" w:rsidR="007303C1" w:rsidRPr="00F50681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2112650074" w:edGrp="everyone"/>
                      <w:permEnd w:id="2112650074"/>
                    </w:p>
                  </w:txbxContent>
                </v:textbox>
              </v:shape>
            </w:pict>
          </mc:Fallback>
        </mc:AlternateContent>
      </w:r>
      <w:r w:rsidRPr="00F50681">
        <w:rPr>
          <w:rFonts w:asciiTheme="minorHAnsi" w:hAnsiTheme="minorHAnsi" w:cstheme="minorHAnsi"/>
        </w:rPr>
        <w:t xml:space="preserve">DI AVER PARTECIPATO, AUTORIZZATO DAL RESPONSABILE DI STRUTTURA, ALLA SEGUENTE ATTIVITA’ FORMATIVA A DISTANZA IN DIRETTA                 </w:t>
      </w:r>
      <w:r>
        <w:rPr>
          <w:rFonts w:asciiTheme="minorHAnsi" w:hAnsiTheme="minorHAnsi" w:cstheme="minorHAnsi"/>
        </w:rPr>
        <w:t xml:space="preserve"> </w:t>
      </w:r>
      <w:r w:rsidRPr="00F50681">
        <w:rPr>
          <w:rFonts w:asciiTheme="minorHAnsi" w:hAnsiTheme="minorHAnsi" w:cstheme="minorHAnsi"/>
        </w:rPr>
        <w:t xml:space="preserve">IN DIFFERITA                 </w:t>
      </w:r>
      <w:proofErr w:type="gramStart"/>
      <w:r w:rsidRPr="00F50681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 </w:t>
      </w:r>
      <w:r w:rsidRPr="00F50681">
        <w:rPr>
          <w:rFonts w:asciiTheme="minorHAnsi" w:hAnsiTheme="minorHAnsi" w:cstheme="minorHAnsi"/>
        </w:rPr>
        <w:t xml:space="preserve"> (</w:t>
      </w:r>
      <w:proofErr w:type="gramEnd"/>
      <w:r w:rsidRPr="00F50681">
        <w:rPr>
          <w:rFonts w:asciiTheme="minorHAnsi" w:hAnsiTheme="minorHAnsi" w:cstheme="minorHAnsi"/>
        </w:rPr>
        <w:t>indicare titolo del corso):</w:t>
      </w:r>
    </w:p>
    <w:p w14:paraId="26F773B7" w14:textId="77777777" w:rsidR="007303C1" w:rsidRPr="00F5068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634497A" wp14:editId="0EF3A284">
                <wp:simplePos x="0" y="0"/>
                <wp:positionH relativeFrom="column">
                  <wp:posOffset>2419350</wp:posOffset>
                </wp:positionH>
                <wp:positionV relativeFrom="paragraph">
                  <wp:posOffset>375285</wp:posOffset>
                </wp:positionV>
                <wp:extent cx="3695700" cy="279400"/>
                <wp:effectExtent l="0" t="0" r="19050" b="25400"/>
                <wp:wrapNone/>
                <wp:docPr id="7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9570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338DCD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489642566" w:edGrp="everyone"/>
                            <w:permEnd w:id="1489642566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4497A" id="Casella di testo 7" o:spid="_x0000_s1032" type="#_x0000_t202" style="position:absolute;left:0;text-align:left;margin-left:190.5pt;margin-top:29.55pt;width:291pt;height:2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" strokecolor="#bfbfbf [2412]">
                <v:textbox>
                  <w:txbxContent>
                    <w:p w14:paraId="04338DCD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489642566" w:edGrp="everyone"/>
                      <w:permEnd w:id="1489642566"/>
                    </w:p>
                  </w:txbxContent>
                </v:textbox>
              </v:shape>
            </w:pict>
          </mc:Fallback>
        </mc:AlternateContent>
      </w:r>
      <w:r w:rsidRPr="00691857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3AE6996" wp14:editId="45156BD8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5835650" cy="298450"/>
                <wp:effectExtent l="0" t="0" r="12700" b="25400"/>
                <wp:wrapNone/>
                <wp:docPr id="5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5650" cy="298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807335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2028751059" w:edGrp="everyone"/>
                            <w:permEnd w:id="2028751059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AE6996" id="Casella di testo 5" o:spid="_x0000_s1033" type="#_x0000_t202" style="position:absolute;left:0;text-align:left;margin-left:0;margin-top:0;width:459.5pt;height:23.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" strokecolor="#bfbfbf [2412]">
                <v:textbox>
                  <w:txbxContent>
                    <w:p w14:paraId="4A807335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2028751059" w:edGrp="everyone"/>
                      <w:permEnd w:id="2028751059"/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1EFFFB" w14:textId="77777777" w:rsidR="007303C1" w:rsidRPr="00F5068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1D71AD4" wp14:editId="142D1D4C">
                <wp:simplePos x="0" y="0"/>
                <wp:positionH relativeFrom="column">
                  <wp:posOffset>2505075</wp:posOffset>
                </wp:positionH>
                <wp:positionV relativeFrom="paragraph">
                  <wp:posOffset>361950</wp:posOffset>
                </wp:positionV>
                <wp:extent cx="3695700" cy="279400"/>
                <wp:effectExtent l="0" t="0" r="19050" b="25400"/>
                <wp:wrapNone/>
                <wp:docPr id="8" name="Casella di tes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9570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775B69" w14:textId="77777777" w:rsidR="007303C1" w:rsidRDefault="007303C1" w:rsidP="007303C1">
                            <w:pPr>
                              <w:shd w:val="clear" w:color="auto" w:fill="D9D9D9" w:themeFill="background1" w:themeFillShade="D9"/>
                            </w:pPr>
                            <w:permStart w:id="717962448" w:edGrp="everyone"/>
                            <w:permEnd w:id="717962448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D71AD4" id="Casella di testo 8" o:spid="_x0000_s1034" type="#_x0000_t202" style="position:absolute;left:0;text-align:left;margin-left:197.25pt;margin-top:28.5pt;width:291pt;height:2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" strokecolor="#bfbfbf [2412]">
                <v:textbox>
                  <w:txbxContent>
                    <w:p w14:paraId="69775B69" w14:textId="77777777" w:rsidR="007303C1" w:rsidRDefault="007303C1" w:rsidP="007303C1">
                      <w:pPr>
                        <w:shd w:val="clear" w:color="auto" w:fill="D9D9D9" w:themeFill="background1" w:themeFillShade="D9"/>
                      </w:pPr>
                      <w:permStart w:id="717962448" w:edGrp="everyone"/>
                      <w:permEnd w:id="717962448"/>
                    </w:p>
                  </w:txbxContent>
                </v:textbox>
              </v:shape>
            </w:pict>
          </mc:Fallback>
        </mc:AlternateContent>
      </w:r>
      <w:r w:rsidRPr="00F50681">
        <w:rPr>
          <w:rFonts w:asciiTheme="minorHAnsi" w:hAnsiTheme="minorHAnsi" w:cstheme="minorHAnsi"/>
          <w:sz w:val="24"/>
          <w:szCs w:val="24"/>
        </w:rPr>
        <w:t xml:space="preserve">il giorno/i giorni </w:t>
      </w:r>
      <w:r w:rsidRPr="00F50681">
        <w:rPr>
          <w:rFonts w:asciiTheme="minorHAnsi" w:hAnsiTheme="minorHAnsi" w:cstheme="minorHAnsi"/>
          <w:i/>
          <w:iCs/>
          <w:sz w:val="24"/>
          <w:szCs w:val="24"/>
        </w:rPr>
        <w:t>(per i corsi in diretta)</w:t>
      </w:r>
      <w:r>
        <w:rPr>
          <w:rFonts w:asciiTheme="minorHAnsi" w:hAnsiTheme="minorHAnsi" w:cstheme="minorHAnsi"/>
          <w:i/>
          <w:iCs/>
          <w:sz w:val="24"/>
          <w:szCs w:val="24"/>
        </w:rPr>
        <w:t xml:space="preserve">: </w:t>
      </w:r>
    </w:p>
    <w:p w14:paraId="064F2B7C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1C99DC4" wp14:editId="4EB621AC">
                <wp:simplePos x="0" y="0"/>
                <wp:positionH relativeFrom="column">
                  <wp:posOffset>5361940</wp:posOffset>
                </wp:positionH>
                <wp:positionV relativeFrom="paragraph">
                  <wp:posOffset>369570</wp:posOffset>
                </wp:positionV>
                <wp:extent cx="800100" cy="292100"/>
                <wp:effectExtent l="0" t="0" r="19050" b="12700"/>
                <wp:wrapNone/>
                <wp:docPr id="9" name="Casella di tes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92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8A2623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43532794" w:edGrp="everyone"/>
                            <w:permEnd w:id="143532794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C99DC4" id="Casella di testo 9" o:spid="_x0000_s1035" type="#_x0000_t202" style="position:absolute;left:0;text-align:left;margin-left:422.2pt;margin-top:29.1pt;width:63pt;height:2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" strokecolor="#bfbfbf [2412]">
                <v:textbox>
                  <w:txbxContent>
                    <w:p w14:paraId="6B8A2623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43532794" w:edGrp="everyone"/>
                      <w:permEnd w:id="143532794"/>
                    </w:p>
                  </w:txbxContent>
                </v:textbox>
              </v:shape>
            </w:pict>
          </mc:Fallback>
        </mc:AlternateContent>
      </w:r>
      <w:r w:rsidRPr="00F50681">
        <w:rPr>
          <w:rFonts w:asciiTheme="minorHAnsi" w:hAnsiTheme="minorHAnsi" w:cstheme="minorHAnsi"/>
          <w:sz w:val="24"/>
          <w:szCs w:val="24"/>
        </w:rPr>
        <w:t xml:space="preserve">dalle ore/alle ore </w:t>
      </w:r>
      <w:r w:rsidRPr="00F50681">
        <w:rPr>
          <w:rFonts w:asciiTheme="minorHAnsi" w:hAnsiTheme="minorHAnsi" w:cstheme="minorHAnsi"/>
          <w:i/>
          <w:iCs/>
          <w:sz w:val="24"/>
          <w:szCs w:val="24"/>
        </w:rPr>
        <w:t>(per i corsi in d</w:t>
      </w:r>
      <w:r>
        <w:rPr>
          <w:rFonts w:asciiTheme="minorHAnsi" w:hAnsiTheme="minorHAnsi" w:cstheme="minorHAnsi"/>
          <w:i/>
          <w:iCs/>
          <w:sz w:val="24"/>
          <w:szCs w:val="24"/>
        </w:rPr>
        <w:t>iretta</w:t>
      </w:r>
      <w:r w:rsidRPr="00F50681">
        <w:rPr>
          <w:rFonts w:asciiTheme="minorHAnsi" w:hAnsiTheme="minorHAnsi" w:cstheme="minorHAnsi"/>
          <w:i/>
          <w:iCs/>
          <w:sz w:val="24"/>
          <w:szCs w:val="24"/>
        </w:rPr>
        <w:t>):</w:t>
      </w:r>
    </w:p>
    <w:p w14:paraId="2643EBB8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C3FC9">
        <w:rPr>
          <w:rFonts w:asciiTheme="minorHAnsi" w:hAnsiTheme="minorHAnsi" w:cstheme="minorHAnsi"/>
          <w:sz w:val="24"/>
          <w:szCs w:val="24"/>
        </w:rPr>
        <w:t>per un totale di ore, come da programma del corso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i/>
          <w:iCs/>
          <w:sz w:val="24"/>
          <w:szCs w:val="24"/>
        </w:rPr>
        <w:t>(per i corsi in diretta e in differita):</w:t>
      </w:r>
    </w:p>
    <w:p w14:paraId="16B6CA1D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C36A98A" wp14:editId="1812D5BF">
                <wp:simplePos x="0" y="0"/>
                <wp:positionH relativeFrom="column">
                  <wp:posOffset>1273175</wp:posOffset>
                </wp:positionH>
                <wp:positionV relativeFrom="paragraph">
                  <wp:posOffset>323850</wp:posOffset>
                </wp:positionV>
                <wp:extent cx="4248150" cy="317500"/>
                <wp:effectExtent l="0" t="0" r="19050" b="25400"/>
                <wp:wrapNone/>
                <wp:docPr id="16" name="Casella di test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48150" cy="31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DCE425" w14:textId="77777777" w:rsidR="007303C1" w:rsidRDefault="007303C1" w:rsidP="007303C1">
                            <w:pPr>
                              <w:shd w:val="clear" w:color="auto" w:fill="D9D9D9" w:themeFill="background1" w:themeFillShade="D9"/>
                            </w:pPr>
                            <w:permStart w:id="1755196901" w:edGrp="everyone"/>
                            <w:permEnd w:id="1755196901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6A98A" id="Casella di testo 16" o:spid="_x0000_s1036" type="#_x0000_t202" style="position:absolute;left:0;text-align:left;margin-left:100.25pt;margin-top:25.5pt;width:334.5pt;height: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" strokecolor="#bfbfbf [2412]">
                <v:textbox>
                  <w:txbxContent>
                    <w:p w14:paraId="44DCE425" w14:textId="77777777" w:rsidR="007303C1" w:rsidRDefault="007303C1" w:rsidP="007303C1">
                      <w:pPr>
                        <w:shd w:val="clear" w:color="auto" w:fill="D9D9D9" w:themeFill="background1" w:themeFillShade="D9"/>
                      </w:pPr>
                      <w:permStart w:id="1755196901" w:edGrp="everyone"/>
                      <w:permEnd w:id="1755196901"/>
                    </w:p>
                  </w:txbxContent>
                </v:textbox>
              </v:shape>
            </w:pict>
          </mc:Fallback>
        </mc:AlternateContent>
      </w:r>
    </w:p>
    <w:p w14:paraId="7D746CF5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>
        <w:rPr>
          <w:rFonts w:asciiTheme="minorHAnsi" w:hAnsiTheme="minorHAnsi" w:cstheme="minorHAnsi"/>
          <w:i/>
          <w:iCs/>
          <w:sz w:val="24"/>
          <w:szCs w:val="24"/>
        </w:rPr>
        <w:t xml:space="preserve">Ente organizzatore:  </w:t>
      </w:r>
    </w:p>
    <w:p w14:paraId="7684FC92" w14:textId="77777777" w:rsidR="007303C1" w:rsidRPr="009C3FC9" w:rsidRDefault="007303C1" w:rsidP="007303C1">
      <w:pPr>
        <w:rPr>
          <w:rFonts w:ascii="Garamond" w:hAnsi="Garamond"/>
          <w:sz w:val="18"/>
          <w:szCs w:val="18"/>
        </w:rPr>
      </w:pPr>
      <w:r w:rsidRPr="00E06458">
        <w:rPr>
          <w:b/>
          <w:b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59EC639" wp14:editId="57273745">
                <wp:simplePos x="0" y="0"/>
                <wp:positionH relativeFrom="column">
                  <wp:posOffset>-153035</wp:posOffset>
                </wp:positionH>
                <wp:positionV relativeFrom="paragraph">
                  <wp:posOffset>157480</wp:posOffset>
                </wp:positionV>
                <wp:extent cx="298450" cy="273050"/>
                <wp:effectExtent l="0" t="0" r="25400" b="12700"/>
                <wp:wrapNone/>
                <wp:docPr id="21" name="Casella di test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984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36DCE9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867671848" w:edGrp="everyone"/>
                            <w:permEnd w:id="1867671848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EC639" id="Casella di testo 21" o:spid="_x0000_s1037" type="#_x0000_t202" style="position:absolute;margin-left:-12.05pt;margin-top:12.4pt;width:23.5pt;height:21.5pt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" strokecolor="#bfbfbf [2412]">
                <v:textbox>
                  <w:txbxContent>
                    <w:p w14:paraId="6736DCE9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867671848" w:edGrp="everyone"/>
                      <w:permEnd w:id="1867671848"/>
                    </w:p>
                  </w:txbxContent>
                </v:textbox>
              </v:shape>
            </w:pict>
          </mc:Fallback>
        </mc:AlternateContent>
      </w:r>
    </w:p>
    <w:p w14:paraId="66DA59C2" w14:textId="77777777" w:rsidR="007303C1" w:rsidRPr="009C3FC9" w:rsidRDefault="007303C1" w:rsidP="007303C1">
      <w:pPr>
        <w:rPr>
          <w:rFonts w:ascii="Garamond" w:hAnsi="Garamond"/>
          <w:sz w:val="18"/>
          <w:szCs w:val="18"/>
        </w:rPr>
      </w:pPr>
    </w:p>
    <w:p w14:paraId="61B256E5" w14:textId="77777777" w:rsidR="007303C1" w:rsidRPr="009C3FC9" w:rsidRDefault="007303C1" w:rsidP="007303C1">
      <w:pPr>
        <w:pStyle w:val="Paragrafoelenco"/>
        <w:numPr>
          <w:ilvl w:val="0"/>
          <w:numId w:val="1"/>
        </w:numPr>
        <w:spacing w:after="0" w:line="240" w:lineRule="auto"/>
        <w:rPr>
          <w:rFonts w:cstheme="minorHAnsi"/>
        </w:rPr>
      </w:pPr>
      <w:r w:rsidRPr="009C3FC9">
        <w:rPr>
          <w:rFonts w:cstheme="minorHAnsi"/>
          <w:b/>
          <w:bCs/>
        </w:rPr>
        <w:t>CHE NON ERA PREVISTA UNA PROVA DI VALUTAZIONE FINALE</w:t>
      </w:r>
    </w:p>
    <w:p w14:paraId="11BC6CDB" w14:textId="77777777" w:rsidR="007303C1" w:rsidRPr="009C3FC9" w:rsidRDefault="007303C1" w:rsidP="007303C1">
      <w:pPr>
        <w:pStyle w:val="Paragrafoelenco"/>
        <w:spacing w:before="240" w:after="0" w:line="360" w:lineRule="auto"/>
        <w:ind w:left="927"/>
        <w:rPr>
          <w:rFonts w:cstheme="minorHAnsi"/>
          <w:sz w:val="18"/>
          <w:szCs w:val="18"/>
        </w:rPr>
      </w:pPr>
      <w:r w:rsidRPr="009C3FC9">
        <w:rPr>
          <w:rFonts w:cstheme="minorHAnsi"/>
          <w:b/>
          <w:b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680459C" wp14:editId="51FB2898">
                <wp:simplePos x="0" y="0"/>
                <wp:positionH relativeFrom="column">
                  <wp:posOffset>-156845</wp:posOffset>
                </wp:positionH>
                <wp:positionV relativeFrom="paragraph">
                  <wp:posOffset>142240</wp:posOffset>
                </wp:positionV>
                <wp:extent cx="298450" cy="273050"/>
                <wp:effectExtent l="0" t="0" r="25400" b="12700"/>
                <wp:wrapNone/>
                <wp:docPr id="10" name="Casella di tes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984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B71795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116815045" w:edGrp="everyone"/>
                            <w:permEnd w:id="1116815045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80459C" id="Casella di testo 10" o:spid="_x0000_s1038" type="#_x0000_t202" style="position:absolute;left:0;text-align:left;margin-left:-12.35pt;margin-top:11.2pt;width:23.5pt;height:21.5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" strokecolor="#bfbfbf [2412]">
                <v:textbox>
                  <w:txbxContent>
                    <w:p w14:paraId="63B71795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116815045" w:edGrp="everyone"/>
                      <w:permEnd w:id="1116815045"/>
                    </w:p>
                  </w:txbxContent>
                </v:textbox>
              </v:shape>
            </w:pict>
          </mc:Fallback>
        </mc:AlternateContent>
      </w:r>
    </w:p>
    <w:p w14:paraId="04A8C2FD" w14:textId="77777777" w:rsidR="007303C1" w:rsidRPr="009C3FC9" w:rsidRDefault="007303C1" w:rsidP="007303C1">
      <w:pPr>
        <w:pStyle w:val="Paragrafoelenco"/>
        <w:numPr>
          <w:ilvl w:val="0"/>
          <w:numId w:val="1"/>
        </w:numPr>
        <w:spacing w:before="240" w:after="0" w:line="240" w:lineRule="auto"/>
        <w:rPr>
          <w:rFonts w:cstheme="minorHAnsi"/>
        </w:rPr>
      </w:pPr>
      <w:r w:rsidRPr="009C3FC9">
        <w:rPr>
          <w:rFonts w:cstheme="minorHAnsi"/>
        </w:rPr>
        <w:t xml:space="preserve">CHE L’ENTE ORGANIZZATORE </w:t>
      </w:r>
      <w:r w:rsidRPr="009C3FC9">
        <w:rPr>
          <w:rFonts w:cstheme="minorHAnsi"/>
          <w:b/>
          <w:bCs/>
        </w:rPr>
        <w:t>HA RILASCIATO</w:t>
      </w:r>
      <w:r w:rsidRPr="009C3FC9">
        <w:rPr>
          <w:rFonts w:cstheme="minorHAnsi"/>
        </w:rPr>
        <w:t xml:space="preserve"> L’ATTESTATO DI PARTECIPAZIONE (IN ALLEGATO)</w:t>
      </w:r>
    </w:p>
    <w:p w14:paraId="594D0494" w14:textId="77777777" w:rsidR="007303C1" w:rsidRPr="009C3FC9" w:rsidRDefault="007303C1" w:rsidP="007303C1">
      <w:pPr>
        <w:pStyle w:val="Paragrafoelenco"/>
        <w:spacing w:before="240" w:after="0" w:line="360" w:lineRule="auto"/>
        <w:ind w:left="927"/>
        <w:rPr>
          <w:rFonts w:cstheme="minorHAnsi"/>
          <w:sz w:val="18"/>
          <w:szCs w:val="18"/>
        </w:rPr>
      </w:pPr>
      <w:r w:rsidRPr="009C3FC9">
        <w:rPr>
          <w:rFonts w:cstheme="minorHAnsi"/>
          <w:b/>
          <w:b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512E87" wp14:editId="6472CCAE">
                <wp:simplePos x="0" y="0"/>
                <wp:positionH relativeFrom="column">
                  <wp:posOffset>-156845</wp:posOffset>
                </wp:positionH>
                <wp:positionV relativeFrom="paragraph">
                  <wp:posOffset>106045</wp:posOffset>
                </wp:positionV>
                <wp:extent cx="298450" cy="273050"/>
                <wp:effectExtent l="0" t="0" r="25400" b="12700"/>
                <wp:wrapNone/>
                <wp:docPr id="1085364471" name="Casella di testo 1085364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984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CA6D43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332412944" w:edGrp="everyone"/>
                            <w:permEnd w:id="1332412944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512E87" id="Casella di testo 1085364471" o:spid="_x0000_s1039" type="#_x0000_t202" style="position:absolute;left:0;text-align:left;margin-left:-12.35pt;margin-top:8.35pt;width:23.5pt;height:21.5pt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" strokecolor="#bfbfbf [2412]">
                <v:textbox>
                  <w:txbxContent>
                    <w:p w14:paraId="7DCA6D43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332412944" w:edGrp="everyone"/>
                      <w:permEnd w:id="1332412944"/>
                    </w:p>
                  </w:txbxContent>
                </v:textbox>
              </v:shape>
            </w:pict>
          </mc:Fallback>
        </mc:AlternateContent>
      </w:r>
    </w:p>
    <w:p w14:paraId="7AB58318" w14:textId="77777777" w:rsidR="007303C1" w:rsidRPr="00674429" w:rsidRDefault="007303C1" w:rsidP="007303C1">
      <w:pPr>
        <w:pStyle w:val="Paragrafoelenco"/>
        <w:numPr>
          <w:ilvl w:val="0"/>
          <w:numId w:val="1"/>
        </w:numPr>
        <w:spacing w:before="240" w:after="0" w:line="360" w:lineRule="auto"/>
        <w:rPr>
          <w:rFonts w:cstheme="minorHAnsi"/>
        </w:rPr>
      </w:pPr>
      <w:r w:rsidRPr="00674429">
        <w:rPr>
          <w:rFonts w:cstheme="minorHAnsi"/>
        </w:rPr>
        <w:t xml:space="preserve">CHE L’ENTE ORGANIZZATORE </w:t>
      </w:r>
      <w:r w:rsidRPr="00674429">
        <w:rPr>
          <w:rFonts w:cstheme="minorHAnsi"/>
          <w:b/>
          <w:bCs/>
        </w:rPr>
        <w:t>NON HA RILASCIATO</w:t>
      </w:r>
      <w:r w:rsidRPr="00674429">
        <w:rPr>
          <w:rFonts w:cstheme="minorHAnsi"/>
        </w:rPr>
        <w:t xml:space="preserve"> L’ATTESTATO DI PARTECIPAZIONE </w:t>
      </w:r>
    </w:p>
    <w:p w14:paraId="20732E0D" w14:textId="77777777" w:rsidR="007303C1" w:rsidRPr="009C3FC9" w:rsidRDefault="007303C1" w:rsidP="007303C1">
      <w:pPr>
        <w:pStyle w:val="Paragrafoelenco"/>
        <w:spacing w:before="240" w:after="0" w:line="360" w:lineRule="auto"/>
        <w:ind w:left="927"/>
        <w:rPr>
          <w:rFonts w:cstheme="minorHAnsi"/>
          <w:sz w:val="18"/>
          <w:szCs w:val="18"/>
        </w:rPr>
      </w:pPr>
      <w:r w:rsidRPr="009C3FC9">
        <w:rPr>
          <w:rFonts w:cstheme="minorHAnsi"/>
          <w:b/>
          <w:b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3230EAC" wp14:editId="12F69FB3">
                <wp:simplePos x="0" y="0"/>
                <wp:positionH relativeFrom="column">
                  <wp:posOffset>-188595</wp:posOffset>
                </wp:positionH>
                <wp:positionV relativeFrom="paragraph">
                  <wp:posOffset>145415</wp:posOffset>
                </wp:positionV>
                <wp:extent cx="298450" cy="273050"/>
                <wp:effectExtent l="0" t="0" r="25400" b="12700"/>
                <wp:wrapNone/>
                <wp:docPr id="18" name="Casella di tes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984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74A7C1" w14:textId="77777777" w:rsidR="007303C1" w:rsidRPr="00A27720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20"/>
                                <w:szCs w:val="20"/>
                              </w:rPr>
                            </w:pPr>
                            <w:permStart w:id="1766087117" w:edGrp="everyone"/>
                            <w:permEnd w:id="1766087117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230EAC" id="Casella di testo 18" o:spid="_x0000_s1040" type="#_x0000_t202" style="position:absolute;left:0;text-align:left;margin-left:-14.85pt;margin-top:11.45pt;width:23.5pt;height:21.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" strokecolor="#bfbfbf [2412]">
                <v:textbox>
                  <w:txbxContent>
                    <w:p w14:paraId="1374A7C1" w14:textId="77777777" w:rsidR="007303C1" w:rsidRPr="00A27720" w:rsidRDefault="007303C1" w:rsidP="007303C1">
                      <w:pPr>
                        <w:shd w:val="clear" w:color="auto" w:fill="D9D9D9" w:themeFill="background1" w:themeFillShade="D9"/>
                        <w:rPr>
                          <w:sz w:val="20"/>
                          <w:szCs w:val="20"/>
                        </w:rPr>
                      </w:pPr>
                      <w:permStart w:id="1766087117" w:edGrp="everyone"/>
                      <w:permEnd w:id="1766087117"/>
                    </w:p>
                  </w:txbxContent>
                </v:textbox>
              </v:shape>
            </w:pict>
          </mc:Fallback>
        </mc:AlternateContent>
      </w:r>
    </w:p>
    <w:p w14:paraId="7DBA65A3" w14:textId="77777777" w:rsidR="007303C1" w:rsidRPr="00E06458" w:rsidRDefault="007303C1" w:rsidP="007303C1">
      <w:pPr>
        <w:pStyle w:val="Paragrafoelenco"/>
        <w:numPr>
          <w:ilvl w:val="0"/>
          <w:numId w:val="1"/>
        </w:numPr>
        <w:spacing w:after="0" w:line="240" w:lineRule="auto"/>
        <w:rPr>
          <w:rFonts w:ascii="Garamond" w:hAnsi="Garamond"/>
          <w:sz w:val="18"/>
          <w:szCs w:val="18"/>
        </w:rPr>
      </w:pPr>
      <w:r w:rsidRPr="00674429">
        <w:rPr>
          <w:rFonts w:cstheme="minorHAnsi"/>
        </w:rPr>
        <w:t>DI ESSERE INTERESSATO AL RICONOSCIMENTO DELLA FORMAZIONE COME CERTIFIFICATA E PERTINENTE (FREQUENZA E PROFITTO) E PERTANTO DI ALLEGARE UNA BREVE RELAZIONE SUL CORSO SEGUITO E SULLA PERTINENZA DELLA</w:t>
      </w:r>
      <w:r w:rsidRPr="00674429">
        <w:rPr>
          <w:rFonts w:ascii="Garamond" w:hAnsi="Garamond"/>
        </w:rPr>
        <w:t xml:space="preserve"> </w:t>
      </w:r>
      <w:r w:rsidRPr="00674429">
        <w:rPr>
          <w:rFonts w:cstheme="minorHAnsi"/>
        </w:rPr>
        <w:t>MATERIA TRATTATA E LE RICADUTE PRATICHE SULLA MIA ATTIVITA’ LAVORATIVA</w:t>
      </w:r>
      <w:r w:rsidRPr="00674429">
        <w:rPr>
          <w:rFonts w:ascii="Garamond" w:hAnsi="Garamond"/>
        </w:rPr>
        <w:t>.</w:t>
      </w:r>
      <w:r w:rsidRPr="00E06458">
        <w:rPr>
          <w:rFonts w:ascii="Garamond" w:hAnsi="Garamond"/>
          <w:sz w:val="18"/>
          <w:szCs w:val="18"/>
        </w:rPr>
        <w:t xml:space="preserve"> </w:t>
      </w:r>
    </w:p>
    <w:p w14:paraId="72DA11E7" w14:textId="77777777" w:rsidR="007303C1" w:rsidRPr="00E06458" w:rsidRDefault="007303C1" w:rsidP="007303C1">
      <w:pPr>
        <w:pStyle w:val="Paragrafoelenco"/>
        <w:rPr>
          <w:rFonts w:ascii="Garamond" w:hAnsi="Garamond"/>
          <w:sz w:val="18"/>
          <w:szCs w:val="18"/>
        </w:rPr>
      </w:pPr>
      <w:r w:rsidRPr="00E06458">
        <w:rPr>
          <w:b/>
          <w:b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A5946E2" wp14:editId="6E01100F">
                <wp:simplePos x="0" y="0"/>
                <wp:positionH relativeFrom="column">
                  <wp:posOffset>-182880</wp:posOffset>
                </wp:positionH>
                <wp:positionV relativeFrom="paragraph">
                  <wp:posOffset>114300</wp:posOffset>
                </wp:positionV>
                <wp:extent cx="298450" cy="273050"/>
                <wp:effectExtent l="0" t="0" r="25400" b="12700"/>
                <wp:wrapNone/>
                <wp:docPr id="20" name="Casella di tes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984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F31610" w14:textId="77777777" w:rsidR="007303C1" w:rsidRPr="00A27720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20"/>
                                <w:szCs w:val="20"/>
                              </w:rPr>
                            </w:pPr>
                            <w:permStart w:id="664829267" w:edGrp="everyone"/>
                            <w:permEnd w:id="664829267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5946E2" id="Casella di testo 20" o:spid="_x0000_s1041" type="#_x0000_t202" style="position:absolute;left:0;text-align:left;margin-left:-14.4pt;margin-top:9pt;width:23.5pt;height:21.5pt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" strokecolor="#bfbfbf [2412]">
                <v:textbox>
                  <w:txbxContent>
                    <w:p w14:paraId="6FF31610" w14:textId="77777777" w:rsidR="007303C1" w:rsidRPr="00A27720" w:rsidRDefault="007303C1" w:rsidP="007303C1">
                      <w:pPr>
                        <w:shd w:val="clear" w:color="auto" w:fill="D9D9D9" w:themeFill="background1" w:themeFillShade="D9"/>
                        <w:rPr>
                          <w:sz w:val="20"/>
                          <w:szCs w:val="20"/>
                        </w:rPr>
                      </w:pPr>
                      <w:permStart w:id="664829267" w:edGrp="everyone"/>
                      <w:permEnd w:id="664829267"/>
                    </w:p>
                  </w:txbxContent>
                </v:textbox>
              </v:shape>
            </w:pict>
          </mc:Fallback>
        </mc:AlternateContent>
      </w:r>
    </w:p>
    <w:p w14:paraId="32EDB624" w14:textId="77777777" w:rsidR="007303C1" w:rsidRPr="00674429" w:rsidRDefault="007303C1" w:rsidP="007303C1">
      <w:pPr>
        <w:pStyle w:val="Paragrafoelenco"/>
        <w:numPr>
          <w:ilvl w:val="0"/>
          <w:numId w:val="1"/>
        </w:numPr>
        <w:spacing w:after="0" w:line="240" w:lineRule="auto"/>
        <w:rPr>
          <w:rFonts w:cstheme="minorHAnsi"/>
        </w:rPr>
      </w:pPr>
      <w:r w:rsidRPr="00674429">
        <w:rPr>
          <w:rFonts w:cstheme="minorHAnsi"/>
        </w:rPr>
        <w:t>DI NON ESSERE INTERESSATO AL RICONOSCIMENTO DELLA FORMAZIONE COME CERTIFIFICATA E PERTINENTE (FREQUENZA) E PERTANTO DI NON ALLEGARE ALCUNA RELAZIONE SUL CORSO SEGUITO.</w:t>
      </w:r>
    </w:p>
    <w:p w14:paraId="64715A38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</w:p>
    <w:p w14:paraId="6B9EF9B2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</w:p>
    <w:p w14:paraId="4CDE1C52" w14:textId="77777777" w:rsidR="007303C1" w:rsidRPr="00674429" w:rsidRDefault="007303C1" w:rsidP="007303C1">
      <w:pPr>
        <w:spacing w:line="360" w:lineRule="auto"/>
        <w:ind w:left="6372" w:firstLine="708"/>
        <w:rPr>
          <w:rFonts w:cstheme="minorHAnsi"/>
        </w:rPr>
      </w:pPr>
      <w:r w:rsidRPr="00674429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9D205FD" wp14:editId="493C7C06">
                <wp:simplePos x="0" y="0"/>
                <wp:positionH relativeFrom="margin">
                  <wp:posOffset>3848100</wp:posOffset>
                </wp:positionH>
                <wp:positionV relativeFrom="paragraph">
                  <wp:posOffset>200025</wp:posOffset>
                </wp:positionV>
                <wp:extent cx="2273300" cy="357809"/>
                <wp:effectExtent l="0" t="0" r="12700" b="23495"/>
                <wp:wrapNone/>
                <wp:docPr id="22" name="Casella di test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0" cy="35780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E9CF14" w14:textId="77777777" w:rsidR="007303C1" w:rsidRPr="0067442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2081708961" w:edGrp="everyone"/>
                            <w:permEnd w:id="2081708961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205FD" id="Casella di testo 22" o:spid="_x0000_s1042" type="#_x0000_t202" style="position:absolute;left:0;text-align:left;margin-left:303pt;margin-top:15.75pt;width:179pt;height:28.15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" strokecolor="#bfbfbf [2412]">
                <v:textbox>
                  <w:txbxContent>
                    <w:p w14:paraId="57E9CF14" w14:textId="77777777" w:rsidR="007303C1" w:rsidRPr="0067442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2081708961" w:edGrp="everyone"/>
                      <w:permEnd w:id="2081708961"/>
                    </w:p>
                  </w:txbxContent>
                </v:textbox>
                <w10:wrap anchorx="margin"/>
              </v:shape>
            </w:pict>
          </mc:Fallback>
        </mc:AlternateContent>
      </w:r>
      <w:r w:rsidRPr="00674429">
        <w:rPr>
          <w:rFonts w:cstheme="minorHAnsi"/>
        </w:rPr>
        <w:t>Il/La dipendente</w:t>
      </w:r>
    </w:p>
    <w:p w14:paraId="7FF15CF6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</w:p>
    <w:p w14:paraId="69884E23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Da inviare a </w:t>
      </w:r>
      <w:hyperlink r:id="rId8" w:history="1">
        <w:r w:rsidRPr="009B161E">
          <w:rPr>
            <w:rStyle w:val="Collegamentoipertestuale"/>
            <w:rFonts w:asciiTheme="minorHAnsi" w:hAnsiTheme="minorHAnsi"/>
            <w:sz w:val="24"/>
            <w:szCs w:val="24"/>
          </w:rPr>
          <w:t>formazione@amm.unica.it</w:t>
        </w:r>
      </w:hyperlink>
    </w:p>
    <w:p w14:paraId="2D2A8FD3" w14:textId="77777777" w:rsidR="007303C1" w:rsidRPr="009C3FC9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736DDF72" w14:textId="77777777" w:rsidR="009706A7" w:rsidRPr="007303C1" w:rsidRDefault="009706A7" w:rsidP="007303C1"/>
    <w:sectPr w:rsidR="009706A7" w:rsidRPr="007303C1" w:rsidSect="00977EA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720" w:right="720" w:bottom="720" w:left="720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27B17" w14:textId="77777777" w:rsidR="00EC71EB" w:rsidRDefault="00EC71EB" w:rsidP="0030749D">
      <w:r>
        <w:separator/>
      </w:r>
    </w:p>
  </w:endnote>
  <w:endnote w:type="continuationSeparator" w:id="0">
    <w:p w14:paraId="0351EEB1" w14:textId="77777777" w:rsidR="00EC71EB" w:rsidRDefault="00EC71E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altName w:val="Garamond"/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pitch w:val="variable"/>
    <w:sig w:usb0="60000287" w:usb1="00000001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61010718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7A1801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B6205" w14:textId="2BBEF08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704" behindDoc="0" locked="0" layoutInCell="1" allowOverlap="1" wp14:anchorId="0365F654" wp14:editId="571E165A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DA86F9" w14:textId="77777777" w:rsidR="00EC71EB" w:rsidRDefault="00EC71EB" w:rsidP="0030749D">
      <w:r>
        <w:separator/>
      </w:r>
    </w:p>
  </w:footnote>
  <w:footnote w:type="continuationSeparator" w:id="0">
    <w:p w14:paraId="53BA7DB2" w14:textId="77777777" w:rsidR="00EC71EB" w:rsidRDefault="00EC71E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FC0D2" w14:textId="77777777" w:rsidR="0030749D" w:rsidRDefault="00EC71EB">
    <w:pPr>
      <w:pStyle w:val="Intestazione"/>
    </w:pPr>
    <w:r>
      <w:rPr>
        <w:noProof/>
      </w:rPr>
      <w:pict w14:anchorId="59852AD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6BCA6" w14:textId="77777777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36879B78" wp14:editId="0B642E6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9C91B" w14:textId="16766E07" w:rsidR="00AC43BB" w:rsidRPr="00CD6424" w:rsidRDefault="00391ADE" w:rsidP="00977EA4">
    <w:pPr>
      <w:pStyle w:val="Intestazione"/>
      <w:ind w:left="709"/>
      <w:rPr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1D54D6CC" wp14:editId="5AC11E7C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972FF"/>
    <w:multiLevelType w:val="hybridMultilevel"/>
    <w:tmpl w:val="6EBA7906"/>
    <w:lvl w:ilvl="0" w:tplc="8B6E9DC8">
      <w:numFmt w:val="bullet"/>
      <w:lvlText w:val="-"/>
      <w:lvlJc w:val="left"/>
      <w:pPr>
        <w:ind w:left="927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1382241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098"/>
    <w:rsid w:val="00024CA7"/>
    <w:rsid w:val="00037B6B"/>
    <w:rsid w:val="0007238E"/>
    <w:rsid w:val="000803D1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0E46C5"/>
    <w:rsid w:val="001054B5"/>
    <w:rsid w:val="001060B7"/>
    <w:rsid w:val="00130B59"/>
    <w:rsid w:val="00144DFF"/>
    <w:rsid w:val="00163923"/>
    <w:rsid w:val="001813C0"/>
    <w:rsid w:val="001A58C8"/>
    <w:rsid w:val="001F424C"/>
    <w:rsid w:val="001F5D73"/>
    <w:rsid w:val="00207233"/>
    <w:rsid w:val="002112CF"/>
    <w:rsid w:val="00215557"/>
    <w:rsid w:val="002167FB"/>
    <w:rsid w:val="0021689D"/>
    <w:rsid w:val="002779EC"/>
    <w:rsid w:val="00280E8A"/>
    <w:rsid w:val="002B1BE6"/>
    <w:rsid w:val="002C35DA"/>
    <w:rsid w:val="002E28E3"/>
    <w:rsid w:val="002F0D7B"/>
    <w:rsid w:val="002F7658"/>
    <w:rsid w:val="00307220"/>
    <w:rsid w:val="0030749D"/>
    <w:rsid w:val="00313B14"/>
    <w:rsid w:val="003152FB"/>
    <w:rsid w:val="00324279"/>
    <w:rsid w:val="00334CD1"/>
    <w:rsid w:val="00347E08"/>
    <w:rsid w:val="003520AE"/>
    <w:rsid w:val="00360818"/>
    <w:rsid w:val="00383F28"/>
    <w:rsid w:val="00384CD1"/>
    <w:rsid w:val="00390A63"/>
    <w:rsid w:val="00391ADE"/>
    <w:rsid w:val="003A1758"/>
    <w:rsid w:val="003B3096"/>
    <w:rsid w:val="003B6000"/>
    <w:rsid w:val="003D6177"/>
    <w:rsid w:val="00462D8D"/>
    <w:rsid w:val="004A1477"/>
    <w:rsid w:val="004B1597"/>
    <w:rsid w:val="004D04C6"/>
    <w:rsid w:val="004E061B"/>
    <w:rsid w:val="00501D79"/>
    <w:rsid w:val="00513537"/>
    <w:rsid w:val="00566BF9"/>
    <w:rsid w:val="005974C5"/>
    <w:rsid w:val="005D4E5F"/>
    <w:rsid w:val="00633AC1"/>
    <w:rsid w:val="00640B8D"/>
    <w:rsid w:val="006612BC"/>
    <w:rsid w:val="0068140F"/>
    <w:rsid w:val="00690FA9"/>
    <w:rsid w:val="00694DBA"/>
    <w:rsid w:val="00697098"/>
    <w:rsid w:val="006974B8"/>
    <w:rsid w:val="006A376F"/>
    <w:rsid w:val="006B79EA"/>
    <w:rsid w:val="006C3DB0"/>
    <w:rsid w:val="006D3C2A"/>
    <w:rsid w:val="00725B69"/>
    <w:rsid w:val="007303C1"/>
    <w:rsid w:val="00756C52"/>
    <w:rsid w:val="007607CF"/>
    <w:rsid w:val="00764FCE"/>
    <w:rsid w:val="00777E0E"/>
    <w:rsid w:val="00783DF6"/>
    <w:rsid w:val="007E1252"/>
    <w:rsid w:val="007E2D7F"/>
    <w:rsid w:val="0081328C"/>
    <w:rsid w:val="0088311F"/>
    <w:rsid w:val="00890B68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706A7"/>
    <w:rsid w:val="00977EA4"/>
    <w:rsid w:val="009B4A81"/>
    <w:rsid w:val="009D23C2"/>
    <w:rsid w:val="009E16F6"/>
    <w:rsid w:val="009F2A67"/>
    <w:rsid w:val="00A1590C"/>
    <w:rsid w:val="00A420E0"/>
    <w:rsid w:val="00A67EF3"/>
    <w:rsid w:val="00A75007"/>
    <w:rsid w:val="00A82334"/>
    <w:rsid w:val="00AA137F"/>
    <w:rsid w:val="00AA2D86"/>
    <w:rsid w:val="00AB43B1"/>
    <w:rsid w:val="00AB4EFF"/>
    <w:rsid w:val="00AC43BB"/>
    <w:rsid w:val="00AC4E14"/>
    <w:rsid w:val="00AC7939"/>
    <w:rsid w:val="00B142E5"/>
    <w:rsid w:val="00B3790B"/>
    <w:rsid w:val="00B61DCF"/>
    <w:rsid w:val="00B63278"/>
    <w:rsid w:val="00B700C1"/>
    <w:rsid w:val="00B92F19"/>
    <w:rsid w:val="00BB5C2E"/>
    <w:rsid w:val="00BC10C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6424"/>
    <w:rsid w:val="00CF183E"/>
    <w:rsid w:val="00CF1A22"/>
    <w:rsid w:val="00D00F6F"/>
    <w:rsid w:val="00D06BA8"/>
    <w:rsid w:val="00D07A6C"/>
    <w:rsid w:val="00D14DDE"/>
    <w:rsid w:val="00D27D43"/>
    <w:rsid w:val="00D3762E"/>
    <w:rsid w:val="00D545B5"/>
    <w:rsid w:val="00D5519E"/>
    <w:rsid w:val="00D614F8"/>
    <w:rsid w:val="00D74460"/>
    <w:rsid w:val="00D90ECB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56B23"/>
    <w:rsid w:val="00E77A07"/>
    <w:rsid w:val="00E900B2"/>
    <w:rsid w:val="00E966C9"/>
    <w:rsid w:val="00EA7BC5"/>
    <w:rsid w:val="00EC5525"/>
    <w:rsid w:val="00EC6FFB"/>
    <w:rsid w:val="00EC71EB"/>
    <w:rsid w:val="00EE0C45"/>
    <w:rsid w:val="00EE5D6D"/>
    <w:rsid w:val="00F020E3"/>
    <w:rsid w:val="00F24109"/>
    <w:rsid w:val="00F40D5B"/>
    <w:rsid w:val="00F41A06"/>
    <w:rsid w:val="00F64BD1"/>
    <w:rsid w:val="00F932D5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6BF857"/>
  <w15:chartTrackingRefBased/>
  <w15:docId w15:val="{65F71A23-AA36-E34B-9904-EF2522517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7303C1"/>
    <w:pPr>
      <w:spacing w:after="160" w:line="259" w:lineRule="auto"/>
      <w:ind w:left="720"/>
      <w:contextualSpacing/>
    </w:pPr>
    <w:rPr>
      <w:sz w:val="22"/>
      <w:szCs w:val="22"/>
    </w:rPr>
  </w:style>
  <w:style w:type="paragraph" w:styleId="PreformattatoHTML">
    <w:name w:val="HTML Preformatted"/>
    <w:basedOn w:val="Normale"/>
    <w:link w:val="PreformattatoHTMLCarattere"/>
    <w:semiHidden/>
    <w:rsid w:val="007303C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Wingdings"/>
      <w:color w:val="000000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semiHidden/>
    <w:rsid w:val="007303C1"/>
    <w:rPr>
      <w:rFonts w:ascii="Arial Unicode MS" w:eastAsia="Arial Unicode MS" w:hAnsi="Arial Unicode MS" w:cs="Wingdings"/>
      <w:color w:val="000000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rmazione@amm.unica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sean.scaccia/Library/CloudStorage/OneDrive-Universita&#768;diCagliari/FILE_GRAFICA/00_Base/00_Manuale%20d'immagine%20e%20sistema%20identita&#768;%20visiva/Carta%20intestata%20Ateneo_OTTOBRE_2024/rev1/carta%20intestata%20Direzione_mod24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Direzione_mod24.dotx</Template>
  <TotalTime>0</TotalTime>
  <Pages>2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Sean Scaccia</dc:creator>
  <cp:keywords/>
  <dc:description/>
  <cp:lastModifiedBy>Salvatore Passiu</cp:lastModifiedBy>
  <cp:revision>2</cp:revision>
  <cp:lastPrinted>2022-03-10T11:01:00Z</cp:lastPrinted>
  <dcterms:created xsi:type="dcterms:W3CDTF">2025-01-14T13:54:00Z</dcterms:created>
  <dcterms:modified xsi:type="dcterms:W3CDTF">2025-01-14T13:54:00Z</dcterms:modified>
</cp:coreProperties>
</file>