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2762" w14:textId="77777777" w:rsidR="00977EA4" w:rsidRPr="002757C0" w:rsidRDefault="00977EA4" w:rsidP="00977EA4">
      <w:pPr>
        <w:ind w:firstLine="493"/>
        <w:jc w:val="right"/>
        <w:rPr>
          <w:rFonts w:ascii="Garamond" w:hAnsi="Garamond"/>
          <w:b/>
          <w:sz w:val="20"/>
          <w:szCs w:val="20"/>
        </w:rPr>
      </w:pPr>
      <w:bookmarkStart w:id="0" w:name="_Hlk536178133"/>
      <w:r w:rsidRPr="002757C0">
        <w:rPr>
          <w:rFonts w:ascii="Garamond" w:hAnsi="Garamond"/>
          <w:b/>
          <w:sz w:val="20"/>
          <w:szCs w:val="20"/>
        </w:rPr>
        <w:t>Alla c.a. del Settore Formazione</w:t>
      </w:r>
    </w:p>
    <w:p w14:paraId="1A129C3E" w14:textId="77777777" w:rsidR="00977EA4" w:rsidRPr="002757C0" w:rsidRDefault="00977EA4" w:rsidP="00977EA4">
      <w:pPr>
        <w:ind w:firstLine="493"/>
        <w:jc w:val="right"/>
        <w:rPr>
          <w:rFonts w:ascii="Garamond" w:hAnsi="Garamond"/>
          <w:b/>
          <w:sz w:val="20"/>
          <w:szCs w:val="20"/>
        </w:rPr>
      </w:pPr>
      <w:r w:rsidRPr="002757C0">
        <w:rPr>
          <w:rFonts w:ascii="Garamond" w:hAnsi="Garamond"/>
          <w:b/>
          <w:sz w:val="20"/>
          <w:szCs w:val="20"/>
        </w:rPr>
        <w:t>Direzione personale, organizzazione, performance</w:t>
      </w:r>
    </w:p>
    <w:p w14:paraId="5700AE7E" w14:textId="77777777" w:rsidR="00977EA4" w:rsidRPr="002757C0" w:rsidRDefault="00977EA4" w:rsidP="00977EA4">
      <w:pPr>
        <w:ind w:firstLine="493"/>
        <w:jc w:val="right"/>
        <w:rPr>
          <w:rFonts w:ascii="Garamond" w:hAnsi="Garamond"/>
          <w:b/>
          <w:sz w:val="20"/>
          <w:szCs w:val="20"/>
        </w:rPr>
      </w:pPr>
    </w:p>
    <w:p w14:paraId="50330BE9" w14:textId="057DAF88" w:rsidR="00977EA4" w:rsidRDefault="00977EA4" w:rsidP="00977EA4">
      <w:pPr>
        <w:ind w:firstLine="493"/>
        <w:jc w:val="center"/>
        <w:rPr>
          <w:rFonts w:ascii="Garamond" w:hAnsi="Garamond"/>
          <w:b/>
          <w:sz w:val="20"/>
          <w:szCs w:val="20"/>
        </w:rPr>
      </w:pPr>
      <w:r w:rsidRPr="002757C0">
        <w:rPr>
          <w:rFonts w:ascii="Garamond" w:hAnsi="Garamond"/>
          <w:b/>
          <w:sz w:val="20"/>
          <w:szCs w:val="20"/>
        </w:rPr>
        <w:t>AUTORIZZAZIONE ATTIVITA’</w:t>
      </w:r>
      <w:r>
        <w:rPr>
          <w:rFonts w:ascii="Garamond" w:hAnsi="Garamond"/>
          <w:b/>
          <w:sz w:val="20"/>
          <w:szCs w:val="20"/>
        </w:rPr>
        <w:t xml:space="preserve"> FORMAZIONE ESTERNA</w:t>
      </w:r>
    </w:p>
    <w:p w14:paraId="5BA7F3F2" w14:textId="6F1D847A" w:rsidR="00777E0E" w:rsidRPr="002757C0" w:rsidRDefault="00777E0E" w:rsidP="00977EA4">
      <w:pPr>
        <w:ind w:firstLine="493"/>
        <w:jc w:val="center"/>
        <w:rPr>
          <w:rFonts w:ascii="Garamond" w:hAnsi="Garamond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A4379E" wp14:editId="4C77AD54">
                <wp:simplePos x="0" y="0"/>
                <wp:positionH relativeFrom="margin">
                  <wp:posOffset>1878330</wp:posOffset>
                </wp:positionH>
                <wp:positionV relativeFrom="paragraph">
                  <wp:posOffset>65194</wp:posOffset>
                </wp:positionV>
                <wp:extent cx="4032250" cy="257175"/>
                <wp:effectExtent l="0" t="0" r="25400" b="28575"/>
                <wp:wrapNone/>
                <wp:docPr id="473076376" name="Casella di testo 473076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2082F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791765909" w:edGrp="everyone"/>
                            <w:permEnd w:id="179176590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4379E" id="_x0000_t202" coordsize="21600,21600" o:spt="202" path="m,l,21600r21600,l21600,xe">
                <v:stroke joinstyle="miter"/>
                <v:path gradientshapeok="t" o:connecttype="rect"/>
              </v:shapetype>
              <v:shape id="Casella di testo 473076376" o:spid="_x0000_s1026" type="#_x0000_t202" style="position:absolute;left:0;text-align:left;margin-left:147.9pt;margin-top:5.15pt;width:317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" strokecolor="#bfbfbf [2412]">
                <v:textbox>
                  <w:txbxContent>
                    <w:p w14:paraId="6812082F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791765909" w:edGrp="everyone"/>
                      <w:permEnd w:id="179176590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5CD850" w14:textId="457330A2" w:rsidR="00977EA4" w:rsidRDefault="00977EA4" w:rsidP="00977EA4">
      <w:pPr>
        <w:ind w:firstLine="49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Il/La RESPONSABILE: </w:t>
      </w:r>
    </w:p>
    <w:p w14:paraId="71E359C3" w14:textId="426FCD74" w:rsidR="00977EA4" w:rsidRPr="00633209" w:rsidRDefault="00777E0E" w:rsidP="00977EA4">
      <w:pPr>
        <w:ind w:firstLine="493"/>
        <w:jc w:val="both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B3C3F" wp14:editId="0FA4BC44">
                <wp:simplePos x="0" y="0"/>
                <wp:positionH relativeFrom="column">
                  <wp:posOffset>1608455</wp:posOffset>
                </wp:positionH>
                <wp:positionV relativeFrom="paragraph">
                  <wp:posOffset>79798</wp:posOffset>
                </wp:positionV>
                <wp:extent cx="4305300" cy="304800"/>
                <wp:effectExtent l="0" t="0" r="19050" b="1905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C2CE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734809296" w:edGrp="everyone"/>
                            <w:permEnd w:id="173480929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B3C3F" id="Casella di testo 14" o:spid="_x0000_s1027" type="#_x0000_t202" style="position:absolute;left:0;text-align:left;margin-left:126.65pt;margin-top:6.3pt;width:339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" strokecolor="#bfbfbf [2412]">
                <v:textbox>
                  <w:txbxContent>
                    <w:p w14:paraId="27C2C2CE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734809296" w:edGrp="everyone"/>
                      <w:permEnd w:id="1734809296"/>
                    </w:p>
                  </w:txbxContent>
                </v:textbox>
              </v:shape>
            </w:pict>
          </mc:Fallback>
        </mc:AlternateContent>
      </w:r>
    </w:p>
    <w:p w14:paraId="39F792D7" w14:textId="4C1E5355" w:rsidR="00977EA4" w:rsidRPr="00633209" w:rsidRDefault="00977EA4" w:rsidP="00977EA4">
      <w:pPr>
        <w:spacing w:line="360" w:lineRule="auto"/>
        <w:ind w:firstLine="493"/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Pr="00633209">
        <w:rPr>
          <w:rFonts w:ascii="Garamond" w:hAnsi="Garamond"/>
        </w:rPr>
        <w:t>TRUTTURA:</w:t>
      </w:r>
      <w:r>
        <w:rPr>
          <w:rFonts w:ascii="Garamond" w:hAnsi="Garamond"/>
        </w:rPr>
        <w:t xml:space="preserve"> </w:t>
      </w:r>
    </w:p>
    <w:p w14:paraId="69C90577" w14:textId="7244B081" w:rsidR="00977EA4" w:rsidRDefault="00777E0E" w:rsidP="00977EA4">
      <w:pPr>
        <w:spacing w:line="360" w:lineRule="auto"/>
        <w:ind w:firstLine="493"/>
        <w:jc w:val="center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67254" wp14:editId="73963FF5">
                <wp:simplePos x="0" y="0"/>
                <wp:positionH relativeFrom="column">
                  <wp:posOffset>1592580</wp:posOffset>
                </wp:positionH>
                <wp:positionV relativeFrom="paragraph">
                  <wp:posOffset>193040</wp:posOffset>
                </wp:positionV>
                <wp:extent cx="4095750" cy="257175"/>
                <wp:effectExtent l="0" t="0" r="19050" b="285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4330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972843055" w:edGrp="everyone"/>
                            <w:permEnd w:id="197284305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67254" id="Casella di testo 13" o:spid="_x0000_s1028" type="#_x0000_t202" style="position:absolute;left:0;text-align:left;margin-left:125.4pt;margin-top:15.2pt;width:322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" strokecolor="#bfbfbf [2412]">
                <v:textbox>
                  <w:txbxContent>
                    <w:p w14:paraId="7BCB4330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972843055" w:edGrp="everyone"/>
                      <w:permEnd w:id="1972843055"/>
                    </w:p>
                  </w:txbxContent>
                </v:textbox>
              </v:shape>
            </w:pict>
          </mc:Fallback>
        </mc:AlternateContent>
      </w:r>
      <w:r w:rsidR="00977EA4">
        <w:rPr>
          <w:rFonts w:ascii="Garamond" w:hAnsi="Garamond"/>
        </w:rPr>
        <w:t>AUTORIZZA:</w:t>
      </w:r>
    </w:p>
    <w:p w14:paraId="5FE38B62" w14:textId="2B0AF96B" w:rsidR="00977EA4" w:rsidRDefault="00777E0E" w:rsidP="00977EA4">
      <w:pPr>
        <w:spacing w:line="360" w:lineRule="auto"/>
        <w:ind w:firstLine="493"/>
        <w:jc w:val="both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C538E4" wp14:editId="6763184B">
                <wp:simplePos x="0" y="0"/>
                <wp:positionH relativeFrom="column">
                  <wp:posOffset>1609090</wp:posOffset>
                </wp:positionH>
                <wp:positionV relativeFrom="paragraph">
                  <wp:posOffset>248920</wp:posOffset>
                </wp:positionV>
                <wp:extent cx="4095750" cy="257175"/>
                <wp:effectExtent l="0" t="0" r="19050" b="2857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8AFD8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718890237" w:edGrp="everyone"/>
                            <w:permEnd w:id="171889023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38E4" id="Casella di testo 12" o:spid="_x0000_s1029" type="#_x0000_t202" style="position:absolute;left:0;text-align:left;margin-left:126.7pt;margin-top:19.6pt;width:322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" strokecolor="#bfbfbf [2412]">
                <v:textbox>
                  <w:txbxContent>
                    <w:p w14:paraId="4F68AFD8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718890237" w:edGrp="everyone"/>
                      <w:permEnd w:id="1718890237"/>
                    </w:p>
                  </w:txbxContent>
                </v:textbox>
              </v:shape>
            </w:pict>
          </mc:Fallback>
        </mc:AlternateContent>
      </w:r>
      <w:r w:rsidR="00977EA4">
        <w:rPr>
          <w:rFonts w:ascii="Garamond" w:hAnsi="Garamond"/>
        </w:rPr>
        <w:t>Il/La dipendente:</w:t>
      </w:r>
    </w:p>
    <w:p w14:paraId="376710AF" w14:textId="6CB9B2BD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</w:rPr>
      </w:pPr>
      <w:r>
        <w:rPr>
          <w:rFonts w:ascii="Garamond" w:hAnsi="Garamond"/>
        </w:rPr>
        <w:t>I/Le</w:t>
      </w:r>
      <w:r w:rsidRPr="00633209">
        <w:rPr>
          <w:rFonts w:ascii="Garamond" w:hAnsi="Garamond"/>
        </w:rPr>
        <w:t xml:space="preserve"> </w:t>
      </w:r>
      <w:r>
        <w:rPr>
          <w:rFonts w:ascii="Garamond" w:hAnsi="Garamond"/>
        </w:rPr>
        <w:t>dipendenti:</w:t>
      </w:r>
    </w:p>
    <w:p w14:paraId="07F7DA80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DB1D13" wp14:editId="01F7347A">
                <wp:simplePos x="0" y="0"/>
                <wp:positionH relativeFrom="column">
                  <wp:posOffset>-150495</wp:posOffset>
                </wp:positionH>
                <wp:positionV relativeFrom="paragraph">
                  <wp:posOffset>196215</wp:posOffset>
                </wp:positionV>
                <wp:extent cx="406400" cy="285750"/>
                <wp:effectExtent l="0" t="0" r="12700" b="1905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33158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2045929261" w:edGrp="everyone"/>
                            <w:permEnd w:id="204592926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B1D13" id="Casella di testo 16" o:spid="_x0000_s1030" type="#_x0000_t202" style="position:absolute;left:0;text-align:left;margin-left:-11.85pt;margin-top:15.45pt;width:32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" strokecolor="#bfbfbf [2412]">
                <v:textbox>
                  <w:txbxContent>
                    <w:p w14:paraId="05733158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2045929261" w:edGrp="everyone"/>
                      <w:permEnd w:id="2045929261"/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</w:rPr>
        <w:t xml:space="preserve">al fine di: </w:t>
      </w:r>
    </w:p>
    <w:p w14:paraId="4A861A92" w14:textId="77777777" w:rsidR="00977EA4" w:rsidRDefault="00977EA4" w:rsidP="00977EA4">
      <w:pPr>
        <w:ind w:left="493" w:firstLine="7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approfondire conoscenze e competenze nelle materie oggetto del corso, valutate </w:t>
      </w:r>
      <w:r w:rsidRPr="00B62D02">
        <w:rPr>
          <w:rFonts w:ascii="Garamond" w:hAnsi="Garamond"/>
        </w:rPr>
        <w:t xml:space="preserve">le ricadute pratiche sulla attività lavorativa </w:t>
      </w:r>
    </w:p>
    <w:p w14:paraId="15B6241D" w14:textId="77777777" w:rsidR="00977EA4" w:rsidRDefault="00977EA4" w:rsidP="00977EA4">
      <w:pPr>
        <w:ind w:left="493" w:firstLine="74"/>
        <w:jc w:val="both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A4E63E" wp14:editId="68219BA9">
                <wp:simplePos x="0" y="0"/>
                <wp:positionH relativeFrom="column">
                  <wp:posOffset>-150495</wp:posOffset>
                </wp:positionH>
                <wp:positionV relativeFrom="paragraph">
                  <wp:posOffset>177165</wp:posOffset>
                </wp:positionV>
                <wp:extent cx="406400" cy="285750"/>
                <wp:effectExtent l="0" t="0" r="12700" b="19050"/>
                <wp:wrapNone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52591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278015752" w:edGrp="everyone"/>
                            <w:permEnd w:id="27801575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4E63E" id="Casella di testo 22" o:spid="_x0000_s1031" type="#_x0000_t202" style="position:absolute;left:0;text-align:left;margin-left:-11.85pt;margin-top:13.95pt;width:32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" strokecolor="#bfbfbf [2412]">
                <v:textbox>
                  <w:txbxContent>
                    <w:p w14:paraId="58852591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278015752" w:edGrp="everyone"/>
                      <w:permEnd w:id="278015752"/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</w:rPr>
        <w:t xml:space="preserve">              </w:t>
      </w:r>
    </w:p>
    <w:p w14:paraId="0794348C" w14:textId="77777777" w:rsidR="00977EA4" w:rsidRDefault="00977EA4" w:rsidP="00977EA4">
      <w:pPr>
        <w:ind w:left="493" w:firstLine="7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acquisire nuove conoscenze e competenze nelle materie oggetto del corso, valutate </w:t>
      </w:r>
      <w:r w:rsidRPr="00B62D02">
        <w:rPr>
          <w:rFonts w:ascii="Garamond" w:hAnsi="Garamond"/>
        </w:rPr>
        <w:t xml:space="preserve">le ricadute pratiche sulla attività lavorativa </w:t>
      </w:r>
    </w:p>
    <w:p w14:paraId="5BB08153" w14:textId="77777777" w:rsidR="00977EA4" w:rsidRDefault="00977EA4" w:rsidP="00977EA4">
      <w:pPr>
        <w:ind w:left="493" w:firstLine="74"/>
        <w:jc w:val="both"/>
        <w:rPr>
          <w:rFonts w:ascii="Garamond" w:hAnsi="Garamond"/>
        </w:rPr>
      </w:pPr>
    </w:p>
    <w:p w14:paraId="1D5E3C46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5D89A3" wp14:editId="1A25FE8A">
                <wp:simplePos x="0" y="0"/>
                <wp:positionH relativeFrom="margin">
                  <wp:posOffset>1193800</wp:posOffset>
                </wp:positionH>
                <wp:positionV relativeFrom="paragraph">
                  <wp:posOffset>9525</wp:posOffset>
                </wp:positionV>
                <wp:extent cx="4631267" cy="714375"/>
                <wp:effectExtent l="0" t="0" r="17145" b="9525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267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A39B0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383058994" w:edGrp="everyone"/>
                            <w:permEnd w:id="38305899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89A3" id="Casella di testo 15" o:spid="_x0000_s1032" type="#_x0000_t202" style="position:absolute;left:0;text-align:left;margin-left:94pt;margin-top:.75pt;width:364.6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" strokecolor="#bfbfbf [2412]">
                <v:textbox>
                  <w:txbxContent>
                    <w:p w14:paraId="2B0A39B0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383058994" w:edGrp="everyone"/>
                      <w:permEnd w:id="38305899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" w:hAnsi="Garamond"/>
        </w:rPr>
        <w:t>altra motivazione:</w:t>
      </w:r>
    </w:p>
    <w:p w14:paraId="433B0B38" w14:textId="77777777" w:rsidR="00977EA4" w:rsidRPr="00633209" w:rsidRDefault="00977EA4" w:rsidP="00977EA4">
      <w:pPr>
        <w:spacing w:line="360" w:lineRule="auto"/>
        <w:ind w:firstLine="493"/>
        <w:jc w:val="both"/>
        <w:rPr>
          <w:rFonts w:ascii="Garamond" w:hAnsi="Garamond"/>
        </w:rPr>
      </w:pPr>
    </w:p>
    <w:p w14:paraId="4B2A2940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</w:p>
    <w:p w14:paraId="2B7D6826" w14:textId="77777777" w:rsidR="00977EA4" w:rsidRPr="002757C0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  <w:r w:rsidRPr="002757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0E7DE4" wp14:editId="04008413">
                <wp:simplePos x="0" y="0"/>
                <wp:positionH relativeFrom="column">
                  <wp:posOffset>360680</wp:posOffset>
                </wp:positionH>
                <wp:positionV relativeFrom="paragraph">
                  <wp:posOffset>199390</wp:posOffset>
                </wp:positionV>
                <wp:extent cx="5305425" cy="314325"/>
                <wp:effectExtent l="0" t="0" r="28575" b="2857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4EC03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331635774" w:edGrp="everyone"/>
                            <w:permEnd w:id="133163577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E7DE4" id="Casella di testo 11" o:spid="_x0000_s1033" type="#_x0000_t202" style="position:absolute;left:0;text-align:left;margin-left:28.4pt;margin-top:15.7pt;width:417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" strokecolor="#bfbfbf [2412]">
                <v:textbox>
                  <w:txbxContent>
                    <w:p w14:paraId="31A4EC03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331635774" w:edGrp="everyone"/>
                      <w:permEnd w:id="1331635774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D78420" wp14:editId="40F49472">
                <wp:simplePos x="0" y="0"/>
                <wp:positionH relativeFrom="column">
                  <wp:posOffset>-147320</wp:posOffset>
                </wp:positionH>
                <wp:positionV relativeFrom="paragraph">
                  <wp:posOffset>173990</wp:posOffset>
                </wp:positionV>
                <wp:extent cx="406400" cy="285750"/>
                <wp:effectExtent l="0" t="0" r="12700" b="1905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15B7E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698497331" w:edGrp="everyone"/>
                            <w:permEnd w:id="69849733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8420" id="Casella di testo 20" o:spid="_x0000_s1034" type="#_x0000_t202" style="position:absolute;left:0;text-align:left;margin-left:-11.6pt;margin-top:13.7pt;width:32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" strokecolor="#bfbfbf [2412]">
                <v:textbox>
                  <w:txbxContent>
                    <w:p w14:paraId="69115B7E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698497331" w:edGrp="everyone"/>
                      <w:permEnd w:id="698497331"/>
                    </w:p>
                  </w:txbxContent>
                </v:textbox>
              </v:shape>
            </w:pict>
          </mc:Fallback>
        </mc:AlternateContent>
      </w:r>
      <w:r w:rsidRPr="002757C0">
        <w:rPr>
          <w:rFonts w:ascii="Garamond" w:hAnsi="Garamond"/>
          <w:i/>
        </w:rPr>
        <w:t>a partecipare al corso di formazione</w:t>
      </w:r>
      <w:r>
        <w:rPr>
          <w:rFonts w:ascii="Garamond" w:hAnsi="Garamond"/>
          <w:i/>
        </w:rPr>
        <w:t xml:space="preserve"> in presenza o</w:t>
      </w:r>
      <w:r w:rsidRPr="002757C0">
        <w:rPr>
          <w:rFonts w:ascii="Garamond" w:hAnsi="Garamond"/>
          <w:i/>
        </w:rPr>
        <w:t xml:space="preserve"> a distanza </w:t>
      </w:r>
      <w:r w:rsidRPr="002757C0">
        <w:rPr>
          <w:rFonts w:ascii="Garamond" w:hAnsi="Garamond"/>
          <w:i/>
          <w:u w:val="single"/>
        </w:rPr>
        <w:t xml:space="preserve">- </w:t>
      </w:r>
      <w:r w:rsidRPr="002757C0">
        <w:rPr>
          <w:rFonts w:ascii="Garamond" w:hAnsi="Garamond"/>
          <w:b/>
          <w:bCs/>
          <w:i/>
          <w:u w:val="single"/>
        </w:rPr>
        <w:t>in diretta</w:t>
      </w:r>
      <w:r w:rsidRPr="002757C0">
        <w:rPr>
          <w:rFonts w:ascii="Garamond" w:hAnsi="Garamond"/>
          <w:i/>
        </w:rPr>
        <w:t xml:space="preserve"> (indicare titolo del corso):</w:t>
      </w:r>
      <w:r>
        <w:rPr>
          <w:rFonts w:ascii="Garamond" w:hAnsi="Garamond"/>
          <w:i/>
        </w:rPr>
        <w:t xml:space="preserve"> </w:t>
      </w:r>
    </w:p>
    <w:p w14:paraId="051142DD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</w:p>
    <w:p w14:paraId="023ECF96" w14:textId="1F8B65F6" w:rsidR="00977EA4" w:rsidRDefault="00977EA4" w:rsidP="00977EA4">
      <w:pPr>
        <w:spacing w:line="360" w:lineRule="auto"/>
        <w:ind w:left="567"/>
        <w:jc w:val="both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EFA492" wp14:editId="09D375CB">
                <wp:simplePos x="0" y="0"/>
                <wp:positionH relativeFrom="column">
                  <wp:posOffset>1449493</wp:posOffset>
                </wp:positionH>
                <wp:positionV relativeFrom="paragraph">
                  <wp:posOffset>151130</wp:posOffset>
                </wp:positionV>
                <wp:extent cx="1955800" cy="314325"/>
                <wp:effectExtent l="0" t="0" r="12700" b="15875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829B3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726832685" w:edGrp="everyone"/>
                            <w:permEnd w:id="172683268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FA492" id="Casella di testo 18" o:spid="_x0000_s1035" type="#_x0000_t202" style="position:absolute;left:0;text-align:left;margin-left:114.15pt;margin-top:11.9pt;width:154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" strokecolor="#bfbfbf [2412]">
                <v:textbox>
                  <w:txbxContent>
                    <w:p w14:paraId="5E9829B3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726832685" w:edGrp="everyone"/>
                      <w:permEnd w:id="1726832685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F53557" wp14:editId="567876AE">
                <wp:simplePos x="0" y="0"/>
                <wp:positionH relativeFrom="column">
                  <wp:posOffset>4817534</wp:posOffset>
                </wp:positionH>
                <wp:positionV relativeFrom="paragraph">
                  <wp:posOffset>213783</wp:posOffset>
                </wp:positionV>
                <wp:extent cx="1371600" cy="295275"/>
                <wp:effectExtent l="0" t="0" r="12700" b="952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6FCD3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88550761" w:edGrp="everyone"/>
                            <w:permEnd w:id="18855076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3557" id="Casella di testo 7" o:spid="_x0000_s1036" type="#_x0000_t202" style="position:absolute;left:0;text-align:left;margin-left:379.35pt;margin-top:16.85pt;width:108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" strokecolor="#bfbfbf [2412]">
                <v:textbox>
                  <w:txbxContent>
                    <w:p w14:paraId="4EC6FCD3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88550761" w:edGrp="everyone"/>
                      <w:permEnd w:id="188550761"/>
                    </w:p>
                  </w:txbxContent>
                </v:textbox>
              </v:shape>
            </w:pict>
          </mc:Fallback>
        </mc:AlternateContent>
      </w:r>
    </w:p>
    <w:p w14:paraId="3EAE62EB" w14:textId="4EC6D0E2" w:rsidR="00977EA4" w:rsidRPr="00633209" w:rsidRDefault="00977EA4" w:rsidP="00977EA4">
      <w:pPr>
        <w:spacing w:line="360" w:lineRule="auto"/>
        <w:ind w:left="567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giorno/i </w:t>
      </w:r>
      <w:proofErr w:type="gramStart"/>
      <w:r>
        <w:rPr>
          <w:rFonts w:ascii="Garamond" w:hAnsi="Garamond"/>
        </w:rPr>
        <w:t xml:space="preserve">giorni:   </w:t>
      </w:r>
      <w:proofErr w:type="gramEnd"/>
      <w:r>
        <w:rPr>
          <w:rFonts w:ascii="Garamond" w:hAnsi="Garamond"/>
        </w:rPr>
        <w:t xml:space="preserve">  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dalle ore/alle ore:</w:t>
      </w:r>
    </w:p>
    <w:p w14:paraId="43159868" w14:textId="3D47165C" w:rsidR="00977EA4" w:rsidRDefault="00777E0E" w:rsidP="00977EA4">
      <w:pPr>
        <w:spacing w:line="360" w:lineRule="auto"/>
        <w:ind w:right="707" w:firstLine="493"/>
        <w:jc w:val="both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466992" wp14:editId="5701D57F">
                <wp:simplePos x="0" y="0"/>
                <wp:positionH relativeFrom="column">
                  <wp:posOffset>1521883</wp:posOffset>
                </wp:positionH>
                <wp:positionV relativeFrom="paragraph">
                  <wp:posOffset>5715</wp:posOffset>
                </wp:positionV>
                <wp:extent cx="1047750" cy="260350"/>
                <wp:effectExtent l="0" t="0" r="19050" b="1905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6CDD3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430420006" w:edGrp="everyone"/>
                            <w:permEnd w:id="143042000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66992" id="Casella di testo 8" o:spid="_x0000_s1037" type="#_x0000_t202" style="position:absolute;left:0;text-align:left;margin-left:119.85pt;margin-top:.45pt;width:82.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" strokecolor="#bfbfbf [2412]">
                <v:textbox>
                  <w:txbxContent>
                    <w:p w14:paraId="0416CDD3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430420006" w:edGrp="everyone"/>
                      <w:permEnd w:id="1430420006"/>
                    </w:p>
                  </w:txbxContent>
                </v:textbox>
              </v:shape>
            </w:pict>
          </mc:Fallback>
        </mc:AlternateContent>
      </w:r>
      <w:r w:rsidR="00977EA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1261BD" wp14:editId="20244017">
                <wp:simplePos x="0" y="0"/>
                <wp:positionH relativeFrom="column">
                  <wp:posOffset>2865755</wp:posOffset>
                </wp:positionH>
                <wp:positionV relativeFrom="paragraph">
                  <wp:posOffset>386715</wp:posOffset>
                </wp:positionV>
                <wp:extent cx="2247900" cy="260350"/>
                <wp:effectExtent l="0" t="0" r="19050" b="25400"/>
                <wp:wrapNone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0A1B2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113676830" w:edGrp="everyone"/>
                            <w:permEnd w:id="111367683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261BD" id="Casella di testo 25" o:spid="_x0000_s1038" type="#_x0000_t202" style="position:absolute;left:0;text-align:left;margin-left:225.65pt;margin-top:30.45pt;width:177pt;height:2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" strokecolor="#bfbfbf [2412]">
                <v:textbox>
                  <w:txbxContent>
                    <w:p w14:paraId="3660A1B2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113676830" w:edGrp="everyone"/>
                      <w:permEnd w:id="1113676830"/>
                    </w:p>
                  </w:txbxContent>
                </v:textbox>
              </v:shape>
            </w:pict>
          </mc:Fallback>
        </mc:AlternateContent>
      </w:r>
      <w:r w:rsidR="00977EA4">
        <w:rPr>
          <w:rFonts w:ascii="Garamond" w:hAnsi="Garamond"/>
        </w:rPr>
        <w:t>per un totale di ore:</w:t>
      </w:r>
      <w:r w:rsidR="00977EA4">
        <w:rPr>
          <w:rFonts w:ascii="Garamond" w:hAnsi="Garamond"/>
        </w:rPr>
        <w:tab/>
      </w:r>
      <w:r w:rsidR="00977EA4">
        <w:rPr>
          <w:rFonts w:ascii="Garamond" w:hAnsi="Garamond"/>
        </w:rPr>
        <w:tab/>
      </w:r>
      <w:r w:rsidR="00977EA4">
        <w:rPr>
          <w:rFonts w:ascii="Garamond" w:hAnsi="Garamond"/>
        </w:rPr>
        <w:tab/>
        <w:t>come da programma allegato.</w:t>
      </w:r>
    </w:p>
    <w:p w14:paraId="2E849FC1" w14:textId="77777777" w:rsidR="00977EA4" w:rsidRDefault="00977EA4" w:rsidP="00977EA4">
      <w:pPr>
        <w:spacing w:line="360" w:lineRule="auto"/>
        <w:ind w:right="707" w:firstLine="493"/>
        <w:jc w:val="both"/>
        <w:rPr>
          <w:rFonts w:ascii="Garamond" w:hAnsi="Garamond"/>
        </w:rPr>
      </w:pPr>
      <w:r w:rsidRPr="004312CC">
        <w:rPr>
          <w:rFonts w:ascii="Garamond" w:hAnsi="Garamond"/>
        </w:rPr>
        <w:t xml:space="preserve">Sede </w:t>
      </w:r>
      <w:r w:rsidRPr="004312CC">
        <w:rPr>
          <w:rFonts w:ascii="Garamond" w:hAnsi="Garamond"/>
          <w:i/>
          <w:iCs/>
        </w:rPr>
        <w:t>(indicare solo in caso di corso in presenza)</w:t>
      </w:r>
      <w:r>
        <w:rPr>
          <w:rFonts w:ascii="Garamond" w:hAnsi="Garamond"/>
        </w:rPr>
        <w:t xml:space="preserve">: </w:t>
      </w:r>
    </w:p>
    <w:p w14:paraId="30F17E04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24A435" wp14:editId="35BC55A7">
                <wp:simplePos x="0" y="0"/>
                <wp:positionH relativeFrom="column">
                  <wp:posOffset>-150495</wp:posOffset>
                </wp:positionH>
                <wp:positionV relativeFrom="paragraph">
                  <wp:posOffset>240030</wp:posOffset>
                </wp:positionV>
                <wp:extent cx="406400" cy="285750"/>
                <wp:effectExtent l="0" t="0" r="12700" b="1905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3384C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727453010" w:edGrp="everyone"/>
                            <w:permEnd w:id="7274530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4A435" id="Casella di testo 21" o:spid="_x0000_s1039" type="#_x0000_t202" style="position:absolute;left:0;text-align:left;margin-left:-11.85pt;margin-top:18.9pt;width:32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" strokecolor="#bfbfbf [2412]">
                <v:textbox>
                  <w:txbxContent>
                    <w:p w14:paraId="34E3384C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727453010" w:edGrp="everyone"/>
                      <w:permEnd w:id="727453010"/>
                    </w:p>
                  </w:txbxContent>
                </v:textbox>
              </v:shape>
            </w:pict>
          </mc:Fallback>
        </mc:AlternateContent>
      </w:r>
    </w:p>
    <w:p w14:paraId="3B7C1D32" w14:textId="77777777" w:rsidR="00977EA4" w:rsidRPr="002757C0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  <w:r w:rsidRPr="002757C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EBDB0" wp14:editId="3D2FD07F">
                <wp:simplePos x="0" y="0"/>
                <wp:positionH relativeFrom="column">
                  <wp:posOffset>354330</wp:posOffset>
                </wp:positionH>
                <wp:positionV relativeFrom="paragraph">
                  <wp:posOffset>202566</wp:posOffset>
                </wp:positionV>
                <wp:extent cx="5305425" cy="266700"/>
                <wp:effectExtent l="0" t="0" r="28575" b="1905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B3106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930237999" w:edGrp="everyone"/>
                            <w:permEnd w:id="193023799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EBDB0" id="Casella di testo 3" o:spid="_x0000_s1040" type="#_x0000_t202" style="position:absolute;left:0;text-align:left;margin-left:27.9pt;margin-top:15.95pt;width:417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" strokecolor="#bfbfbf [2412]">
                <v:textbox>
                  <w:txbxContent>
                    <w:p w14:paraId="071B3106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930237999" w:edGrp="everyone"/>
                      <w:permEnd w:id="1930237999"/>
                    </w:p>
                  </w:txbxContent>
                </v:textbox>
              </v:shape>
            </w:pict>
          </mc:Fallback>
        </mc:AlternateContent>
      </w:r>
      <w:r w:rsidRPr="002757C0">
        <w:rPr>
          <w:rFonts w:ascii="Garamond" w:hAnsi="Garamond"/>
          <w:i/>
        </w:rPr>
        <w:t xml:space="preserve">a partecipare al corso di formazione a distanza - </w:t>
      </w:r>
      <w:r w:rsidRPr="002757C0">
        <w:rPr>
          <w:rFonts w:ascii="Garamond" w:hAnsi="Garamond"/>
          <w:b/>
          <w:bCs/>
          <w:i/>
          <w:u w:val="single"/>
        </w:rPr>
        <w:t xml:space="preserve">in </w:t>
      </w:r>
      <w:r>
        <w:rPr>
          <w:rFonts w:ascii="Garamond" w:hAnsi="Garamond"/>
          <w:b/>
          <w:bCs/>
          <w:i/>
          <w:u w:val="single"/>
        </w:rPr>
        <w:t>differita</w:t>
      </w:r>
      <w:r w:rsidRPr="002757C0">
        <w:rPr>
          <w:rFonts w:ascii="Garamond" w:hAnsi="Garamond"/>
          <w:i/>
        </w:rPr>
        <w:t xml:space="preserve"> (indicare titolo del corso):</w:t>
      </w:r>
    </w:p>
    <w:p w14:paraId="2378D46B" w14:textId="77777777" w:rsidR="00977EA4" w:rsidRDefault="00977EA4" w:rsidP="00977EA4">
      <w:pPr>
        <w:spacing w:line="360" w:lineRule="auto"/>
        <w:ind w:firstLine="493"/>
        <w:rPr>
          <w:rFonts w:ascii="Garamond" w:hAnsi="Garamond"/>
        </w:rPr>
      </w:pPr>
    </w:p>
    <w:p w14:paraId="6D79CAC2" w14:textId="77777777" w:rsidR="00977EA4" w:rsidRDefault="00977EA4" w:rsidP="00977EA4">
      <w:pPr>
        <w:spacing w:line="360" w:lineRule="auto"/>
        <w:ind w:right="707" w:firstLine="493"/>
        <w:jc w:val="both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5E5D85" wp14:editId="353698CD">
                <wp:simplePos x="0" y="0"/>
                <wp:positionH relativeFrom="column">
                  <wp:posOffset>1592580</wp:posOffset>
                </wp:positionH>
                <wp:positionV relativeFrom="paragraph">
                  <wp:posOffset>12065</wp:posOffset>
                </wp:positionV>
                <wp:extent cx="1022350" cy="304800"/>
                <wp:effectExtent l="0" t="0" r="25400" b="1905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34437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618357376" w:edGrp="everyone"/>
                            <w:permEnd w:id="161835737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E5D85" id="Casella di testo 4" o:spid="_x0000_s1041" type="#_x0000_t202" style="position:absolute;left:0;text-align:left;margin-left:125.4pt;margin-top:.95pt;width:80.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" strokecolor="#bfbfbf [2412]">
                <v:textbox>
                  <w:txbxContent>
                    <w:p w14:paraId="60B34437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618357376" w:edGrp="everyone"/>
                      <w:permEnd w:id="1618357376"/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</w:rPr>
        <w:t>per un totale di ore: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come da programma allegato.</w:t>
      </w:r>
    </w:p>
    <w:p w14:paraId="74647606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</w:p>
    <w:p w14:paraId="4D10C6A1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</w:p>
    <w:p w14:paraId="17A0F179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</w:p>
    <w:p w14:paraId="145C606A" w14:textId="3D3B78B4" w:rsidR="00977EA4" w:rsidRDefault="00977EA4" w:rsidP="00977EA4">
      <w:pPr>
        <w:spacing w:line="360" w:lineRule="auto"/>
        <w:jc w:val="both"/>
        <w:rPr>
          <w:rFonts w:ascii="Garamond" w:hAnsi="Garamond"/>
          <w:i/>
        </w:rPr>
      </w:pPr>
    </w:p>
    <w:p w14:paraId="6CC8219B" w14:textId="5F31090A" w:rsidR="00977EA4" w:rsidRDefault="00977EA4">
      <w:pPr>
        <w:rPr>
          <w:rFonts w:ascii="Garamond" w:hAnsi="Garamond"/>
          <w:i/>
        </w:rPr>
      </w:pPr>
      <w:r>
        <w:rPr>
          <w:rFonts w:ascii="Garamond" w:hAnsi="Garamond"/>
          <w:i/>
        </w:rPr>
        <w:br w:type="page"/>
      </w:r>
    </w:p>
    <w:p w14:paraId="36EB717D" w14:textId="3A8135A0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4BAFF4" wp14:editId="47EC325F">
                <wp:simplePos x="0" y="0"/>
                <wp:positionH relativeFrom="column">
                  <wp:posOffset>-175260</wp:posOffset>
                </wp:positionH>
                <wp:positionV relativeFrom="paragraph">
                  <wp:posOffset>149860</wp:posOffset>
                </wp:positionV>
                <wp:extent cx="406400" cy="285750"/>
                <wp:effectExtent l="0" t="0" r="12700" b="19050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9C12F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362834800" w:edGrp="everyone"/>
                            <w:permEnd w:id="136283480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BAFF4" id="Casella di testo 23" o:spid="_x0000_s1042" type="#_x0000_t202" style="position:absolute;left:0;text-align:left;margin-left:-13.8pt;margin-top:11.8pt;width:32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" strokecolor="#bfbfbf [2412]">
                <v:textbox>
                  <w:txbxContent>
                    <w:p w14:paraId="11F9C12F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362834800" w:edGrp="everyone"/>
                      <w:permEnd w:id="136283480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0B017" wp14:editId="037E1005">
                <wp:simplePos x="0" y="0"/>
                <wp:positionH relativeFrom="column">
                  <wp:posOffset>1456266</wp:posOffset>
                </wp:positionH>
                <wp:positionV relativeFrom="paragraph">
                  <wp:posOffset>-108585</wp:posOffset>
                </wp:positionV>
                <wp:extent cx="4450291" cy="323850"/>
                <wp:effectExtent l="0" t="0" r="7620" b="1905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291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C45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348082160" w:edGrp="everyone"/>
                            <w:permEnd w:id="134808216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0B017" id="Casella di testo 10" o:spid="_x0000_s1043" type="#_x0000_t202" style="position:absolute;left:0;text-align:left;margin-left:114.65pt;margin-top:-8.55pt;width:350.4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" strokecolor="#bfbfbf [2412]">
                <v:textbox>
                  <w:txbxContent>
                    <w:p w14:paraId="54CB7C45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348082160" w:edGrp="everyone"/>
                      <w:permEnd w:id="1348082160"/>
                    </w:p>
                  </w:txbxContent>
                </v:textbox>
              </v:shape>
            </w:pict>
          </mc:Fallback>
        </mc:AlternateContent>
      </w:r>
      <w:r w:rsidRPr="00633209">
        <w:rPr>
          <w:rFonts w:ascii="Garamond" w:hAnsi="Garamond"/>
          <w:i/>
        </w:rPr>
        <w:t>Ente Organizzatore</w:t>
      </w:r>
      <w:r>
        <w:rPr>
          <w:rFonts w:ascii="Garamond" w:hAnsi="Garamond"/>
          <w:i/>
        </w:rPr>
        <w:t>:</w:t>
      </w:r>
    </w:p>
    <w:p w14:paraId="016D9DFB" w14:textId="77777777" w:rsidR="00977EA4" w:rsidRDefault="00977EA4" w:rsidP="00977EA4">
      <w:pPr>
        <w:ind w:right="679" w:firstLine="493"/>
        <w:jc w:val="both"/>
        <w:rPr>
          <w:rFonts w:ascii="Garamond" w:hAnsi="Garamond"/>
          <w:i/>
        </w:rPr>
      </w:pPr>
      <w:r>
        <w:rPr>
          <w:rFonts w:ascii="Garamond" w:hAnsi="Garamond"/>
        </w:rPr>
        <w:t xml:space="preserve">Individuato </w:t>
      </w:r>
      <w:r w:rsidRPr="00593EC8">
        <w:rPr>
          <w:rFonts w:ascii="Garamond" w:hAnsi="Garamond"/>
        </w:rPr>
        <w:t>dopo aver valutato, anche attraverso l'ausilio di indagini di mercato informali, la congruità economica dell’offerta presentata in considerazione della complessità, della specificità e della durata della prestazione</w:t>
      </w:r>
      <w:r>
        <w:rPr>
          <w:rFonts w:ascii="Garamond" w:hAnsi="Garamond"/>
        </w:rPr>
        <w:t>.</w:t>
      </w:r>
      <w:r>
        <w:rPr>
          <w:rFonts w:ascii="Garamond" w:hAnsi="Garamond"/>
          <w:i/>
        </w:rPr>
        <w:t xml:space="preserve"> </w:t>
      </w:r>
    </w:p>
    <w:p w14:paraId="65526A4B" w14:textId="77777777" w:rsidR="00977EA4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0C16BB" wp14:editId="12D14B27">
                <wp:simplePos x="0" y="0"/>
                <wp:positionH relativeFrom="margin">
                  <wp:posOffset>1405467</wp:posOffset>
                </wp:positionH>
                <wp:positionV relativeFrom="paragraph">
                  <wp:posOffset>127423</wp:posOffset>
                </wp:positionV>
                <wp:extent cx="4501091" cy="714375"/>
                <wp:effectExtent l="0" t="0" r="7620" b="9525"/>
                <wp:wrapNone/>
                <wp:docPr id="1772671203" name="Casella di testo 177267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1091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94A97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988766842" w:edGrp="everyone"/>
                            <w:permEnd w:id="98876684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C16BB" id="Casella di testo 1772671203" o:spid="_x0000_s1044" type="#_x0000_t202" style="position:absolute;left:0;text-align:left;margin-left:110.65pt;margin-top:10.05pt;width:354.4pt;height:56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" strokecolor="#bfbfbf [2412]">
                <v:textbox>
                  <w:txbxContent>
                    <w:p w14:paraId="22394A97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988766842" w:edGrp="everyone"/>
                      <w:permEnd w:id="98876684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C49D5C" w14:textId="77777777" w:rsidR="00977EA4" w:rsidRPr="00633209" w:rsidRDefault="00977EA4" w:rsidP="00977EA4">
      <w:pPr>
        <w:spacing w:line="360" w:lineRule="auto"/>
        <w:ind w:firstLine="493"/>
        <w:jc w:val="both"/>
        <w:rPr>
          <w:rFonts w:ascii="Garamond" w:hAnsi="Garamond"/>
          <w:i/>
        </w:rPr>
      </w:pPr>
      <w:r>
        <w:rPr>
          <w:rFonts w:ascii="Garamond" w:hAnsi="Garamond"/>
        </w:rPr>
        <w:t xml:space="preserve">altra motivazione: </w:t>
      </w:r>
    </w:p>
    <w:p w14:paraId="02D596C3" w14:textId="77777777" w:rsidR="00977EA4" w:rsidRDefault="00977EA4" w:rsidP="00977EA4">
      <w:pPr>
        <w:ind w:firstLine="493"/>
        <w:jc w:val="both"/>
        <w:rPr>
          <w:rFonts w:ascii="Garamond" w:hAnsi="Garamond"/>
          <w:i/>
        </w:rPr>
      </w:pPr>
    </w:p>
    <w:p w14:paraId="57055D21" w14:textId="77777777" w:rsidR="00977EA4" w:rsidRDefault="00977EA4" w:rsidP="00977EA4">
      <w:pPr>
        <w:ind w:firstLine="493"/>
        <w:jc w:val="both"/>
        <w:rPr>
          <w:rFonts w:ascii="Garamond" w:hAnsi="Garamond"/>
          <w:i/>
        </w:rPr>
      </w:pPr>
    </w:p>
    <w:p w14:paraId="03D28DDE" w14:textId="77777777" w:rsidR="00977EA4" w:rsidRDefault="00977EA4" w:rsidP="00977EA4">
      <w:pPr>
        <w:ind w:firstLine="493"/>
        <w:jc w:val="both"/>
        <w:rPr>
          <w:rFonts w:ascii="Garamond" w:hAnsi="Garamond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D56433" wp14:editId="4571E240">
                <wp:simplePos x="0" y="0"/>
                <wp:positionH relativeFrom="column">
                  <wp:posOffset>1516380</wp:posOffset>
                </wp:positionH>
                <wp:positionV relativeFrom="paragraph">
                  <wp:posOffset>323850</wp:posOffset>
                </wp:positionV>
                <wp:extent cx="4391025" cy="314325"/>
                <wp:effectExtent l="0" t="0" r="28575" b="2857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B1C0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968773951" w:edGrp="everyone"/>
                            <w:permEnd w:id="196877395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56433" id="Casella di testo 5" o:spid="_x0000_s1045" type="#_x0000_t202" style="position:absolute;left:0;text-align:left;margin-left:119.4pt;margin-top:25.5pt;width:345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" strokecolor="#bfbfbf [2412]">
                <v:textbox>
                  <w:txbxContent>
                    <w:p w14:paraId="3444B1C0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968773951" w:edGrp="everyone"/>
                      <w:permEnd w:id="1968773951"/>
                    </w:p>
                  </w:txbxContent>
                </v:textbox>
              </v:shape>
            </w:pict>
          </mc:Fallback>
        </mc:AlternateContent>
      </w:r>
    </w:p>
    <w:p w14:paraId="3F991DB8" w14:textId="77777777" w:rsidR="00977EA4" w:rsidRDefault="00977EA4" w:rsidP="00977EA4">
      <w:pPr>
        <w:ind w:firstLine="493"/>
        <w:jc w:val="both"/>
        <w:rPr>
          <w:rFonts w:ascii="Garamond" w:hAnsi="Garamond"/>
        </w:rPr>
      </w:pPr>
      <w:r w:rsidRPr="00633209">
        <w:rPr>
          <w:rFonts w:ascii="Garamond" w:hAnsi="Garamond"/>
          <w:i/>
        </w:rPr>
        <w:t>Quota di iscrizione</w:t>
      </w:r>
      <w:r>
        <w:rPr>
          <w:rFonts w:ascii="Garamond" w:hAnsi="Garamond"/>
          <w:i/>
        </w:rPr>
        <w:t>*</w:t>
      </w:r>
      <w:r w:rsidRPr="00633209">
        <w:rPr>
          <w:rFonts w:ascii="Garamond" w:hAnsi="Garamond"/>
          <w:i/>
        </w:rPr>
        <w:t>:</w:t>
      </w:r>
      <w:r w:rsidRPr="0063320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€ </w:t>
      </w:r>
    </w:p>
    <w:p w14:paraId="7015EBCA" w14:textId="77777777" w:rsidR="00977EA4" w:rsidRDefault="00977EA4" w:rsidP="00977EA4">
      <w:pPr>
        <w:spacing w:line="360" w:lineRule="auto"/>
        <w:ind w:firstLine="493"/>
        <w:jc w:val="center"/>
        <w:rPr>
          <w:rFonts w:ascii="Garamond" w:hAnsi="Garamond"/>
          <w:i/>
          <w:iCs/>
          <w:sz w:val="20"/>
          <w:szCs w:val="20"/>
        </w:rPr>
      </w:pPr>
      <w:r>
        <w:rPr>
          <w:rFonts w:ascii="Garamond" w:hAnsi="Garamond"/>
          <w:i/>
          <w:iCs/>
          <w:sz w:val="20"/>
          <w:szCs w:val="20"/>
        </w:rPr>
        <w:t>*</w:t>
      </w:r>
      <w:r w:rsidRPr="00172A58">
        <w:rPr>
          <w:rFonts w:ascii="Garamond" w:hAnsi="Garamond"/>
          <w:i/>
          <w:iCs/>
          <w:sz w:val="20"/>
          <w:szCs w:val="20"/>
        </w:rPr>
        <w:t>se non è prevista quota di iscrizione indicare 0</w:t>
      </w:r>
    </w:p>
    <w:p w14:paraId="14039D52" w14:textId="77777777" w:rsidR="00977EA4" w:rsidRPr="00172A58" w:rsidRDefault="00977EA4" w:rsidP="00977EA4">
      <w:pPr>
        <w:spacing w:line="360" w:lineRule="auto"/>
        <w:ind w:firstLine="493"/>
        <w:jc w:val="center"/>
        <w:rPr>
          <w:rFonts w:ascii="Garamond" w:hAnsi="Garamond"/>
          <w:i/>
          <w:iCs/>
          <w:sz w:val="20"/>
          <w:szCs w:val="20"/>
        </w:rPr>
      </w:pPr>
    </w:p>
    <w:p w14:paraId="69B70CB5" w14:textId="77777777" w:rsidR="00977EA4" w:rsidRPr="00633209" w:rsidRDefault="00977EA4" w:rsidP="00977EA4">
      <w:pPr>
        <w:ind w:firstLine="493"/>
        <w:jc w:val="both"/>
        <w:rPr>
          <w:rFonts w:ascii="Garamond" w:hAnsi="Garamond"/>
          <w:b/>
        </w:rPr>
      </w:pPr>
      <w:r w:rsidRPr="00633209">
        <w:rPr>
          <w:rFonts w:ascii="Garamond" w:hAnsi="Garamond"/>
          <w:b/>
        </w:rPr>
        <w:t>La spesa grava sul Fondo per la formazione esterna del personale:</w:t>
      </w:r>
    </w:p>
    <w:p w14:paraId="2E6F6541" w14:textId="77777777" w:rsidR="00977EA4" w:rsidRPr="00633209" w:rsidRDefault="00977EA4" w:rsidP="00977EA4">
      <w:pPr>
        <w:ind w:firstLine="493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UA 00.01.05 - DIRPOP</w:t>
      </w:r>
    </w:p>
    <w:p w14:paraId="028C3EDE" w14:textId="77777777" w:rsidR="00977EA4" w:rsidRDefault="00977EA4" w:rsidP="00977EA4">
      <w:pPr>
        <w:ind w:firstLine="493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Voce di budget: A.06.02.04.06.13.01</w:t>
      </w:r>
    </w:p>
    <w:p w14:paraId="59546C5D" w14:textId="77777777" w:rsidR="00977EA4" w:rsidRDefault="00977EA4" w:rsidP="00977EA4">
      <w:pPr>
        <w:ind w:firstLine="493"/>
        <w:jc w:val="both"/>
        <w:rPr>
          <w:rFonts w:ascii="Garamond" w:hAnsi="Garamond"/>
          <w:b/>
        </w:rPr>
      </w:pPr>
    </w:p>
    <w:p w14:paraId="16CE21F4" w14:textId="77777777" w:rsidR="00977EA4" w:rsidRPr="00341FA4" w:rsidRDefault="00977EA4" w:rsidP="00977EA4">
      <w:pPr>
        <w:ind w:firstLine="493"/>
        <w:jc w:val="both"/>
        <w:rPr>
          <w:rFonts w:ascii="Garamond" w:hAnsi="Garamond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01967B" wp14:editId="00F6AF60">
                <wp:simplePos x="0" y="0"/>
                <wp:positionH relativeFrom="margin">
                  <wp:posOffset>850900</wp:posOffset>
                </wp:positionH>
                <wp:positionV relativeFrom="paragraph">
                  <wp:posOffset>8255</wp:posOffset>
                </wp:positionV>
                <wp:extent cx="1403350" cy="266700"/>
                <wp:effectExtent l="0" t="0" r="25400" b="1905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CA39E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457340322" w:edGrp="everyone"/>
                            <w:permEnd w:id="45734032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1967B" id="Casella di testo 6" o:spid="_x0000_s1046" type="#_x0000_t202" style="position:absolute;left:0;text-align:left;margin-left:67pt;margin-top:.65pt;width:110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" strokecolor="#bfbfbf [2412]">
                <v:textbox>
                  <w:txbxContent>
                    <w:p w14:paraId="7B5CA39E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457340322" w:edGrp="everyone"/>
                      <w:permEnd w:id="45734032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1FA4">
        <w:rPr>
          <w:rFonts w:ascii="Garamond" w:hAnsi="Garamond"/>
          <w:bCs/>
        </w:rPr>
        <w:t>Cagliari,</w:t>
      </w:r>
    </w:p>
    <w:p w14:paraId="7CF942E9" w14:textId="77777777" w:rsidR="00977EA4" w:rsidRPr="00341FA4" w:rsidRDefault="00977EA4" w:rsidP="00977EA4">
      <w:pPr>
        <w:ind w:firstLine="493"/>
        <w:jc w:val="both"/>
        <w:rPr>
          <w:rFonts w:ascii="Garamond" w:hAnsi="Garamond"/>
          <w:b/>
        </w:rPr>
      </w:pPr>
    </w:p>
    <w:bookmarkEnd w:id="0"/>
    <w:p w14:paraId="0188EA78" w14:textId="77777777" w:rsidR="00977EA4" w:rsidRDefault="00977EA4" w:rsidP="00977EA4">
      <w:pPr>
        <w:ind w:firstLine="493"/>
        <w:jc w:val="center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Il/La Responsabile</w:t>
      </w:r>
    </w:p>
    <w:p w14:paraId="7C97C0CD" w14:textId="77777777" w:rsidR="00977EA4" w:rsidRDefault="00977EA4" w:rsidP="00977EA4">
      <w:pPr>
        <w:ind w:firstLine="493"/>
        <w:jc w:val="center"/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B29C51" wp14:editId="692389DE">
                <wp:simplePos x="0" y="0"/>
                <wp:positionH relativeFrom="margin">
                  <wp:posOffset>4754880</wp:posOffset>
                </wp:positionH>
                <wp:positionV relativeFrom="paragraph">
                  <wp:posOffset>66040</wp:posOffset>
                </wp:positionV>
                <wp:extent cx="1847850" cy="304800"/>
                <wp:effectExtent l="0" t="0" r="19050" b="1905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E09DB" w14:textId="77777777" w:rsidR="00977EA4" w:rsidRDefault="00977EA4" w:rsidP="00977EA4">
                            <w:pPr>
                              <w:shd w:val="clear" w:color="auto" w:fill="D9D9D9" w:themeFill="background1" w:themeFillShade="D9"/>
                            </w:pPr>
                            <w:permStart w:id="1301169141" w:edGrp="everyone"/>
                            <w:permEnd w:id="130116914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29C51" id="Casella di testo 9" o:spid="_x0000_s1047" type="#_x0000_t202" style="position:absolute;left:0;text-align:left;margin-left:374.4pt;margin-top:5.2pt;width:145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" strokecolor="#bfbfbf [2412]">
                <v:textbox>
                  <w:txbxContent>
                    <w:p w14:paraId="18BE09DB" w14:textId="77777777" w:rsidR="00977EA4" w:rsidRDefault="00977EA4" w:rsidP="00977EA4">
                      <w:pPr>
                        <w:shd w:val="clear" w:color="auto" w:fill="D9D9D9" w:themeFill="background1" w:themeFillShade="D9"/>
                      </w:pPr>
                      <w:permStart w:id="1301169141" w:edGrp="everyone"/>
                      <w:permEnd w:id="130116914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CC760D" w14:textId="77777777" w:rsidR="00977EA4" w:rsidRDefault="00977EA4" w:rsidP="00977EA4">
      <w:pPr>
        <w:ind w:left="7080"/>
        <w:rPr>
          <w:rFonts w:ascii="Garamond" w:hAnsi="Garamond"/>
          <w:i/>
          <w:iCs/>
        </w:rPr>
      </w:pPr>
    </w:p>
    <w:p w14:paraId="12D9C697" w14:textId="77777777" w:rsidR="00977EA4" w:rsidRPr="00341FA4" w:rsidRDefault="00977EA4" w:rsidP="00977EA4">
      <w:pPr>
        <w:ind w:left="7080" w:firstLine="708"/>
        <w:rPr>
          <w:rFonts w:ascii="Garamond" w:hAnsi="Garamond"/>
          <w:i/>
          <w:iCs/>
        </w:rPr>
      </w:pPr>
      <w:r w:rsidRPr="00341FA4">
        <w:rPr>
          <w:rFonts w:ascii="Garamond" w:hAnsi="Garamond"/>
          <w:i/>
          <w:iCs/>
        </w:rPr>
        <w:t>sottoscritto con firma digitale</w:t>
      </w:r>
    </w:p>
    <w:p w14:paraId="736DDF72" w14:textId="77777777" w:rsidR="009706A7" w:rsidRPr="00977EA4" w:rsidRDefault="009706A7" w:rsidP="00977EA4"/>
    <w:sectPr w:rsidR="009706A7" w:rsidRPr="00977EA4" w:rsidSect="00977EA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720" w:right="720" w:bottom="720" w:left="720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31509" w14:textId="77777777" w:rsidR="00D00F6F" w:rsidRDefault="00D00F6F" w:rsidP="0030749D">
      <w:r>
        <w:separator/>
      </w:r>
    </w:p>
  </w:endnote>
  <w:endnote w:type="continuationSeparator" w:id="0">
    <w:p w14:paraId="61BE862D" w14:textId="77777777" w:rsidR="00D00F6F" w:rsidRDefault="00D00F6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61010718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A1801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6205" w14:textId="2BBEF086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365F654" wp14:editId="571E165A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3E2C" w14:textId="77777777" w:rsidR="00D00F6F" w:rsidRDefault="00D00F6F" w:rsidP="0030749D">
      <w:r>
        <w:separator/>
      </w:r>
    </w:p>
  </w:footnote>
  <w:footnote w:type="continuationSeparator" w:id="0">
    <w:p w14:paraId="3690E7E4" w14:textId="77777777" w:rsidR="00D00F6F" w:rsidRDefault="00D00F6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C0D2" w14:textId="77777777" w:rsidR="0030749D" w:rsidRDefault="00D00F6F">
    <w:pPr>
      <w:pStyle w:val="Intestazione"/>
    </w:pPr>
    <w:r>
      <w:rPr>
        <w:noProof/>
      </w:rPr>
      <w:pict w14:anchorId="59852A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BCA6" w14:textId="77777777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36879B78" wp14:editId="0B642E6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C91B" w14:textId="16766E07" w:rsidR="00AC43BB" w:rsidRPr="00CD6424" w:rsidRDefault="00391ADE" w:rsidP="00977EA4">
    <w:pPr>
      <w:pStyle w:val="Intestazione"/>
      <w:ind w:left="709"/>
      <w:rPr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D54D6CC" wp14:editId="5AC11E7C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98"/>
    <w:rsid w:val="00024CA7"/>
    <w:rsid w:val="00037B6B"/>
    <w:rsid w:val="0007238E"/>
    <w:rsid w:val="000803D1"/>
    <w:rsid w:val="00092276"/>
    <w:rsid w:val="000A1416"/>
    <w:rsid w:val="000A318B"/>
    <w:rsid w:val="000A6836"/>
    <w:rsid w:val="000A68E2"/>
    <w:rsid w:val="000B69A6"/>
    <w:rsid w:val="000D0817"/>
    <w:rsid w:val="000D5E15"/>
    <w:rsid w:val="000E05AF"/>
    <w:rsid w:val="000E20C3"/>
    <w:rsid w:val="000E46C5"/>
    <w:rsid w:val="001054B5"/>
    <w:rsid w:val="001060B7"/>
    <w:rsid w:val="00130B59"/>
    <w:rsid w:val="00144DFF"/>
    <w:rsid w:val="00163923"/>
    <w:rsid w:val="001813C0"/>
    <w:rsid w:val="001A58C8"/>
    <w:rsid w:val="001F424C"/>
    <w:rsid w:val="001F5D73"/>
    <w:rsid w:val="00207233"/>
    <w:rsid w:val="002112CF"/>
    <w:rsid w:val="00215557"/>
    <w:rsid w:val="002167FB"/>
    <w:rsid w:val="0021689D"/>
    <w:rsid w:val="002779EC"/>
    <w:rsid w:val="00280E8A"/>
    <w:rsid w:val="002B1BE6"/>
    <w:rsid w:val="002C35DA"/>
    <w:rsid w:val="002E28E3"/>
    <w:rsid w:val="002F0D7B"/>
    <w:rsid w:val="002F7658"/>
    <w:rsid w:val="00307220"/>
    <w:rsid w:val="0030749D"/>
    <w:rsid w:val="00313B14"/>
    <w:rsid w:val="003152FB"/>
    <w:rsid w:val="00324279"/>
    <w:rsid w:val="00334CD1"/>
    <w:rsid w:val="00347E08"/>
    <w:rsid w:val="00360818"/>
    <w:rsid w:val="00383F28"/>
    <w:rsid w:val="00384CD1"/>
    <w:rsid w:val="00390A63"/>
    <w:rsid w:val="00391ADE"/>
    <w:rsid w:val="003A1758"/>
    <w:rsid w:val="003B3096"/>
    <w:rsid w:val="003B6000"/>
    <w:rsid w:val="003D6177"/>
    <w:rsid w:val="00462D8D"/>
    <w:rsid w:val="004A1477"/>
    <w:rsid w:val="004B1597"/>
    <w:rsid w:val="004D04C6"/>
    <w:rsid w:val="004E061B"/>
    <w:rsid w:val="00501D79"/>
    <w:rsid w:val="00513537"/>
    <w:rsid w:val="00566BF9"/>
    <w:rsid w:val="005974C5"/>
    <w:rsid w:val="005D4E5F"/>
    <w:rsid w:val="00633AC1"/>
    <w:rsid w:val="00640B8D"/>
    <w:rsid w:val="006612BC"/>
    <w:rsid w:val="0068140F"/>
    <w:rsid w:val="00690FA9"/>
    <w:rsid w:val="00694DBA"/>
    <w:rsid w:val="00697098"/>
    <w:rsid w:val="006974B8"/>
    <w:rsid w:val="006A376F"/>
    <w:rsid w:val="006B79EA"/>
    <w:rsid w:val="006C3DB0"/>
    <w:rsid w:val="006D3C2A"/>
    <w:rsid w:val="00725B69"/>
    <w:rsid w:val="00756C52"/>
    <w:rsid w:val="007607CF"/>
    <w:rsid w:val="00764FCE"/>
    <w:rsid w:val="00777E0E"/>
    <w:rsid w:val="00783DF6"/>
    <w:rsid w:val="007E1252"/>
    <w:rsid w:val="007E2D7F"/>
    <w:rsid w:val="0081328C"/>
    <w:rsid w:val="0088311F"/>
    <w:rsid w:val="00890B68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706A7"/>
    <w:rsid w:val="00977EA4"/>
    <w:rsid w:val="009B4A81"/>
    <w:rsid w:val="009D23C2"/>
    <w:rsid w:val="009E16F6"/>
    <w:rsid w:val="009F2A67"/>
    <w:rsid w:val="00A420E0"/>
    <w:rsid w:val="00A67EF3"/>
    <w:rsid w:val="00A75007"/>
    <w:rsid w:val="00A82334"/>
    <w:rsid w:val="00AA137F"/>
    <w:rsid w:val="00AA2D86"/>
    <w:rsid w:val="00AB43B1"/>
    <w:rsid w:val="00AB4EFF"/>
    <w:rsid w:val="00AC43BB"/>
    <w:rsid w:val="00AC4E14"/>
    <w:rsid w:val="00AC7939"/>
    <w:rsid w:val="00B142E5"/>
    <w:rsid w:val="00B3790B"/>
    <w:rsid w:val="00B61DCF"/>
    <w:rsid w:val="00B63278"/>
    <w:rsid w:val="00B700C1"/>
    <w:rsid w:val="00B92F19"/>
    <w:rsid w:val="00BB5C2E"/>
    <w:rsid w:val="00BC10C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6424"/>
    <w:rsid w:val="00CF183E"/>
    <w:rsid w:val="00CF1A22"/>
    <w:rsid w:val="00D00F6F"/>
    <w:rsid w:val="00D06BA8"/>
    <w:rsid w:val="00D07A6C"/>
    <w:rsid w:val="00D14DDE"/>
    <w:rsid w:val="00D27D43"/>
    <w:rsid w:val="00D3762E"/>
    <w:rsid w:val="00D545B5"/>
    <w:rsid w:val="00D5519E"/>
    <w:rsid w:val="00D614F8"/>
    <w:rsid w:val="00D74460"/>
    <w:rsid w:val="00D90ECB"/>
    <w:rsid w:val="00DB08B6"/>
    <w:rsid w:val="00DF6E2A"/>
    <w:rsid w:val="00E012E2"/>
    <w:rsid w:val="00E1067C"/>
    <w:rsid w:val="00E1137B"/>
    <w:rsid w:val="00E133C5"/>
    <w:rsid w:val="00E1483E"/>
    <w:rsid w:val="00E256FE"/>
    <w:rsid w:val="00E31376"/>
    <w:rsid w:val="00E56B23"/>
    <w:rsid w:val="00E77A07"/>
    <w:rsid w:val="00E900B2"/>
    <w:rsid w:val="00E966C9"/>
    <w:rsid w:val="00EA7BC5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932D5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BF857"/>
  <w15:chartTrackingRefBased/>
  <w15:docId w15:val="{65F71A23-AA36-E34B-9904-EF252251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ean.scaccia/Library/CloudStorage/OneDrive-Universita&#768;diCagliari/FILE_GRAFICA/00_Base/00_Manuale%20d'immagine%20e%20sistema%20identita&#768;%20visiva/Carta%20intestata%20Ateneo_OTTOBRE_2024/rev1/carta%20intestata%20Direzione_mod2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Direzione_mod24.dotx</Template>
  <TotalTime>4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Scaccia</dc:creator>
  <cp:keywords/>
  <dc:description/>
  <cp:lastModifiedBy>Salvatore Passiu</cp:lastModifiedBy>
  <cp:revision>3</cp:revision>
  <cp:lastPrinted>2022-03-10T11:01:00Z</cp:lastPrinted>
  <dcterms:created xsi:type="dcterms:W3CDTF">2025-01-14T13:47:00Z</dcterms:created>
  <dcterms:modified xsi:type="dcterms:W3CDTF">2025-01-14T13:49:00Z</dcterms:modified>
</cp:coreProperties>
</file>