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13"/>
      </w:tblGrid>
      <w:tr w:rsidR="00D17EF3" w:rsidRPr="00B70012" w14:paraId="302D592B" w14:textId="77777777" w:rsidTr="00D17EF3">
        <w:tc>
          <w:tcPr>
            <w:tcW w:w="8913" w:type="dxa"/>
          </w:tcPr>
          <w:p w14:paraId="55F842F3" w14:textId="7C02A7D6" w:rsidR="00D17EF3" w:rsidRPr="00B70012" w:rsidRDefault="00D17EF3" w:rsidP="00D1095B">
            <w:pPr>
              <w:spacing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b/>
                <w:bCs/>
                <w:sz w:val="22"/>
                <w:szCs w:val="22"/>
              </w:rPr>
              <w:t>MODULO PER LA PROGETTAZIONE</w:t>
            </w:r>
            <w:r w:rsidR="00D1095B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B70012">
              <w:rPr>
                <w:rFonts w:cstheme="minorHAnsi"/>
                <w:b/>
                <w:bCs/>
                <w:sz w:val="22"/>
                <w:szCs w:val="22"/>
              </w:rPr>
              <w:t>DI</w:t>
            </w:r>
            <w:r w:rsidR="00D1095B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B70012">
              <w:rPr>
                <w:rFonts w:cstheme="minorHAnsi"/>
                <w:b/>
                <w:bCs/>
                <w:sz w:val="22"/>
                <w:szCs w:val="22"/>
              </w:rPr>
              <w:t>CONVEGNI – SEMINARI – SCAMBI CULTURALI</w:t>
            </w:r>
          </w:p>
        </w:tc>
      </w:tr>
    </w:tbl>
    <w:p w14:paraId="79411F1C" w14:textId="52537C31" w:rsidR="00D17EF3" w:rsidRPr="00B70012" w:rsidRDefault="00D17EF3" w:rsidP="00B70012">
      <w:pPr>
        <w:spacing w:line="360" w:lineRule="auto"/>
        <w:rPr>
          <w:rFonts w:cstheme="minorHAnsi"/>
          <w:sz w:val="22"/>
          <w:szCs w:val="22"/>
        </w:rPr>
      </w:pPr>
    </w:p>
    <w:p w14:paraId="43262170" w14:textId="1A18FABB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E6529F">
        <w:rPr>
          <w:rFonts w:cstheme="minorHAnsi"/>
          <w:sz w:val="22"/>
          <w:szCs w:val="22"/>
          <w:u w:val="single"/>
        </w:rPr>
        <w:t>TIPOLOGIA E DENOMINAZIONE DELL’EVENTO</w:t>
      </w:r>
      <w:r w:rsidRPr="00B70012">
        <w:rPr>
          <w:rFonts w:cstheme="minorHAnsi"/>
          <w:sz w:val="22"/>
          <w:szCs w:val="22"/>
        </w:rPr>
        <w:t>:</w:t>
      </w:r>
      <w:r w:rsidR="006A053A">
        <w:rPr>
          <w:rFonts w:cstheme="minorHAnsi"/>
          <w:sz w:val="22"/>
          <w:szCs w:val="22"/>
        </w:rPr>
        <w:t xml:space="preserve"> _________________________________________________________________________________</w:t>
      </w:r>
    </w:p>
    <w:p w14:paraId="160199CF" w14:textId="3082931A" w:rsidR="00E6529F" w:rsidRDefault="00E6529F" w:rsidP="00B70012">
      <w:pPr>
        <w:spacing w:line="360" w:lineRule="auto"/>
        <w:rPr>
          <w:rFonts w:cstheme="minorHAnsi"/>
          <w:sz w:val="22"/>
          <w:szCs w:val="22"/>
        </w:rPr>
      </w:pPr>
    </w:p>
    <w:p w14:paraId="1C522876" w14:textId="13CC319C" w:rsidR="000C2916" w:rsidRDefault="000C2916" w:rsidP="00B70012">
      <w:pPr>
        <w:spacing w:line="360" w:lineRule="auto"/>
        <w:rPr>
          <w:rFonts w:cstheme="minorHAnsi"/>
          <w:sz w:val="22"/>
          <w:szCs w:val="22"/>
        </w:rPr>
      </w:pPr>
      <w:r w:rsidRPr="000C2916">
        <w:rPr>
          <w:rFonts w:cstheme="minorHAnsi"/>
          <w:sz w:val="22"/>
          <w:szCs w:val="22"/>
          <w:u w:val="single"/>
        </w:rPr>
        <w:t>DATA DELL’EVENTO</w:t>
      </w:r>
      <w:r>
        <w:rPr>
          <w:rFonts w:cstheme="minorHAnsi"/>
          <w:sz w:val="22"/>
          <w:szCs w:val="22"/>
        </w:rPr>
        <w:t>:</w:t>
      </w:r>
      <w:r w:rsidR="006A053A">
        <w:rPr>
          <w:rFonts w:cstheme="minorHAnsi"/>
          <w:sz w:val="22"/>
          <w:szCs w:val="22"/>
        </w:rPr>
        <w:t xml:space="preserve"> _________________________</w:t>
      </w:r>
    </w:p>
    <w:p w14:paraId="2F291A58" w14:textId="56E4669A" w:rsidR="006A053A" w:rsidRDefault="006A053A" w:rsidP="00B70012">
      <w:pPr>
        <w:spacing w:line="360" w:lineRule="auto"/>
        <w:rPr>
          <w:rFonts w:cstheme="minorHAnsi"/>
          <w:sz w:val="22"/>
          <w:szCs w:val="22"/>
        </w:rPr>
      </w:pPr>
    </w:p>
    <w:p w14:paraId="7ACFD324" w14:textId="403CDBDE" w:rsidR="00504190" w:rsidRDefault="006A053A" w:rsidP="00B70012">
      <w:pPr>
        <w:spacing w:line="360" w:lineRule="auto"/>
        <w:rPr>
          <w:rFonts w:cstheme="minorHAnsi"/>
          <w:sz w:val="22"/>
          <w:szCs w:val="22"/>
        </w:rPr>
      </w:pPr>
      <w:r w:rsidRPr="006A053A">
        <w:rPr>
          <w:rFonts w:cstheme="minorHAnsi"/>
          <w:sz w:val="22"/>
          <w:szCs w:val="22"/>
          <w:u w:val="single"/>
        </w:rPr>
        <w:t>AULA</w:t>
      </w:r>
      <w:r>
        <w:rPr>
          <w:rFonts w:cstheme="minorHAnsi"/>
          <w:sz w:val="22"/>
          <w:szCs w:val="22"/>
        </w:rPr>
        <w:t xml:space="preserve">:  __________________________________________________________________________ </w:t>
      </w:r>
      <w:r w:rsidR="00504190">
        <w:rPr>
          <w:rFonts w:cstheme="minorHAnsi"/>
          <w:sz w:val="22"/>
          <w:szCs w:val="22"/>
        </w:rPr>
        <w:t xml:space="preserve">N.B.: </w:t>
      </w:r>
      <w:r>
        <w:rPr>
          <w:rFonts w:cstheme="minorHAnsi"/>
          <w:sz w:val="22"/>
          <w:szCs w:val="22"/>
        </w:rPr>
        <w:t xml:space="preserve">per </w:t>
      </w:r>
      <w:r w:rsidRPr="00504190">
        <w:rPr>
          <w:rFonts w:cstheme="minorHAnsi"/>
          <w:b/>
          <w:bCs/>
          <w:sz w:val="22"/>
          <w:szCs w:val="22"/>
        </w:rPr>
        <w:t>Aula Coroneo e Aula Rossa</w:t>
      </w:r>
      <w:r>
        <w:rPr>
          <w:rFonts w:cstheme="minorHAnsi"/>
          <w:sz w:val="22"/>
          <w:szCs w:val="22"/>
        </w:rPr>
        <w:t xml:space="preserve"> inviare apposita richiesta al</w:t>
      </w:r>
      <w:r w:rsidR="00CD0104">
        <w:rPr>
          <w:rFonts w:cstheme="minorHAnsi"/>
          <w:sz w:val="22"/>
          <w:szCs w:val="22"/>
        </w:rPr>
        <w:t xml:space="preserve">la Segreteria del Dipartimento </w:t>
      </w:r>
      <w:r>
        <w:rPr>
          <w:rFonts w:cstheme="minorHAnsi"/>
          <w:sz w:val="22"/>
          <w:szCs w:val="22"/>
        </w:rPr>
        <w:t xml:space="preserve"> all’indirizzo</w:t>
      </w:r>
      <w:r w:rsidR="00CD0104">
        <w:t xml:space="preserve"> </w:t>
      </w:r>
      <w:hyperlink r:id="rId8" w:history="1">
        <w:r w:rsidR="00CD0104" w:rsidRPr="007F3BD2">
          <w:rPr>
            <w:rStyle w:val="Collegamentoipertestuale"/>
          </w:rPr>
          <w:t>lettere_lingue_beniculturali@unica.it</w:t>
        </w:r>
      </w:hyperlink>
      <w:r w:rsidR="00CD0104">
        <w:rPr>
          <w:rFonts w:cstheme="minorHAnsi"/>
          <w:sz w:val="22"/>
          <w:szCs w:val="22"/>
        </w:rPr>
        <w:tab/>
      </w:r>
    </w:p>
    <w:p w14:paraId="13410A79" w14:textId="78F75C9E" w:rsidR="006A053A" w:rsidRDefault="00504190" w:rsidP="00B70012">
      <w:pPr>
        <w:spacing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per </w:t>
      </w:r>
      <w:r w:rsidRPr="00504190">
        <w:rPr>
          <w:rFonts w:cstheme="minorHAnsi"/>
          <w:b/>
          <w:bCs/>
          <w:sz w:val="22"/>
          <w:szCs w:val="22"/>
        </w:rPr>
        <w:t>Aule presso Campus Sa Duchessa</w:t>
      </w:r>
      <w:r>
        <w:rPr>
          <w:rFonts w:cstheme="minorHAnsi"/>
          <w:sz w:val="22"/>
          <w:szCs w:val="22"/>
        </w:rPr>
        <w:t xml:space="preserve"> inviare apposita richiesta alla Segreteria di Facoltà di Studi Umanistici.</w:t>
      </w:r>
    </w:p>
    <w:p w14:paraId="0787A473" w14:textId="79BC8BA5" w:rsidR="000C2916" w:rsidRDefault="000C2916" w:rsidP="00B70012">
      <w:pPr>
        <w:spacing w:line="360" w:lineRule="auto"/>
        <w:rPr>
          <w:rFonts w:cstheme="minorHAnsi"/>
          <w:sz w:val="22"/>
          <w:szCs w:val="22"/>
        </w:rPr>
      </w:pPr>
    </w:p>
    <w:p w14:paraId="65624859" w14:textId="446B782D" w:rsidR="00BA14E5" w:rsidRPr="00CD0104" w:rsidRDefault="007D29FE" w:rsidP="00BA14E5">
      <w:pPr>
        <w:spacing w:line="360" w:lineRule="auto"/>
        <w:rPr>
          <w:rFonts w:cstheme="minorHAnsi"/>
          <w:i/>
          <w:iCs/>
          <w:sz w:val="22"/>
          <w:szCs w:val="22"/>
        </w:rPr>
      </w:pPr>
      <w:r w:rsidRPr="00B70012">
        <w:rPr>
          <w:rFonts w:cstheme="minorHAnsi"/>
          <w:sz w:val="22"/>
          <w:szCs w:val="22"/>
        </w:rPr>
        <w:t>Convegno</w:t>
      </w:r>
      <w:r w:rsidR="006369AD">
        <w:rPr>
          <w:rFonts w:cstheme="minorHAnsi"/>
          <w:sz w:val="22"/>
          <w:szCs w:val="22"/>
        </w:rPr>
        <w:t xml:space="preserve"> </w:t>
      </w:r>
      <w:r w:rsidR="00E26BF3" w:rsidRPr="00CD0104">
        <w:rPr>
          <w:rFonts w:cstheme="minorHAnsi"/>
          <w:sz w:val="22"/>
          <w:szCs w:val="22"/>
        </w:rPr>
        <w:t>dal titolo</w:t>
      </w:r>
      <w:r w:rsidR="00E26BF3" w:rsidRPr="00CD0104">
        <w:rPr>
          <w:rFonts w:cstheme="minorHAnsi"/>
          <w:i/>
          <w:iCs/>
          <w:sz w:val="22"/>
          <w:szCs w:val="22"/>
        </w:rPr>
        <w:t xml:space="preserve"> “_______________________________________________________________”</w:t>
      </w:r>
    </w:p>
    <w:p w14:paraId="411305F7" w14:textId="03CE804C" w:rsidR="007D29FE" w:rsidRPr="00B70012" w:rsidRDefault="007D29FE" w:rsidP="00BA14E5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Organizzatore: Prof.</w:t>
      </w:r>
      <w:r w:rsidR="00E26BF3">
        <w:rPr>
          <w:rFonts w:cstheme="minorHAnsi"/>
          <w:sz w:val="22"/>
          <w:szCs w:val="22"/>
        </w:rPr>
        <w:t xml:space="preserve"> __________________</w:t>
      </w:r>
    </w:p>
    <w:p w14:paraId="3EAB5FDC" w14:textId="6DB69541" w:rsidR="007D29FE" w:rsidRPr="00B70012" w:rsidRDefault="006369AD" w:rsidP="00B70012">
      <w:pPr>
        <w:spacing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</w:t>
      </w:r>
      <w:r w:rsidR="007D29FE" w:rsidRPr="00B70012">
        <w:rPr>
          <w:rFonts w:cstheme="minorHAnsi"/>
          <w:sz w:val="22"/>
          <w:szCs w:val="22"/>
        </w:rPr>
        <w:t>-mail</w:t>
      </w:r>
      <w:r>
        <w:rPr>
          <w:rFonts w:cstheme="minorHAnsi"/>
          <w:sz w:val="22"/>
          <w:szCs w:val="22"/>
        </w:rPr>
        <w:t xml:space="preserve">: </w:t>
      </w:r>
      <w:hyperlink r:id="rId9" w:history="1">
        <w:r w:rsidR="00E26BF3">
          <w:rPr>
            <w:rStyle w:val="Collegamentoipertestuale"/>
            <w:rFonts w:cstheme="minorHAnsi"/>
            <w:sz w:val="22"/>
            <w:szCs w:val="22"/>
          </w:rPr>
          <w:t>_________________________</w:t>
        </w:r>
      </w:hyperlink>
      <w:r>
        <w:rPr>
          <w:rFonts w:cstheme="minorHAnsi"/>
          <w:sz w:val="22"/>
          <w:szCs w:val="22"/>
        </w:rPr>
        <w:t xml:space="preserve"> </w:t>
      </w:r>
    </w:p>
    <w:p w14:paraId="32EC2098" w14:textId="77777777" w:rsidR="00B70012" w:rsidRPr="00B70012" w:rsidRDefault="00B70012" w:rsidP="00B70012">
      <w:pPr>
        <w:spacing w:line="360" w:lineRule="auto"/>
        <w:rPr>
          <w:rFonts w:cstheme="minorHAnsi"/>
          <w:sz w:val="22"/>
          <w:szCs w:val="22"/>
        </w:rPr>
      </w:pPr>
    </w:p>
    <w:p w14:paraId="722A58DA" w14:textId="78BF5238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8E3E33">
        <w:rPr>
          <w:rFonts w:cstheme="minorHAnsi"/>
          <w:sz w:val="22"/>
          <w:szCs w:val="22"/>
          <w:u w:val="single"/>
        </w:rPr>
        <w:t xml:space="preserve">FINALITA’ E RISULTATI </w:t>
      </w:r>
      <w:proofErr w:type="gramStart"/>
      <w:r w:rsidRPr="008E3E33">
        <w:rPr>
          <w:rFonts w:cstheme="minorHAnsi"/>
          <w:sz w:val="22"/>
          <w:szCs w:val="22"/>
          <w:u w:val="single"/>
        </w:rPr>
        <w:t>ATTESI</w:t>
      </w:r>
      <w:r w:rsidRPr="00B70012">
        <w:rPr>
          <w:rFonts w:cstheme="minorHAnsi"/>
          <w:sz w:val="22"/>
          <w:szCs w:val="22"/>
        </w:rPr>
        <w:t>:</w:t>
      </w:r>
      <w:r w:rsidR="00A0250D" w:rsidRPr="00B70012">
        <w:rPr>
          <w:rFonts w:cstheme="minorHAnsi"/>
          <w:sz w:val="22"/>
          <w:szCs w:val="22"/>
        </w:rPr>
        <w:t>_</w:t>
      </w:r>
      <w:proofErr w:type="gramEnd"/>
      <w:r w:rsidRPr="00B70012">
        <w:rPr>
          <w:rFonts w:cstheme="minorHAnsi"/>
          <w:sz w:val="22"/>
          <w:szCs w:val="22"/>
        </w:rPr>
        <w:t>_______________________________________________________</w:t>
      </w:r>
    </w:p>
    <w:p w14:paraId="50691082" w14:textId="02A680AA" w:rsidR="007D29FE" w:rsidRPr="00B70012" w:rsidRDefault="00A0250D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___</w:t>
      </w:r>
      <w:r w:rsidR="007D29FE" w:rsidRPr="00B70012">
        <w:rPr>
          <w:rFonts w:cstheme="minorHAnsi"/>
          <w:sz w:val="22"/>
          <w:szCs w:val="22"/>
        </w:rPr>
        <w:t>______________________________________________________________________________</w:t>
      </w:r>
    </w:p>
    <w:p w14:paraId="69AB28BC" w14:textId="08EAAD7D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___</w:t>
      </w:r>
      <w:r w:rsidR="00A0250D" w:rsidRPr="00B70012">
        <w:rPr>
          <w:rFonts w:cstheme="minorHAnsi"/>
          <w:sz w:val="22"/>
          <w:szCs w:val="22"/>
        </w:rPr>
        <w:t>______</w:t>
      </w:r>
      <w:r w:rsidRPr="00B70012">
        <w:rPr>
          <w:rFonts w:cstheme="minorHAnsi"/>
          <w:sz w:val="22"/>
          <w:szCs w:val="22"/>
        </w:rPr>
        <w:t>________________________________________________________________________</w:t>
      </w:r>
    </w:p>
    <w:p w14:paraId="0A880B32" w14:textId="77777777" w:rsidR="008E3E33" w:rsidRDefault="008E3E33" w:rsidP="008E3E33">
      <w:pPr>
        <w:spacing w:line="360" w:lineRule="auto"/>
        <w:rPr>
          <w:rFonts w:cstheme="minorHAnsi"/>
          <w:sz w:val="22"/>
          <w:szCs w:val="22"/>
        </w:rPr>
      </w:pPr>
    </w:p>
    <w:p w14:paraId="10F6EFF2" w14:textId="32D5A523" w:rsidR="008E3E33" w:rsidRPr="008E3E33" w:rsidRDefault="008E3E33" w:rsidP="008E3E33">
      <w:pPr>
        <w:spacing w:line="360" w:lineRule="auto"/>
        <w:rPr>
          <w:rFonts w:cstheme="minorHAnsi"/>
          <w:sz w:val="22"/>
          <w:szCs w:val="22"/>
          <w:u w:val="single"/>
        </w:rPr>
      </w:pPr>
      <w:r w:rsidRPr="008E3E33">
        <w:rPr>
          <w:rFonts w:cstheme="minorHAnsi"/>
          <w:sz w:val="22"/>
          <w:szCs w:val="22"/>
          <w:u w:val="single"/>
        </w:rPr>
        <w:t>PARTECIPANTI</w:t>
      </w:r>
    </w:p>
    <w:p w14:paraId="439471E8" w14:textId="07A8D0FC" w:rsidR="008E3E33" w:rsidRPr="008E3E33" w:rsidRDefault="008E3E33" w:rsidP="008E3E33">
      <w:pPr>
        <w:spacing w:line="360" w:lineRule="auto"/>
        <w:rPr>
          <w:rFonts w:cstheme="minorHAnsi"/>
          <w:sz w:val="22"/>
          <w:szCs w:val="22"/>
        </w:rPr>
      </w:pPr>
      <w:r w:rsidRPr="008E3E33">
        <w:rPr>
          <w:rFonts w:cstheme="minorHAnsi"/>
          <w:sz w:val="22"/>
          <w:szCs w:val="22"/>
        </w:rPr>
        <w:t>Numero partecipanti in presenza stimati</w:t>
      </w:r>
      <w:r>
        <w:rPr>
          <w:rFonts w:cstheme="minorHAnsi"/>
          <w:sz w:val="22"/>
          <w:szCs w:val="22"/>
        </w:rPr>
        <w:t>:</w:t>
      </w:r>
      <w:r w:rsidR="00D1697B">
        <w:rPr>
          <w:rFonts w:cstheme="minorHAnsi"/>
          <w:sz w:val="22"/>
          <w:szCs w:val="22"/>
        </w:rPr>
        <w:t xml:space="preserve"> _______________________________________________</w:t>
      </w:r>
    </w:p>
    <w:p w14:paraId="30E2BB02" w14:textId="0DB4E70F" w:rsidR="008E3E33" w:rsidRDefault="008E3E33" w:rsidP="008E3E33">
      <w:pPr>
        <w:spacing w:line="360" w:lineRule="auto"/>
        <w:rPr>
          <w:rFonts w:cstheme="minorHAnsi"/>
          <w:sz w:val="22"/>
          <w:szCs w:val="22"/>
        </w:rPr>
      </w:pPr>
      <w:r w:rsidRPr="008E3E33">
        <w:rPr>
          <w:rFonts w:cstheme="minorHAnsi"/>
          <w:sz w:val="22"/>
          <w:szCs w:val="22"/>
        </w:rPr>
        <w:t>Numero partecipanti collegati da remoto stimati</w:t>
      </w:r>
      <w:r>
        <w:rPr>
          <w:rFonts w:cstheme="minorHAnsi"/>
          <w:sz w:val="22"/>
          <w:szCs w:val="22"/>
        </w:rPr>
        <w:t>:</w:t>
      </w:r>
      <w:r w:rsidR="00D1697B">
        <w:rPr>
          <w:rFonts w:cstheme="minorHAnsi"/>
          <w:sz w:val="22"/>
          <w:szCs w:val="22"/>
        </w:rPr>
        <w:t xml:space="preserve"> ________________________________________</w:t>
      </w:r>
    </w:p>
    <w:p w14:paraId="266129CD" w14:textId="6AC7E08C" w:rsidR="00D1697B" w:rsidRPr="00D1697B" w:rsidRDefault="00D1697B" w:rsidP="00D1697B">
      <w:pPr>
        <w:spacing w:line="360" w:lineRule="auto"/>
        <w:rPr>
          <w:rFonts w:cstheme="minorHAnsi"/>
          <w:sz w:val="22"/>
          <w:szCs w:val="22"/>
        </w:rPr>
      </w:pPr>
      <w:r w:rsidRPr="00D1697B">
        <w:rPr>
          <w:rFonts w:cstheme="minorHAnsi"/>
          <w:sz w:val="22"/>
          <w:szCs w:val="22"/>
        </w:rPr>
        <w:t>Tipologia dei partecipanti (es. ricercatori nazionali /internazionali, studenti, potenziali studenti, Istituzioni locali, Media, ecc.)</w:t>
      </w:r>
      <w:r>
        <w:rPr>
          <w:rFonts w:cstheme="minorHAnsi"/>
          <w:sz w:val="22"/>
          <w:szCs w:val="22"/>
        </w:rPr>
        <w:t>: ________________________________________________________</w:t>
      </w:r>
    </w:p>
    <w:p w14:paraId="4058B694" w14:textId="77777777" w:rsidR="00D1697B" w:rsidRPr="008E3E33" w:rsidRDefault="00D1697B" w:rsidP="008E3E33">
      <w:pPr>
        <w:spacing w:line="360" w:lineRule="auto"/>
        <w:rPr>
          <w:rFonts w:cstheme="minorHAnsi"/>
          <w:sz w:val="22"/>
          <w:szCs w:val="22"/>
        </w:rPr>
      </w:pPr>
    </w:p>
    <w:p w14:paraId="68753E79" w14:textId="19EEF325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proofErr w:type="gramStart"/>
      <w:r w:rsidRPr="00D1697B">
        <w:rPr>
          <w:rFonts w:cstheme="minorHAnsi"/>
          <w:sz w:val="22"/>
          <w:szCs w:val="22"/>
          <w:u w:val="single"/>
        </w:rPr>
        <w:t>DESTINATARI</w:t>
      </w:r>
      <w:r w:rsidRPr="00B70012">
        <w:rPr>
          <w:rFonts w:cstheme="minorHAnsi"/>
          <w:sz w:val="22"/>
          <w:szCs w:val="22"/>
        </w:rPr>
        <w:t>:_</w:t>
      </w:r>
      <w:proofErr w:type="gramEnd"/>
      <w:r w:rsidRPr="00B70012">
        <w:rPr>
          <w:rFonts w:cstheme="minorHAnsi"/>
          <w:sz w:val="22"/>
          <w:szCs w:val="22"/>
        </w:rPr>
        <w:t>_</w:t>
      </w:r>
      <w:r w:rsidR="00A0250D" w:rsidRPr="00B70012">
        <w:rPr>
          <w:rFonts w:cstheme="minorHAnsi"/>
          <w:sz w:val="22"/>
          <w:szCs w:val="22"/>
        </w:rPr>
        <w:t>______</w:t>
      </w:r>
      <w:r w:rsidRPr="00B70012">
        <w:rPr>
          <w:rFonts w:cstheme="minorHAnsi"/>
          <w:sz w:val="22"/>
          <w:szCs w:val="22"/>
        </w:rPr>
        <w:t>______________________________________________________________</w:t>
      </w:r>
    </w:p>
    <w:p w14:paraId="65A46835" w14:textId="2F00CED9" w:rsidR="007D29FE" w:rsidRPr="00B70012" w:rsidRDefault="00A0250D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______</w:t>
      </w:r>
      <w:r w:rsidR="007D29FE" w:rsidRPr="00B70012">
        <w:rPr>
          <w:rFonts w:cstheme="minorHAnsi"/>
          <w:sz w:val="22"/>
          <w:szCs w:val="22"/>
        </w:rPr>
        <w:t>___________________________________________________________________________</w:t>
      </w:r>
    </w:p>
    <w:p w14:paraId="37B12B6F" w14:textId="77777777" w:rsidR="00B70012" w:rsidRPr="00B70012" w:rsidRDefault="00B70012" w:rsidP="00B70012">
      <w:pPr>
        <w:spacing w:line="360" w:lineRule="auto"/>
        <w:rPr>
          <w:rFonts w:cstheme="minorHAnsi"/>
          <w:sz w:val="22"/>
          <w:szCs w:val="22"/>
        </w:rPr>
      </w:pPr>
    </w:p>
    <w:p w14:paraId="67D049ED" w14:textId="01A5A08E" w:rsidR="00D17EF3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E6529F">
        <w:rPr>
          <w:rFonts w:cstheme="minorHAnsi"/>
          <w:sz w:val="22"/>
          <w:szCs w:val="22"/>
          <w:u w:val="single"/>
        </w:rPr>
        <w:lastRenderedPageBreak/>
        <w:t>ELENCO RELATORI/ISCRITTI/OSPITI E RUOLO RICOPERTO</w:t>
      </w:r>
      <w:r w:rsidR="00C43AEB">
        <w:rPr>
          <w:rStyle w:val="Rimandonotaapidipagina"/>
          <w:rFonts w:cstheme="minorHAnsi"/>
          <w:sz w:val="22"/>
          <w:szCs w:val="22"/>
          <w:u w:val="single"/>
        </w:rPr>
        <w:footnoteReference w:id="1"/>
      </w:r>
      <w:r w:rsidR="00B7289E" w:rsidRPr="00B70012">
        <w:rPr>
          <w:rFonts w:cstheme="minorHAnsi"/>
          <w:sz w:val="22"/>
          <w:szCs w:val="22"/>
        </w:rPr>
        <w:t>:</w:t>
      </w:r>
    </w:p>
    <w:p w14:paraId="77048C87" w14:textId="04901BE5" w:rsidR="005B2AD1" w:rsidRPr="00B70012" w:rsidRDefault="005B2AD1" w:rsidP="00B70012">
      <w:pPr>
        <w:spacing w:line="360" w:lineRule="auto"/>
        <w:rPr>
          <w:rFonts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0"/>
        <w:gridCol w:w="1487"/>
        <w:gridCol w:w="1697"/>
        <w:gridCol w:w="2558"/>
        <w:gridCol w:w="2111"/>
      </w:tblGrid>
      <w:tr w:rsidR="00495578" w:rsidRPr="00B70012" w14:paraId="06BF6623" w14:textId="77777777" w:rsidTr="007B6708">
        <w:tc>
          <w:tcPr>
            <w:tcW w:w="1060" w:type="dxa"/>
          </w:tcPr>
          <w:p w14:paraId="2C776D1C" w14:textId="51B723AF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NUMERO</w:t>
            </w:r>
          </w:p>
        </w:tc>
        <w:tc>
          <w:tcPr>
            <w:tcW w:w="1487" w:type="dxa"/>
          </w:tcPr>
          <w:p w14:paraId="3AC001C9" w14:textId="648A65FC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NOME</w:t>
            </w:r>
          </w:p>
        </w:tc>
        <w:tc>
          <w:tcPr>
            <w:tcW w:w="1697" w:type="dxa"/>
          </w:tcPr>
          <w:p w14:paraId="731154CF" w14:textId="25A6F57D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COGNOME</w:t>
            </w:r>
          </w:p>
        </w:tc>
        <w:tc>
          <w:tcPr>
            <w:tcW w:w="2558" w:type="dxa"/>
          </w:tcPr>
          <w:p w14:paraId="7AEF6C67" w14:textId="73EB8872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RELATORI/ISCRITTI/OSPITI</w:t>
            </w:r>
          </w:p>
        </w:tc>
        <w:tc>
          <w:tcPr>
            <w:tcW w:w="2111" w:type="dxa"/>
          </w:tcPr>
          <w:p w14:paraId="4E1E9823" w14:textId="2DDE8509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RUOLO RICOPERTO</w:t>
            </w:r>
          </w:p>
        </w:tc>
      </w:tr>
      <w:tr w:rsidR="00495578" w:rsidRPr="00B70012" w14:paraId="4B777F69" w14:textId="77777777" w:rsidTr="007B6708">
        <w:tc>
          <w:tcPr>
            <w:tcW w:w="1060" w:type="dxa"/>
          </w:tcPr>
          <w:p w14:paraId="5C02C6C6" w14:textId="79E0E336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487" w:type="dxa"/>
          </w:tcPr>
          <w:p w14:paraId="77BE0402" w14:textId="7CA1889C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7" w:type="dxa"/>
          </w:tcPr>
          <w:p w14:paraId="4FACC2E0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8" w:type="dxa"/>
          </w:tcPr>
          <w:p w14:paraId="31BCF8D9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39A35EC5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95578" w:rsidRPr="00B70012" w14:paraId="75B5EDD8" w14:textId="77777777" w:rsidTr="007B6708">
        <w:tc>
          <w:tcPr>
            <w:tcW w:w="1060" w:type="dxa"/>
          </w:tcPr>
          <w:p w14:paraId="51C0EFAE" w14:textId="43798B5F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487" w:type="dxa"/>
          </w:tcPr>
          <w:p w14:paraId="425FC2CD" w14:textId="71908EBD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7" w:type="dxa"/>
          </w:tcPr>
          <w:p w14:paraId="6EC0FC46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8" w:type="dxa"/>
          </w:tcPr>
          <w:p w14:paraId="7C9B0668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6251C315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95578" w:rsidRPr="00B70012" w14:paraId="60FDCD50" w14:textId="77777777" w:rsidTr="007B6708">
        <w:tc>
          <w:tcPr>
            <w:tcW w:w="1060" w:type="dxa"/>
          </w:tcPr>
          <w:p w14:paraId="3326EF30" w14:textId="28E4A5FD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1487" w:type="dxa"/>
          </w:tcPr>
          <w:p w14:paraId="5F7262EA" w14:textId="71B7CC56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7" w:type="dxa"/>
          </w:tcPr>
          <w:p w14:paraId="42499721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8" w:type="dxa"/>
          </w:tcPr>
          <w:p w14:paraId="1C37AAF3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1EA5FD94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95578" w:rsidRPr="00B70012" w14:paraId="555A6F91" w14:textId="77777777" w:rsidTr="007B6708">
        <w:tc>
          <w:tcPr>
            <w:tcW w:w="1060" w:type="dxa"/>
          </w:tcPr>
          <w:p w14:paraId="206E44DA" w14:textId="66C092A8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</w:p>
        </w:tc>
        <w:tc>
          <w:tcPr>
            <w:tcW w:w="1487" w:type="dxa"/>
          </w:tcPr>
          <w:p w14:paraId="03BA58E6" w14:textId="77B2C64C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7" w:type="dxa"/>
          </w:tcPr>
          <w:p w14:paraId="1EF11313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8" w:type="dxa"/>
          </w:tcPr>
          <w:p w14:paraId="21757720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3267DB72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95578" w:rsidRPr="00B70012" w14:paraId="39BD5985" w14:textId="77777777" w:rsidTr="007B6708">
        <w:tc>
          <w:tcPr>
            <w:tcW w:w="1060" w:type="dxa"/>
          </w:tcPr>
          <w:p w14:paraId="537989D8" w14:textId="04C71645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487" w:type="dxa"/>
          </w:tcPr>
          <w:p w14:paraId="0976EEA3" w14:textId="415420C2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7" w:type="dxa"/>
          </w:tcPr>
          <w:p w14:paraId="32AD9857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8" w:type="dxa"/>
          </w:tcPr>
          <w:p w14:paraId="48BA1321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257CA471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95578" w:rsidRPr="00B70012" w14:paraId="63ABF0BC" w14:textId="77777777" w:rsidTr="007B6708">
        <w:tc>
          <w:tcPr>
            <w:tcW w:w="1060" w:type="dxa"/>
          </w:tcPr>
          <w:p w14:paraId="2B36DF15" w14:textId="64AE035F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1487" w:type="dxa"/>
          </w:tcPr>
          <w:p w14:paraId="456BE53A" w14:textId="78A9F55D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7" w:type="dxa"/>
          </w:tcPr>
          <w:p w14:paraId="5745B0AB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8" w:type="dxa"/>
          </w:tcPr>
          <w:p w14:paraId="27977EB8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79E51036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95578" w:rsidRPr="00B70012" w14:paraId="697E608F" w14:textId="77777777" w:rsidTr="007B6708">
        <w:tc>
          <w:tcPr>
            <w:tcW w:w="1060" w:type="dxa"/>
          </w:tcPr>
          <w:p w14:paraId="1DE8B0A7" w14:textId="02C43718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</w:t>
            </w:r>
          </w:p>
        </w:tc>
        <w:tc>
          <w:tcPr>
            <w:tcW w:w="1487" w:type="dxa"/>
          </w:tcPr>
          <w:p w14:paraId="496144AF" w14:textId="7318EA7D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7" w:type="dxa"/>
          </w:tcPr>
          <w:p w14:paraId="3394CD42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8" w:type="dxa"/>
          </w:tcPr>
          <w:p w14:paraId="6E933517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2068A493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95578" w:rsidRPr="00B70012" w14:paraId="24E39E9F" w14:textId="77777777" w:rsidTr="007B6708">
        <w:tc>
          <w:tcPr>
            <w:tcW w:w="1060" w:type="dxa"/>
          </w:tcPr>
          <w:p w14:paraId="292186CD" w14:textId="3C82568E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</w:t>
            </w:r>
          </w:p>
        </w:tc>
        <w:tc>
          <w:tcPr>
            <w:tcW w:w="1487" w:type="dxa"/>
          </w:tcPr>
          <w:p w14:paraId="6179F189" w14:textId="02CDB83C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7" w:type="dxa"/>
          </w:tcPr>
          <w:p w14:paraId="1E33FE1F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8" w:type="dxa"/>
          </w:tcPr>
          <w:p w14:paraId="4BA8AD93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2117B0BA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95578" w:rsidRPr="00B70012" w14:paraId="107726B3" w14:textId="77777777" w:rsidTr="007B6708">
        <w:tc>
          <w:tcPr>
            <w:tcW w:w="1060" w:type="dxa"/>
          </w:tcPr>
          <w:p w14:paraId="75A87371" w14:textId="6F3F6053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</w:t>
            </w:r>
          </w:p>
        </w:tc>
        <w:tc>
          <w:tcPr>
            <w:tcW w:w="1487" w:type="dxa"/>
          </w:tcPr>
          <w:p w14:paraId="5C18566B" w14:textId="063D3860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7" w:type="dxa"/>
          </w:tcPr>
          <w:p w14:paraId="2CB82F53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8" w:type="dxa"/>
          </w:tcPr>
          <w:p w14:paraId="30FC3E92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57F94273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95578" w:rsidRPr="00B70012" w14:paraId="2D37E87F" w14:textId="77777777" w:rsidTr="007B6708">
        <w:tc>
          <w:tcPr>
            <w:tcW w:w="1060" w:type="dxa"/>
          </w:tcPr>
          <w:p w14:paraId="7265C440" w14:textId="7A1C6183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</w:t>
            </w:r>
          </w:p>
        </w:tc>
        <w:tc>
          <w:tcPr>
            <w:tcW w:w="1487" w:type="dxa"/>
          </w:tcPr>
          <w:p w14:paraId="03718DB7" w14:textId="5A61BB92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7" w:type="dxa"/>
          </w:tcPr>
          <w:p w14:paraId="36565BF4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8" w:type="dxa"/>
          </w:tcPr>
          <w:p w14:paraId="2A127B81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</w:tcPr>
          <w:p w14:paraId="2218D1DE" w14:textId="77777777" w:rsidR="00495578" w:rsidRPr="00B70012" w:rsidRDefault="00495578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0EDAE60C" w14:textId="77777777" w:rsidR="00652FC6" w:rsidRDefault="00747E45" w:rsidP="006369AD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ab/>
      </w:r>
      <w:r w:rsidRPr="00B70012">
        <w:rPr>
          <w:rFonts w:cstheme="minorHAnsi"/>
          <w:sz w:val="22"/>
          <w:szCs w:val="22"/>
        </w:rPr>
        <w:tab/>
      </w:r>
    </w:p>
    <w:p w14:paraId="4F74BCD8" w14:textId="497A9E92" w:rsidR="00E06415" w:rsidRPr="00E06415" w:rsidRDefault="00652FC6" w:rsidP="00E06415">
      <w:pPr>
        <w:spacing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Indicare se</w:t>
      </w:r>
      <w:r w:rsidRPr="00652FC6">
        <w:rPr>
          <w:rFonts w:cstheme="minorHAnsi"/>
          <w:sz w:val="22"/>
          <w:szCs w:val="22"/>
        </w:rPr>
        <w:t xml:space="preserve"> prevista la presenza di relatori esterni che presenteranno richiesta di rimborso spese (con pezze giustificative allegate)</w:t>
      </w:r>
      <w:r>
        <w:rPr>
          <w:rFonts w:cstheme="minorHAnsi"/>
          <w:sz w:val="22"/>
          <w:szCs w:val="22"/>
        </w:rPr>
        <w:t xml:space="preserve"> e relativo numero: ____________________________________</w:t>
      </w:r>
      <w:r w:rsidR="00E06415" w:rsidRPr="00E06415">
        <w:rPr>
          <w:rFonts w:cstheme="minorHAnsi"/>
          <w:sz w:val="22"/>
          <w:szCs w:val="22"/>
        </w:rPr>
        <w:t xml:space="preserve"> </w:t>
      </w:r>
      <w:r w:rsidR="00E06415">
        <w:rPr>
          <w:rFonts w:cstheme="minorHAnsi"/>
          <w:sz w:val="22"/>
          <w:szCs w:val="22"/>
        </w:rPr>
        <w:t>(</w:t>
      </w:r>
      <w:r w:rsidR="00E06415" w:rsidRPr="00E06415">
        <w:rPr>
          <w:rFonts w:cstheme="minorHAnsi"/>
          <w:sz w:val="22"/>
          <w:szCs w:val="22"/>
        </w:rPr>
        <w:t xml:space="preserve">inviare apposita richiesta alla dott.ssa </w:t>
      </w:r>
      <w:r w:rsidR="00E06415">
        <w:rPr>
          <w:rFonts w:cstheme="minorHAnsi"/>
          <w:sz w:val="22"/>
          <w:szCs w:val="22"/>
        </w:rPr>
        <w:t>Rita Ligia</w:t>
      </w:r>
      <w:r w:rsidR="00E06415" w:rsidRPr="00E06415">
        <w:rPr>
          <w:rFonts w:cstheme="minorHAnsi"/>
          <w:sz w:val="22"/>
          <w:szCs w:val="22"/>
        </w:rPr>
        <w:t xml:space="preserve"> all’indirizzo </w:t>
      </w:r>
      <w:hyperlink r:id="rId10" w:history="1">
        <w:r w:rsidR="00E06415" w:rsidRPr="00E06415">
          <w:rPr>
            <w:rStyle w:val="Collegamentoipertestuale"/>
            <w:rFonts w:cstheme="minorHAnsi"/>
            <w:sz w:val="22"/>
            <w:szCs w:val="22"/>
          </w:rPr>
          <w:t>rita.ligia@unica.it</w:t>
        </w:r>
      </w:hyperlink>
      <w:r w:rsidR="00E06415">
        <w:rPr>
          <w:rFonts w:cstheme="minorHAnsi"/>
          <w:sz w:val="22"/>
          <w:szCs w:val="22"/>
        </w:rPr>
        <w:t xml:space="preserve"> con indicazione del numero di relatori esterni)</w:t>
      </w:r>
    </w:p>
    <w:p w14:paraId="20AA1A92" w14:textId="5E1B4125" w:rsidR="00747E45" w:rsidRPr="006369AD" w:rsidRDefault="00747E45" w:rsidP="006369AD">
      <w:pPr>
        <w:spacing w:line="360" w:lineRule="auto"/>
        <w:rPr>
          <w:rFonts w:cstheme="minorHAnsi"/>
          <w:sz w:val="22"/>
          <w:szCs w:val="22"/>
        </w:rPr>
      </w:pPr>
    </w:p>
    <w:p w14:paraId="67D7C973" w14:textId="77777777" w:rsidR="001D5064" w:rsidRDefault="00411293" w:rsidP="001D5064">
      <w:pPr>
        <w:spacing w:line="360" w:lineRule="auto"/>
        <w:jc w:val="both"/>
        <w:rPr>
          <w:rFonts w:cstheme="minorHAnsi"/>
          <w:sz w:val="22"/>
          <w:szCs w:val="22"/>
        </w:rPr>
      </w:pPr>
      <w:r w:rsidRPr="00C81AE1">
        <w:rPr>
          <w:rFonts w:cstheme="minorHAnsi"/>
          <w:sz w:val="22"/>
          <w:szCs w:val="22"/>
          <w:u w:val="single"/>
        </w:rPr>
        <w:t>ELENCO DEI SERVIZI RICHIESTI</w:t>
      </w:r>
      <w:r w:rsidRPr="00C81AE1">
        <w:rPr>
          <w:rFonts w:cstheme="minorHAnsi"/>
          <w:sz w:val="22"/>
          <w:szCs w:val="22"/>
        </w:rPr>
        <w:t xml:space="preserve">: </w:t>
      </w:r>
      <w:r w:rsidR="00C81AE1">
        <w:rPr>
          <w:rFonts w:cstheme="minorHAnsi"/>
          <w:sz w:val="22"/>
          <w:szCs w:val="22"/>
        </w:rPr>
        <w:t>vedasi richiest</w:t>
      </w:r>
      <w:r w:rsidR="00AE4BB0">
        <w:rPr>
          <w:rFonts w:cstheme="minorHAnsi"/>
          <w:sz w:val="22"/>
          <w:szCs w:val="22"/>
        </w:rPr>
        <w:t>a</w:t>
      </w:r>
      <w:r w:rsidR="00C81AE1">
        <w:rPr>
          <w:rFonts w:cstheme="minorHAnsi"/>
          <w:sz w:val="22"/>
          <w:szCs w:val="22"/>
        </w:rPr>
        <w:t xml:space="preserve"> allegat</w:t>
      </w:r>
      <w:r w:rsidR="00AE4BB0">
        <w:rPr>
          <w:rFonts w:cstheme="minorHAnsi"/>
          <w:sz w:val="22"/>
          <w:szCs w:val="22"/>
        </w:rPr>
        <w:t>a</w:t>
      </w:r>
      <w:r w:rsidR="00C81AE1">
        <w:rPr>
          <w:rFonts w:cstheme="minorHAnsi"/>
          <w:sz w:val="22"/>
          <w:szCs w:val="22"/>
        </w:rPr>
        <w:t>.</w:t>
      </w:r>
      <w:r w:rsidR="001D5064">
        <w:rPr>
          <w:rFonts w:cstheme="minorHAnsi"/>
          <w:sz w:val="22"/>
          <w:szCs w:val="22"/>
        </w:rPr>
        <w:t xml:space="preserve"> </w:t>
      </w:r>
    </w:p>
    <w:p w14:paraId="7221BF62" w14:textId="78A03623" w:rsidR="00B70012" w:rsidRDefault="001D5064" w:rsidP="001D5064">
      <w:pPr>
        <w:spacing w:line="360" w:lineRule="auto"/>
        <w:jc w:val="both"/>
        <w:rPr>
          <w:rFonts w:cstheme="minorHAnsi"/>
          <w:sz w:val="22"/>
          <w:szCs w:val="22"/>
        </w:rPr>
      </w:pPr>
      <w:r w:rsidRPr="003B0EFB">
        <w:rPr>
          <w:rFonts w:cstheme="minorHAnsi"/>
          <w:sz w:val="22"/>
          <w:szCs w:val="22"/>
          <w:highlight w:val="lightGray"/>
        </w:rPr>
        <w:t xml:space="preserve">Si dichiara che il servizio di prenotazione pranzo/cena in ristorante è stato richiesto soltanto per i relatori esterni più due </w:t>
      </w:r>
      <w:r w:rsidRPr="009C635E">
        <w:rPr>
          <w:rFonts w:cstheme="minorHAnsi"/>
          <w:sz w:val="22"/>
          <w:szCs w:val="22"/>
          <w:highlight w:val="lightGray"/>
        </w:rPr>
        <w:t>interni</w:t>
      </w:r>
      <w:r w:rsidR="009C635E" w:rsidRPr="009C635E">
        <w:rPr>
          <w:rFonts w:cstheme="minorHAnsi"/>
          <w:sz w:val="22"/>
          <w:szCs w:val="22"/>
          <w:highlight w:val="lightGray"/>
        </w:rPr>
        <w:t xml:space="preserve"> (</w:t>
      </w:r>
      <w:r w:rsidR="007F3A7F">
        <w:rPr>
          <w:rFonts w:cstheme="minorHAnsi"/>
          <w:sz w:val="22"/>
          <w:szCs w:val="22"/>
          <w:highlight w:val="lightGray"/>
        </w:rPr>
        <w:t>eliminare</w:t>
      </w:r>
      <w:r w:rsidR="009C635E" w:rsidRPr="009C635E">
        <w:rPr>
          <w:rFonts w:cstheme="minorHAnsi"/>
          <w:sz w:val="22"/>
          <w:szCs w:val="22"/>
          <w:highlight w:val="lightGray"/>
        </w:rPr>
        <w:t xml:space="preserve"> se non pertinente).</w:t>
      </w:r>
    </w:p>
    <w:p w14:paraId="0D44E42D" w14:textId="77777777" w:rsidR="001D5064" w:rsidRPr="001D5064" w:rsidRDefault="001D5064" w:rsidP="001D5064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795C4987" w14:textId="77777777" w:rsidR="0034579E" w:rsidRPr="00E6529F" w:rsidRDefault="0034579E" w:rsidP="00B70012">
      <w:pPr>
        <w:spacing w:line="360" w:lineRule="auto"/>
        <w:rPr>
          <w:rFonts w:cstheme="minorHAnsi"/>
          <w:sz w:val="22"/>
          <w:szCs w:val="22"/>
          <w:u w:val="single"/>
        </w:rPr>
      </w:pPr>
      <w:r w:rsidRPr="00E6529F">
        <w:rPr>
          <w:rFonts w:cstheme="minorHAnsi"/>
          <w:sz w:val="22"/>
          <w:szCs w:val="22"/>
          <w:u w:val="single"/>
        </w:rPr>
        <w:t>BUDGET DELL’EVENTO</w:t>
      </w:r>
    </w:p>
    <w:p w14:paraId="6CDBDA3D" w14:textId="7935A81F" w:rsidR="0034579E" w:rsidRPr="00B70012" w:rsidRDefault="0034579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Le</w:t>
      </w:r>
      <w:r w:rsidRPr="00B70012">
        <w:rPr>
          <w:rFonts w:cstheme="minorHAnsi"/>
          <w:sz w:val="22"/>
          <w:szCs w:val="22"/>
        </w:rPr>
        <w:tab/>
        <w:t>spese</w:t>
      </w:r>
      <w:r w:rsidRPr="00B70012">
        <w:rPr>
          <w:rFonts w:cstheme="minorHAnsi"/>
          <w:sz w:val="22"/>
          <w:szCs w:val="22"/>
        </w:rPr>
        <w:tab/>
        <w:t>gravano</w:t>
      </w:r>
      <w:r w:rsidRPr="00B70012">
        <w:rPr>
          <w:rFonts w:cstheme="minorHAnsi"/>
          <w:sz w:val="22"/>
          <w:szCs w:val="22"/>
        </w:rPr>
        <w:tab/>
        <w:t>sulla</w:t>
      </w:r>
      <w:r w:rsidRPr="00B70012">
        <w:rPr>
          <w:rFonts w:cstheme="minorHAnsi"/>
          <w:sz w:val="22"/>
          <w:szCs w:val="22"/>
        </w:rPr>
        <w:tab/>
        <w:t>voce</w:t>
      </w:r>
      <w:r w:rsidRPr="00B70012">
        <w:rPr>
          <w:rFonts w:cstheme="minorHAnsi"/>
          <w:sz w:val="22"/>
          <w:szCs w:val="22"/>
        </w:rPr>
        <w:tab/>
        <w:t>di</w:t>
      </w:r>
      <w:r w:rsidRPr="00B70012">
        <w:rPr>
          <w:rFonts w:cstheme="minorHAnsi"/>
          <w:sz w:val="22"/>
          <w:szCs w:val="22"/>
        </w:rPr>
        <w:tab/>
        <w:t>budget/codice</w:t>
      </w:r>
      <w:r w:rsidRPr="00B70012">
        <w:rPr>
          <w:rFonts w:cstheme="minorHAnsi"/>
          <w:sz w:val="22"/>
          <w:szCs w:val="22"/>
        </w:rPr>
        <w:tab/>
        <w:t>progetto:</w:t>
      </w:r>
    </w:p>
    <w:p w14:paraId="74FF40FD" w14:textId="4B93427F" w:rsidR="00E6529F" w:rsidRDefault="00AE4BB0" w:rsidP="00B70012">
      <w:pPr>
        <w:spacing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</w:t>
      </w:r>
    </w:p>
    <w:p w14:paraId="67688D27" w14:textId="30FBFD4A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</w:p>
    <w:p w14:paraId="3602C222" w14:textId="77777777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  <w:r w:rsidRPr="00D0760E">
        <w:rPr>
          <w:rFonts w:cstheme="minorHAnsi"/>
          <w:sz w:val="22"/>
          <w:szCs w:val="22"/>
        </w:rPr>
        <w:t>Si dichiara il rispetto della normativa vigente e dei Regolamenti di Ateneo.</w:t>
      </w:r>
    </w:p>
    <w:p w14:paraId="22DE5437" w14:textId="77777777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</w:p>
    <w:p w14:paraId="3618BE0C" w14:textId="77777777" w:rsidR="00B9176A" w:rsidRDefault="00B9176A" w:rsidP="00B9176A">
      <w:pPr>
        <w:spacing w:line="360" w:lineRule="auto"/>
        <w:rPr>
          <w:rFonts w:cstheme="minorHAnsi"/>
          <w:sz w:val="22"/>
          <w:szCs w:val="22"/>
        </w:rPr>
      </w:pPr>
    </w:p>
    <w:p w14:paraId="1BD4F12B" w14:textId="77777777" w:rsidR="00B9176A" w:rsidRDefault="00B9176A" w:rsidP="00B9176A">
      <w:pPr>
        <w:spacing w:line="360" w:lineRule="auto"/>
        <w:rPr>
          <w:rFonts w:cstheme="minorHAnsi"/>
          <w:sz w:val="22"/>
          <w:szCs w:val="22"/>
        </w:rPr>
      </w:pPr>
    </w:p>
    <w:p w14:paraId="46518EDB" w14:textId="6E3FACCC" w:rsidR="008D49CD" w:rsidRPr="00B70012" w:rsidRDefault="008D49CD" w:rsidP="00B9176A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Luogo e Data</w:t>
      </w:r>
    </w:p>
    <w:p w14:paraId="41E24F56" w14:textId="77777777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</w:p>
    <w:p w14:paraId="220A5FAD" w14:textId="1FB39003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______</w:t>
      </w:r>
      <w:r w:rsidR="00B70012" w:rsidRPr="00B70012">
        <w:rPr>
          <w:rFonts w:cstheme="minorHAnsi"/>
          <w:sz w:val="22"/>
          <w:szCs w:val="22"/>
        </w:rPr>
        <w:t>____</w:t>
      </w:r>
      <w:r w:rsidRPr="00B70012">
        <w:rPr>
          <w:rFonts w:cstheme="minorHAnsi"/>
          <w:sz w:val="22"/>
          <w:szCs w:val="22"/>
        </w:rPr>
        <w:t>____________</w:t>
      </w:r>
    </w:p>
    <w:p w14:paraId="030523A1" w14:textId="77777777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</w:p>
    <w:p w14:paraId="7734784E" w14:textId="77777777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</w:p>
    <w:p w14:paraId="32F8379C" w14:textId="5948B329" w:rsidR="008D49CD" w:rsidRDefault="006369AD" w:rsidP="006369AD">
      <w:pPr>
        <w:spacing w:line="360" w:lineRule="auto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8D49CD" w:rsidRPr="00B70012">
        <w:rPr>
          <w:rFonts w:cstheme="minorHAnsi"/>
          <w:sz w:val="22"/>
          <w:szCs w:val="22"/>
        </w:rPr>
        <w:t>Firma dell’Organizzatore</w:t>
      </w:r>
      <w:r w:rsidR="008D49CD" w:rsidRPr="00B70012">
        <w:rPr>
          <w:rFonts w:cstheme="minorHAnsi"/>
          <w:sz w:val="22"/>
          <w:szCs w:val="22"/>
        </w:rPr>
        <w:tab/>
      </w:r>
    </w:p>
    <w:p w14:paraId="550E1E29" w14:textId="77777777" w:rsidR="00AE4BB0" w:rsidRPr="00B70012" w:rsidRDefault="00AE4BB0" w:rsidP="006369AD">
      <w:pPr>
        <w:spacing w:line="360" w:lineRule="auto"/>
        <w:jc w:val="center"/>
        <w:rPr>
          <w:rFonts w:cstheme="minorHAnsi"/>
          <w:sz w:val="22"/>
          <w:szCs w:val="22"/>
        </w:rPr>
      </w:pPr>
    </w:p>
    <w:p w14:paraId="4E30DDD8" w14:textId="11392B8E" w:rsidR="008D49CD" w:rsidRPr="00B70012" w:rsidRDefault="00AE4BB0" w:rsidP="00B70012">
      <w:pPr>
        <w:spacing w:line="360" w:lineRule="auto"/>
        <w:ind w:firstLine="708"/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</w:t>
      </w:r>
      <w:r w:rsidR="008D49CD" w:rsidRPr="00B70012">
        <w:rPr>
          <w:rFonts w:cstheme="minorHAnsi"/>
          <w:sz w:val="22"/>
          <w:szCs w:val="22"/>
        </w:rPr>
        <w:t xml:space="preserve"> </w:t>
      </w:r>
    </w:p>
    <w:sectPr w:rsidR="008D49CD" w:rsidRPr="00B70012" w:rsidSect="00B332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8F01D" w14:textId="77777777" w:rsidR="005628BC" w:rsidRDefault="005628BC" w:rsidP="0030749D">
      <w:r>
        <w:separator/>
      </w:r>
    </w:p>
  </w:endnote>
  <w:endnote w:type="continuationSeparator" w:id="0">
    <w:p w14:paraId="7019DA0A" w14:textId="77777777" w:rsidR="005628BC" w:rsidRDefault="005628BC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313C" w14:textId="77777777" w:rsidR="007266E2" w:rsidRDefault="007266E2">
    <w:pPr>
      <w:pStyle w:val="Pidipagina"/>
    </w:pPr>
  </w:p>
  <w:p w14:paraId="517579E6" w14:textId="77777777" w:rsidR="00B6322E" w:rsidRDefault="00B6322E"/>
  <w:p w14:paraId="0C656B7F" w14:textId="77777777" w:rsidR="00B6322E" w:rsidRDefault="00B6322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63CA0CE1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5D03D4" w14:textId="77777777" w:rsidR="00E31376" w:rsidRDefault="00E31376">
    <w:pPr>
      <w:pStyle w:val="Pidipagina"/>
    </w:pPr>
  </w:p>
  <w:p w14:paraId="303C708E" w14:textId="77777777" w:rsidR="00B6322E" w:rsidRDefault="00B6322E"/>
  <w:p w14:paraId="50A33E5A" w14:textId="77777777" w:rsidR="00B6322E" w:rsidRDefault="00B6322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A6F23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2CD923" wp14:editId="7B92F9FD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E808E2" w14:textId="54DC9404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21A98BF0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2CD92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35E808E2" w14:textId="54DC9404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  <w:p w14:paraId="21A98BF0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508D5CCA" wp14:editId="5A2D9137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EC381" w14:textId="77777777" w:rsidR="005628BC" w:rsidRDefault="005628BC" w:rsidP="0030749D">
      <w:r>
        <w:separator/>
      </w:r>
    </w:p>
  </w:footnote>
  <w:footnote w:type="continuationSeparator" w:id="0">
    <w:p w14:paraId="082A23F0" w14:textId="77777777" w:rsidR="005628BC" w:rsidRDefault="005628BC" w:rsidP="0030749D">
      <w:r>
        <w:continuationSeparator/>
      </w:r>
    </w:p>
  </w:footnote>
  <w:footnote w:id="1">
    <w:p w14:paraId="4A0D2973" w14:textId="42E9CBFE" w:rsidR="00C43AEB" w:rsidRDefault="00C43AE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43AEB">
        <w:rPr>
          <w:b/>
          <w:bCs/>
        </w:rPr>
        <w:t>Nota bene: il numero dei nominativi inseriti deve corrispondere al numero delle persone per cui è richiesto il servizio di catering (coffee break, light lunch)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9AAF" w14:textId="77777777" w:rsidR="0030749D" w:rsidRDefault="00000000">
    <w:pPr>
      <w:pStyle w:val="Intestazione"/>
    </w:pPr>
    <w:r>
      <w:rPr>
        <w:noProof/>
      </w:rPr>
      <w:pict w14:anchorId="4277DC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  <w:p w14:paraId="5BE30074" w14:textId="77777777" w:rsidR="00B6322E" w:rsidRDefault="00B6322E"/>
  <w:p w14:paraId="7A984436" w14:textId="77777777" w:rsidR="00B6322E" w:rsidRDefault="00B632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4143D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0B4133F1" wp14:editId="5F7262E4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FAEDE1" w14:textId="77777777" w:rsidR="00B6322E" w:rsidRDefault="00B6322E"/>
  <w:p w14:paraId="4FCC75AE" w14:textId="77777777" w:rsidR="00B6322E" w:rsidRDefault="00B632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E339B" w14:textId="66E68E59" w:rsidR="00462D8D" w:rsidRDefault="006803FD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inline distT="0" distB="0" distL="0" distR="0" wp14:anchorId="1C17671B" wp14:editId="6ECAEBBA">
          <wp:extent cx="7983825" cy="1263650"/>
          <wp:effectExtent l="0" t="0" r="0" b="0"/>
          <wp:docPr id="1835205782" name="Immagine 4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205782" name="Immagine 4" descr="Immagine che contiene testo, Carattere, log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9476" cy="12645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1E8BB6" w14:textId="022349FD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</w:t>
    </w:r>
    <w:r w:rsidR="00D0760E">
      <w:rPr>
        <w:b/>
        <w:bCs/>
        <w:color w:val="1F3864" w:themeColor="accent1" w:themeShade="80"/>
        <w:sz w:val="18"/>
        <w:szCs w:val="18"/>
      </w:rPr>
      <w:t>Lettere, Lingue e Beni culturali</w:t>
    </w:r>
  </w:p>
  <w:p w14:paraId="05E2AD1F" w14:textId="77303726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Direttr</w:t>
    </w:r>
    <w:r w:rsidR="00CD0104">
      <w:rPr>
        <w:color w:val="1F3864" w:themeColor="accent1" w:themeShade="80"/>
        <w:sz w:val="18"/>
        <w:szCs w:val="18"/>
      </w:rPr>
      <w:t>ic</w:t>
    </w:r>
    <w:r>
      <w:rPr>
        <w:color w:val="1F3864" w:themeColor="accent1" w:themeShade="80"/>
        <w:sz w:val="18"/>
        <w:szCs w:val="18"/>
      </w:rPr>
      <w:t>e: Prof</w:t>
    </w:r>
    <w:r w:rsidR="00D0760E">
      <w:rPr>
        <w:color w:val="1F3864" w:themeColor="accent1" w:themeShade="80"/>
        <w:sz w:val="18"/>
        <w:szCs w:val="18"/>
      </w:rPr>
      <w:t>.</w:t>
    </w:r>
    <w:r w:rsidR="00CD0104">
      <w:rPr>
        <w:color w:val="1F3864" w:themeColor="accent1" w:themeShade="80"/>
        <w:sz w:val="18"/>
        <w:szCs w:val="18"/>
      </w:rPr>
      <w:t>ssa Tiziana Pontillo</w:t>
    </w:r>
  </w:p>
  <w:p w14:paraId="6418363B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0FE56993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6F0FF4B5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\endash 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6BE0264"/>
    <w:multiLevelType w:val="hybridMultilevel"/>
    <w:tmpl w:val="5E1CF698"/>
    <w:lvl w:ilvl="0" w:tplc="08FC179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33AE7"/>
    <w:multiLevelType w:val="hybridMultilevel"/>
    <w:tmpl w:val="D6284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D5B1F"/>
    <w:multiLevelType w:val="hybridMultilevel"/>
    <w:tmpl w:val="74266D2C"/>
    <w:lvl w:ilvl="0" w:tplc="646CEE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75FC5"/>
    <w:multiLevelType w:val="hybridMultilevel"/>
    <w:tmpl w:val="12A47BD0"/>
    <w:lvl w:ilvl="0" w:tplc="DA66FDD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713257">
    <w:abstractNumId w:val="0"/>
  </w:num>
  <w:num w:numId="2" w16cid:durableId="311099589">
    <w:abstractNumId w:val="4"/>
  </w:num>
  <w:num w:numId="3" w16cid:durableId="1818716810">
    <w:abstractNumId w:val="1"/>
  </w:num>
  <w:num w:numId="4" w16cid:durableId="2144039059">
    <w:abstractNumId w:val="3"/>
  </w:num>
  <w:num w:numId="5" w16cid:durableId="2088065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0A"/>
    <w:rsid w:val="00000511"/>
    <w:rsid w:val="000045EC"/>
    <w:rsid w:val="00010408"/>
    <w:rsid w:val="00024CA7"/>
    <w:rsid w:val="000375F0"/>
    <w:rsid w:val="0007238E"/>
    <w:rsid w:val="00092276"/>
    <w:rsid w:val="000A1416"/>
    <w:rsid w:val="000A318B"/>
    <w:rsid w:val="000A6836"/>
    <w:rsid w:val="000A68E2"/>
    <w:rsid w:val="000B69A6"/>
    <w:rsid w:val="000C2916"/>
    <w:rsid w:val="000D0817"/>
    <w:rsid w:val="000E05AF"/>
    <w:rsid w:val="000E20C3"/>
    <w:rsid w:val="001060B7"/>
    <w:rsid w:val="00123949"/>
    <w:rsid w:val="00130B59"/>
    <w:rsid w:val="00163923"/>
    <w:rsid w:val="001813C0"/>
    <w:rsid w:val="001A58C8"/>
    <w:rsid w:val="001A5FBE"/>
    <w:rsid w:val="001B09C3"/>
    <w:rsid w:val="001D5064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E28E3"/>
    <w:rsid w:val="002F0148"/>
    <w:rsid w:val="002F0D7B"/>
    <w:rsid w:val="00307220"/>
    <w:rsid w:val="0030749D"/>
    <w:rsid w:val="00313B14"/>
    <w:rsid w:val="003152FB"/>
    <w:rsid w:val="00324279"/>
    <w:rsid w:val="00334CD1"/>
    <w:rsid w:val="0034579E"/>
    <w:rsid w:val="00347E08"/>
    <w:rsid w:val="00360818"/>
    <w:rsid w:val="00384CD1"/>
    <w:rsid w:val="00390A63"/>
    <w:rsid w:val="003A1758"/>
    <w:rsid w:val="003B0EFB"/>
    <w:rsid w:val="003B3096"/>
    <w:rsid w:val="003B6000"/>
    <w:rsid w:val="003D6177"/>
    <w:rsid w:val="004056D6"/>
    <w:rsid w:val="00411293"/>
    <w:rsid w:val="0043001C"/>
    <w:rsid w:val="004335FE"/>
    <w:rsid w:val="0046073D"/>
    <w:rsid w:val="00462D8D"/>
    <w:rsid w:val="00466009"/>
    <w:rsid w:val="00495578"/>
    <w:rsid w:val="004A1477"/>
    <w:rsid w:val="004B1597"/>
    <w:rsid w:val="004D04C6"/>
    <w:rsid w:val="004E061B"/>
    <w:rsid w:val="004E4AA8"/>
    <w:rsid w:val="00501D79"/>
    <w:rsid w:val="00504190"/>
    <w:rsid w:val="00507B0A"/>
    <w:rsid w:val="005628BC"/>
    <w:rsid w:val="00566BF9"/>
    <w:rsid w:val="005974C5"/>
    <w:rsid w:val="005B2AD1"/>
    <w:rsid w:val="005D3A5E"/>
    <w:rsid w:val="005F542B"/>
    <w:rsid w:val="005F736F"/>
    <w:rsid w:val="00633AC1"/>
    <w:rsid w:val="006343C0"/>
    <w:rsid w:val="006369AD"/>
    <w:rsid w:val="00652FC6"/>
    <w:rsid w:val="006612BC"/>
    <w:rsid w:val="006803FD"/>
    <w:rsid w:val="0068140F"/>
    <w:rsid w:val="00694DBA"/>
    <w:rsid w:val="006974B8"/>
    <w:rsid w:val="006A053A"/>
    <w:rsid w:val="006A376F"/>
    <w:rsid w:val="006C3DB0"/>
    <w:rsid w:val="007266E2"/>
    <w:rsid w:val="00733277"/>
    <w:rsid w:val="00747E45"/>
    <w:rsid w:val="00752B1A"/>
    <w:rsid w:val="007607CF"/>
    <w:rsid w:val="00764FCE"/>
    <w:rsid w:val="00783DF6"/>
    <w:rsid w:val="007B6708"/>
    <w:rsid w:val="007D29FE"/>
    <w:rsid w:val="007D4934"/>
    <w:rsid w:val="007D64E6"/>
    <w:rsid w:val="007E1252"/>
    <w:rsid w:val="007E2D7F"/>
    <w:rsid w:val="007F3A7F"/>
    <w:rsid w:val="008003BD"/>
    <w:rsid w:val="0081328C"/>
    <w:rsid w:val="0081622C"/>
    <w:rsid w:val="0088311F"/>
    <w:rsid w:val="00893310"/>
    <w:rsid w:val="00894BAC"/>
    <w:rsid w:val="008A375C"/>
    <w:rsid w:val="008B1590"/>
    <w:rsid w:val="008B1FD8"/>
    <w:rsid w:val="008B6E12"/>
    <w:rsid w:val="008C5C09"/>
    <w:rsid w:val="008D49CD"/>
    <w:rsid w:val="008E3E33"/>
    <w:rsid w:val="008F1486"/>
    <w:rsid w:val="008F1E54"/>
    <w:rsid w:val="008F27C3"/>
    <w:rsid w:val="00903E25"/>
    <w:rsid w:val="00904620"/>
    <w:rsid w:val="00941BE5"/>
    <w:rsid w:val="00962C6E"/>
    <w:rsid w:val="00995EDB"/>
    <w:rsid w:val="009B4A81"/>
    <w:rsid w:val="009C635E"/>
    <w:rsid w:val="009E16F6"/>
    <w:rsid w:val="009F2A67"/>
    <w:rsid w:val="00A0250D"/>
    <w:rsid w:val="00A13FAD"/>
    <w:rsid w:val="00A420E0"/>
    <w:rsid w:val="00A67EF3"/>
    <w:rsid w:val="00A75007"/>
    <w:rsid w:val="00A77A81"/>
    <w:rsid w:val="00A82334"/>
    <w:rsid w:val="00AA2D86"/>
    <w:rsid w:val="00AB019D"/>
    <w:rsid w:val="00AB43B1"/>
    <w:rsid w:val="00AC4E14"/>
    <w:rsid w:val="00AC7939"/>
    <w:rsid w:val="00AE4BB0"/>
    <w:rsid w:val="00AF3341"/>
    <w:rsid w:val="00B142E5"/>
    <w:rsid w:val="00B332E6"/>
    <w:rsid w:val="00B3790B"/>
    <w:rsid w:val="00B61DCF"/>
    <w:rsid w:val="00B6322E"/>
    <w:rsid w:val="00B63278"/>
    <w:rsid w:val="00B70012"/>
    <w:rsid w:val="00B700C1"/>
    <w:rsid w:val="00B7289E"/>
    <w:rsid w:val="00B9176A"/>
    <w:rsid w:val="00BA14E5"/>
    <w:rsid w:val="00BC10C0"/>
    <w:rsid w:val="00BE4E10"/>
    <w:rsid w:val="00BE7729"/>
    <w:rsid w:val="00C22A26"/>
    <w:rsid w:val="00C36D3F"/>
    <w:rsid w:val="00C43AEB"/>
    <w:rsid w:val="00C44D5D"/>
    <w:rsid w:val="00C514AE"/>
    <w:rsid w:val="00C578C3"/>
    <w:rsid w:val="00C64BF6"/>
    <w:rsid w:val="00C7619F"/>
    <w:rsid w:val="00C7630F"/>
    <w:rsid w:val="00C76C94"/>
    <w:rsid w:val="00C81AE1"/>
    <w:rsid w:val="00C92721"/>
    <w:rsid w:val="00C94BB0"/>
    <w:rsid w:val="00CA4E51"/>
    <w:rsid w:val="00CB36D1"/>
    <w:rsid w:val="00CB4B61"/>
    <w:rsid w:val="00CD0104"/>
    <w:rsid w:val="00CF183E"/>
    <w:rsid w:val="00CF1A22"/>
    <w:rsid w:val="00D06BA8"/>
    <w:rsid w:val="00D0760E"/>
    <w:rsid w:val="00D1095B"/>
    <w:rsid w:val="00D14DDE"/>
    <w:rsid w:val="00D1697B"/>
    <w:rsid w:val="00D17EF3"/>
    <w:rsid w:val="00D34313"/>
    <w:rsid w:val="00D3762E"/>
    <w:rsid w:val="00D545B5"/>
    <w:rsid w:val="00D90ECB"/>
    <w:rsid w:val="00DF3952"/>
    <w:rsid w:val="00DF6E2A"/>
    <w:rsid w:val="00E012E2"/>
    <w:rsid w:val="00E0560D"/>
    <w:rsid w:val="00E06415"/>
    <w:rsid w:val="00E1067C"/>
    <w:rsid w:val="00E133C5"/>
    <w:rsid w:val="00E1483E"/>
    <w:rsid w:val="00E175CD"/>
    <w:rsid w:val="00E256FE"/>
    <w:rsid w:val="00E26BF3"/>
    <w:rsid w:val="00E31376"/>
    <w:rsid w:val="00E40C25"/>
    <w:rsid w:val="00E56B23"/>
    <w:rsid w:val="00E6529F"/>
    <w:rsid w:val="00E749C4"/>
    <w:rsid w:val="00E77A07"/>
    <w:rsid w:val="00E900B2"/>
    <w:rsid w:val="00E966C9"/>
    <w:rsid w:val="00EC5525"/>
    <w:rsid w:val="00EC6FFB"/>
    <w:rsid w:val="00ED542C"/>
    <w:rsid w:val="00EE0C45"/>
    <w:rsid w:val="00EE182F"/>
    <w:rsid w:val="00EE50E7"/>
    <w:rsid w:val="00EE5D6D"/>
    <w:rsid w:val="00EE5E97"/>
    <w:rsid w:val="00F020E3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9456E"/>
  <w15:chartTrackingRefBased/>
  <w15:docId w15:val="{FFD5BE08-BA4C-435A-A01C-D426CCEE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47E45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52FC6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52FC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tere_lingue_beniculturali@unica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ita.ligia@unic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torel@unica.it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</Template>
  <TotalTime>0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Giulia Cadoni</cp:lastModifiedBy>
  <cp:revision>2</cp:revision>
  <cp:lastPrinted>2022-03-10T11:01:00Z</cp:lastPrinted>
  <dcterms:created xsi:type="dcterms:W3CDTF">2025-07-09T12:13:00Z</dcterms:created>
  <dcterms:modified xsi:type="dcterms:W3CDTF">2025-07-09T12:13:00Z</dcterms:modified>
</cp:coreProperties>
</file>