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744CA" w14:textId="77777777" w:rsidR="00CB5181" w:rsidRPr="00CB5181" w:rsidRDefault="00CB5181" w:rsidP="00CB5181">
      <w:pPr>
        <w:pStyle w:val="Stile"/>
        <w:ind w:left="5000" w:right="1655"/>
        <w:rPr>
          <w:rFonts w:ascii="Calibri" w:hAnsi="Calibri" w:cs="Calibri"/>
          <w:b/>
          <w:bCs/>
        </w:rPr>
      </w:pPr>
    </w:p>
    <w:p w14:paraId="23B6FDEF" w14:textId="77777777" w:rsidR="00CB5181" w:rsidRPr="00CB5181" w:rsidRDefault="00CB5181" w:rsidP="00CB5181">
      <w:pPr>
        <w:tabs>
          <w:tab w:val="left" w:pos="2775"/>
        </w:tabs>
        <w:rPr>
          <w:rFonts w:ascii="Calibri" w:hAnsi="Calibri" w:cs="Calibri"/>
        </w:rPr>
      </w:pPr>
    </w:p>
    <w:p w14:paraId="3E3879BD" w14:textId="265CD794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  <w:b/>
        </w:rPr>
      </w:pPr>
      <w:r w:rsidRPr="00CB5181">
        <w:rPr>
          <w:rFonts w:ascii="Calibri" w:hAnsi="Calibri" w:cs="Calibri"/>
          <w:b/>
        </w:rPr>
        <w:t xml:space="preserve">RICHIESTA DI ATTIVAZIONE </w:t>
      </w:r>
    </w:p>
    <w:p w14:paraId="17A31F2E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  <w:b/>
        </w:rPr>
      </w:pPr>
      <w:r w:rsidRPr="00CB5181">
        <w:rPr>
          <w:rFonts w:ascii="Calibri" w:hAnsi="Calibri" w:cs="Calibri"/>
          <w:b/>
        </w:rPr>
        <w:t xml:space="preserve">BORSA DI RICERCA </w:t>
      </w:r>
    </w:p>
    <w:p w14:paraId="67EFE12E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</w:rPr>
      </w:pPr>
      <w:r w:rsidRPr="00CB5181">
        <w:rPr>
          <w:rFonts w:ascii="Calibri" w:hAnsi="Calibri" w:cs="Calibri"/>
        </w:rPr>
        <w:t>(art. 1, co. 2, lett. a, Regolamento per la disciplina delle borse di ricerca)</w:t>
      </w:r>
    </w:p>
    <w:p w14:paraId="789E87C3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</w:rPr>
      </w:pPr>
    </w:p>
    <w:p w14:paraId="74CB2CD0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</w:rPr>
      </w:pPr>
    </w:p>
    <w:p w14:paraId="318313D6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  <w:b/>
        </w:rPr>
      </w:pPr>
      <w:r w:rsidRPr="00CB5181">
        <w:rPr>
          <w:rFonts w:ascii="Calibri" w:hAnsi="Calibri" w:cs="Calibri"/>
          <w:b/>
        </w:rPr>
        <w:t>DATI DEL RICHIEDENTE</w:t>
      </w:r>
    </w:p>
    <w:p w14:paraId="0C9CBE5B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</w:rPr>
      </w:pPr>
      <w:r w:rsidRPr="00CB5181">
        <w:rPr>
          <w:rFonts w:ascii="Calibri" w:hAnsi="Calibri" w:cs="Calibri"/>
        </w:rPr>
        <w:t>(Responsabile del programma di ricerca)</w:t>
      </w:r>
    </w:p>
    <w:p w14:paraId="743F52B7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194"/>
      </w:tblGrid>
      <w:tr w:rsidR="00CB5181" w:rsidRPr="00CB5181" w14:paraId="2C1429D7" w14:textId="77777777" w:rsidTr="00CB5181">
        <w:tc>
          <w:tcPr>
            <w:tcW w:w="9368" w:type="dxa"/>
          </w:tcPr>
          <w:p w14:paraId="3C553662" w14:textId="77777777" w:rsidR="00CB5181" w:rsidRPr="00CB5181" w:rsidRDefault="00CB5181" w:rsidP="00862D6D">
            <w:pPr>
              <w:tabs>
                <w:tab w:val="left" w:pos="2775"/>
              </w:tabs>
              <w:spacing w:before="120" w:after="120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 xml:space="preserve">Nome                                                             Cognome       </w:t>
            </w:r>
          </w:p>
        </w:tc>
      </w:tr>
      <w:tr w:rsidR="00CB5181" w:rsidRPr="00CB5181" w14:paraId="3DE22E19" w14:textId="77777777" w:rsidTr="00CB5181">
        <w:tc>
          <w:tcPr>
            <w:tcW w:w="9368" w:type="dxa"/>
          </w:tcPr>
          <w:p w14:paraId="1C95E796" w14:textId="77777777" w:rsidR="00CB5181" w:rsidRPr="00CB5181" w:rsidRDefault="00CB5181" w:rsidP="00862D6D">
            <w:pPr>
              <w:tabs>
                <w:tab w:val="left" w:pos="2775"/>
              </w:tabs>
              <w:spacing w:before="120" w:after="120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 xml:space="preserve">Qualifica                                                   </w:t>
            </w:r>
          </w:p>
        </w:tc>
      </w:tr>
      <w:tr w:rsidR="00CB5181" w:rsidRPr="00CB5181" w14:paraId="4B61E4C2" w14:textId="77777777" w:rsidTr="00CB5181">
        <w:tc>
          <w:tcPr>
            <w:tcW w:w="9368" w:type="dxa"/>
          </w:tcPr>
          <w:p w14:paraId="290F4F4C" w14:textId="77777777" w:rsidR="00CB5181" w:rsidRPr="00CB5181" w:rsidRDefault="00CB5181" w:rsidP="00862D6D">
            <w:pPr>
              <w:tabs>
                <w:tab w:val="left" w:pos="2775"/>
              </w:tabs>
              <w:spacing w:before="120" w:after="120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 xml:space="preserve">Dipartimento Pedagogia, Psicologia, Filosofia </w:t>
            </w:r>
          </w:p>
        </w:tc>
      </w:tr>
    </w:tbl>
    <w:p w14:paraId="0591D1A1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  <w:b/>
        </w:rPr>
      </w:pPr>
    </w:p>
    <w:p w14:paraId="4623B739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  <w:b/>
        </w:rPr>
      </w:pPr>
    </w:p>
    <w:p w14:paraId="6338E636" w14:textId="77777777" w:rsidR="00CB5181" w:rsidRPr="00CB5181" w:rsidRDefault="00CB5181" w:rsidP="00CB5181">
      <w:pPr>
        <w:tabs>
          <w:tab w:val="left" w:pos="2775"/>
        </w:tabs>
        <w:jc w:val="center"/>
        <w:rPr>
          <w:rFonts w:ascii="Calibri" w:hAnsi="Calibri" w:cs="Calibri"/>
          <w:b/>
        </w:rPr>
      </w:pPr>
      <w:r w:rsidRPr="00CB5181">
        <w:rPr>
          <w:rFonts w:ascii="Calibri" w:hAnsi="Calibri" w:cs="Calibri"/>
          <w:b/>
          <w:smallCaps/>
        </w:rPr>
        <w:t>TITOLO DELLA BORSA DI RICERCA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194"/>
      </w:tblGrid>
      <w:tr w:rsidR="00CB5181" w:rsidRPr="00CB5181" w14:paraId="16753E11" w14:textId="77777777" w:rsidTr="00CB5181">
        <w:trPr>
          <w:trHeight w:val="501"/>
        </w:trPr>
        <w:tc>
          <w:tcPr>
            <w:tcW w:w="9338" w:type="dxa"/>
          </w:tcPr>
          <w:p w14:paraId="18E4A406" w14:textId="796BEC58" w:rsidR="00CB5181" w:rsidRPr="00CB5181" w:rsidRDefault="00CB5181" w:rsidP="00862D6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  <w:u w:val="single"/>
              </w:rPr>
              <w:t>IN LINGUA ITALIANA</w:t>
            </w:r>
            <w:r w:rsidRPr="00CB5181">
              <w:rPr>
                <w:rFonts w:ascii="Calibri" w:hAnsi="Calibri" w:cs="Calibri"/>
                <w:sz w:val="24"/>
                <w:szCs w:val="24"/>
              </w:rPr>
              <w:t>:</w:t>
            </w:r>
          </w:p>
        </w:tc>
      </w:tr>
      <w:tr w:rsidR="00CB5181" w:rsidRPr="00CB5181" w14:paraId="291F03D6" w14:textId="77777777" w:rsidTr="00CB5181">
        <w:trPr>
          <w:trHeight w:val="485"/>
        </w:trPr>
        <w:tc>
          <w:tcPr>
            <w:tcW w:w="9338" w:type="dxa"/>
          </w:tcPr>
          <w:p w14:paraId="2ADADB62" w14:textId="77777777" w:rsidR="00CB5181" w:rsidRPr="00CB5181" w:rsidRDefault="00CB5181" w:rsidP="00862D6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B5181" w:rsidRPr="00CB5181" w14:paraId="0FF56AAB" w14:textId="77777777" w:rsidTr="00CB5181">
        <w:trPr>
          <w:trHeight w:val="485"/>
        </w:trPr>
        <w:tc>
          <w:tcPr>
            <w:tcW w:w="9338" w:type="dxa"/>
          </w:tcPr>
          <w:p w14:paraId="25E2FC4A" w14:textId="7C70A1E7" w:rsidR="00CB5181" w:rsidRPr="00CB5181" w:rsidRDefault="00CB5181" w:rsidP="00862D6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  <w:lang w:val="en-US"/>
              </w:rPr>
            </w:pPr>
            <w:r w:rsidRPr="00CB5181">
              <w:rPr>
                <w:rFonts w:ascii="Calibri" w:hAnsi="Calibri" w:cs="Calibri"/>
                <w:sz w:val="24"/>
                <w:szCs w:val="24"/>
                <w:u w:val="single"/>
                <w:lang w:val="en-US"/>
              </w:rPr>
              <w:t>IN LINGUA INGLESE</w:t>
            </w:r>
            <w:r w:rsidRPr="00CB5181">
              <w:rPr>
                <w:rFonts w:ascii="Calibri" w:hAnsi="Calibri" w:cs="Calibri"/>
                <w:sz w:val="24"/>
                <w:szCs w:val="24"/>
                <w:lang w:val="en-US"/>
              </w:rPr>
              <w:t>:</w:t>
            </w:r>
          </w:p>
        </w:tc>
      </w:tr>
      <w:tr w:rsidR="00CB5181" w:rsidRPr="00CB5181" w14:paraId="75655F7A" w14:textId="77777777" w:rsidTr="00CB5181">
        <w:trPr>
          <w:trHeight w:val="501"/>
        </w:trPr>
        <w:tc>
          <w:tcPr>
            <w:tcW w:w="9338" w:type="dxa"/>
          </w:tcPr>
          <w:p w14:paraId="5509D60C" w14:textId="77777777" w:rsidR="00CB5181" w:rsidRPr="00CB5181" w:rsidRDefault="00CB5181" w:rsidP="00862D6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  <w:lang w:val="en-US"/>
              </w:rPr>
            </w:pPr>
          </w:p>
        </w:tc>
      </w:tr>
    </w:tbl>
    <w:p w14:paraId="4D0CB259" w14:textId="77777777" w:rsidR="00CB5181" w:rsidRPr="00CB5181" w:rsidRDefault="00CB5181" w:rsidP="00CB5181">
      <w:pPr>
        <w:tabs>
          <w:tab w:val="left" w:pos="2775"/>
        </w:tabs>
        <w:spacing w:after="120" w:line="480" w:lineRule="auto"/>
        <w:jc w:val="center"/>
        <w:rPr>
          <w:rFonts w:ascii="Calibri" w:hAnsi="Calibri" w:cs="Calibri"/>
          <w:b/>
          <w:smallCaps/>
          <w:lang w:val="en-US"/>
        </w:rPr>
      </w:pPr>
    </w:p>
    <w:p w14:paraId="7B22D0E0" w14:textId="77777777" w:rsidR="00CB5181" w:rsidRPr="00CB5181" w:rsidRDefault="00CB5181" w:rsidP="00CB5181">
      <w:pPr>
        <w:tabs>
          <w:tab w:val="left" w:pos="2775"/>
        </w:tabs>
        <w:spacing w:after="120" w:line="480" w:lineRule="auto"/>
        <w:jc w:val="center"/>
        <w:rPr>
          <w:rFonts w:ascii="Calibri" w:hAnsi="Calibri" w:cs="Calibri"/>
          <w:b/>
          <w:smallCaps/>
        </w:rPr>
      </w:pPr>
      <w:r w:rsidRPr="00CB5181">
        <w:rPr>
          <w:rFonts w:ascii="Calibri" w:hAnsi="Calibri" w:cs="Calibri"/>
          <w:b/>
          <w:smallCaps/>
        </w:rPr>
        <w:t>Fondi con i quali verrà finanziata la borsa di ricerca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2"/>
        <w:gridCol w:w="4094"/>
        <w:gridCol w:w="1523"/>
        <w:gridCol w:w="2315"/>
      </w:tblGrid>
      <w:tr w:rsidR="00CB5181" w:rsidRPr="00CB5181" w14:paraId="08461875" w14:textId="77777777" w:rsidTr="00CB5181">
        <w:trPr>
          <w:trHeight w:val="405"/>
        </w:trPr>
        <w:tc>
          <w:tcPr>
            <w:tcW w:w="2107" w:type="dxa"/>
            <w:vAlign w:val="center"/>
          </w:tcPr>
          <w:p w14:paraId="01B42BB2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CB5181">
              <w:rPr>
                <w:rFonts w:ascii="Calibri" w:hAnsi="Calibri" w:cs="Calibri"/>
                <w:b/>
              </w:rPr>
              <w:t xml:space="preserve">Soggetto pubblico e/o privato finanziatore </w:t>
            </w:r>
          </w:p>
        </w:tc>
        <w:tc>
          <w:tcPr>
            <w:tcW w:w="3813" w:type="dxa"/>
            <w:vAlign w:val="center"/>
          </w:tcPr>
          <w:p w14:paraId="77FD0B20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CB5181">
              <w:rPr>
                <w:rFonts w:ascii="Calibri" w:hAnsi="Calibri" w:cs="Calibri"/>
                <w:b/>
              </w:rPr>
              <w:t>CONVENZIONE (data stipula, durata, titolo programma di ricerca)</w:t>
            </w:r>
          </w:p>
        </w:tc>
        <w:tc>
          <w:tcPr>
            <w:tcW w:w="1418" w:type="dxa"/>
            <w:vAlign w:val="center"/>
          </w:tcPr>
          <w:p w14:paraId="41A0C50F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CB5181">
              <w:rPr>
                <w:rFonts w:ascii="Calibri" w:hAnsi="Calibri" w:cs="Calibri"/>
                <w:b/>
              </w:rPr>
              <w:t xml:space="preserve">DURATA IN MESI DELLA BORSA </w:t>
            </w:r>
          </w:p>
        </w:tc>
        <w:tc>
          <w:tcPr>
            <w:tcW w:w="2156" w:type="dxa"/>
          </w:tcPr>
          <w:p w14:paraId="4FB4B9B9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CB5181">
              <w:rPr>
                <w:rFonts w:ascii="Calibri" w:hAnsi="Calibri" w:cs="Calibri"/>
                <w:b/>
              </w:rPr>
              <w:t>IMPORTO DELLA BORSA</w:t>
            </w:r>
          </w:p>
          <w:p w14:paraId="6345CFE9" w14:textId="7EAE3049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CB5181">
              <w:rPr>
                <w:rFonts w:ascii="Calibri" w:hAnsi="Calibri" w:cs="Calibri"/>
                <w:b/>
              </w:rPr>
              <w:t>(comprensivo di eventuali oneri)</w:t>
            </w:r>
          </w:p>
        </w:tc>
      </w:tr>
      <w:tr w:rsidR="00CB5181" w:rsidRPr="00CB5181" w14:paraId="18A30075" w14:textId="77777777" w:rsidTr="00CB5181">
        <w:trPr>
          <w:trHeight w:val="968"/>
        </w:trPr>
        <w:tc>
          <w:tcPr>
            <w:tcW w:w="2107" w:type="dxa"/>
            <w:vAlign w:val="center"/>
          </w:tcPr>
          <w:p w14:paraId="0424E8D2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</w:tc>
        <w:tc>
          <w:tcPr>
            <w:tcW w:w="3813" w:type="dxa"/>
            <w:vAlign w:val="center"/>
          </w:tcPr>
          <w:p w14:paraId="17046921" w14:textId="77777777" w:rsidR="00CB5181" w:rsidRPr="00CB5181" w:rsidRDefault="00CB5181" w:rsidP="00862D6D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vAlign w:val="center"/>
          </w:tcPr>
          <w:p w14:paraId="1F41CA3E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</w:tc>
        <w:tc>
          <w:tcPr>
            <w:tcW w:w="2156" w:type="dxa"/>
          </w:tcPr>
          <w:p w14:paraId="39F8694A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  <w:p w14:paraId="09EC21A4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  <w:p w14:paraId="42D33751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  <w:p w14:paraId="3BFDF4BE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</w:tc>
      </w:tr>
    </w:tbl>
    <w:p w14:paraId="40553D67" w14:textId="77777777" w:rsidR="00CB5181" w:rsidRP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</w:p>
    <w:p w14:paraId="21217B67" w14:textId="77777777" w:rsidR="00CB5181" w:rsidRP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</w:p>
    <w:p w14:paraId="1C87CFE0" w14:textId="77777777" w:rsidR="00CB5181" w:rsidRP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194"/>
      </w:tblGrid>
      <w:tr w:rsidR="00CB5181" w:rsidRPr="00CB5181" w14:paraId="2EDE7B90" w14:textId="77777777" w:rsidTr="00CB5181">
        <w:tc>
          <w:tcPr>
            <w:tcW w:w="9368" w:type="dxa"/>
          </w:tcPr>
          <w:p w14:paraId="21009846" w14:textId="77777777" w:rsidR="00CB5181" w:rsidRPr="00CB5181" w:rsidRDefault="00CB5181" w:rsidP="00862D6D">
            <w:pPr>
              <w:tabs>
                <w:tab w:val="left" w:pos="2775"/>
              </w:tabs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b/>
                <w:sz w:val="24"/>
                <w:szCs w:val="24"/>
              </w:rPr>
              <w:lastRenderedPageBreak/>
              <w:t>Struttura</w:t>
            </w:r>
            <w:r w:rsidRPr="00CB5181">
              <w:rPr>
                <w:rFonts w:ascii="Calibri" w:hAnsi="Calibri" w:cs="Calibri"/>
                <w:sz w:val="24"/>
                <w:szCs w:val="24"/>
              </w:rPr>
              <w:t xml:space="preserve"> presso la quale il borsista dovrà svolgere l’attività</w:t>
            </w:r>
          </w:p>
        </w:tc>
      </w:tr>
      <w:tr w:rsidR="00CB5181" w:rsidRPr="00CB5181" w14:paraId="0EEC8AA0" w14:textId="77777777" w:rsidTr="00CB5181">
        <w:tc>
          <w:tcPr>
            <w:tcW w:w="9368" w:type="dxa"/>
          </w:tcPr>
          <w:p w14:paraId="28371DC1" w14:textId="77777777" w:rsidR="00CB5181" w:rsidRPr="00CB5181" w:rsidRDefault="00CB5181" w:rsidP="00862D6D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657D31CE" w14:textId="77777777" w:rsidR="00CB5181" w:rsidRPr="00CB5181" w:rsidRDefault="00CB5181" w:rsidP="00862D6D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>DIPARTIMENTO DI PEDAGOGIA, PSICOLOGIA, FILOSOFIA</w:t>
            </w:r>
          </w:p>
        </w:tc>
      </w:tr>
    </w:tbl>
    <w:p w14:paraId="238EC6FC" w14:textId="77777777" w:rsidR="00CB5181" w:rsidRPr="00CB5181" w:rsidRDefault="00CB5181" w:rsidP="00CB5181">
      <w:pPr>
        <w:tabs>
          <w:tab w:val="left" w:pos="2775"/>
        </w:tabs>
        <w:spacing w:line="360" w:lineRule="auto"/>
        <w:jc w:val="both"/>
        <w:rPr>
          <w:rFonts w:ascii="Calibri" w:hAnsi="Calibri" w:cs="Calibri"/>
          <w:b/>
        </w:rPr>
      </w:pPr>
    </w:p>
    <w:p w14:paraId="3774877E" w14:textId="77777777" w:rsidR="00CB5181" w:rsidRPr="00CB5181" w:rsidRDefault="00CB5181" w:rsidP="00CB5181">
      <w:pPr>
        <w:tabs>
          <w:tab w:val="left" w:pos="2775"/>
        </w:tabs>
        <w:spacing w:line="360" w:lineRule="auto"/>
        <w:jc w:val="both"/>
        <w:rPr>
          <w:rFonts w:ascii="Calibri" w:hAnsi="Calibri" w:cs="Calibri"/>
          <w:b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194"/>
      </w:tblGrid>
      <w:tr w:rsidR="00CB5181" w:rsidRPr="00CB5181" w14:paraId="72CD9249" w14:textId="77777777" w:rsidTr="00CB5181">
        <w:tc>
          <w:tcPr>
            <w:tcW w:w="9368" w:type="dxa"/>
          </w:tcPr>
          <w:p w14:paraId="0C7EAD5D" w14:textId="77777777" w:rsidR="00CB5181" w:rsidRPr="00CB5181" w:rsidRDefault="00CB5181" w:rsidP="00862D6D">
            <w:pPr>
              <w:tabs>
                <w:tab w:val="left" w:pos="2775"/>
              </w:tabs>
              <w:spacing w:line="360" w:lineRule="auto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CB5181">
              <w:rPr>
                <w:rFonts w:ascii="Calibri" w:hAnsi="Calibri" w:cs="Calibri"/>
                <w:b/>
                <w:sz w:val="24"/>
                <w:szCs w:val="24"/>
              </w:rPr>
              <w:t>Descrizione dell’attività di ricerca oggetto della borsa</w:t>
            </w:r>
            <w:r w:rsidRPr="00CB5181">
              <w:rPr>
                <w:rFonts w:ascii="Calibri" w:hAnsi="Calibri" w:cs="Calibri"/>
                <w:sz w:val="24"/>
                <w:szCs w:val="24"/>
              </w:rPr>
              <w:t xml:space="preserve"> (</w:t>
            </w:r>
            <w:r w:rsidRPr="00CB5181">
              <w:rPr>
                <w:rFonts w:ascii="Calibri" w:hAnsi="Calibri" w:cs="Calibri"/>
                <w:b/>
                <w:sz w:val="24"/>
                <w:szCs w:val="24"/>
              </w:rPr>
              <w:t>IN LINGUA ITALIANA)</w:t>
            </w:r>
            <w:r w:rsidRPr="00CB5181">
              <w:rPr>
                <w:rFonts w:ascii="Calibri" w:hAnsi="Calibri" w:cs="Calibri"/>
                <w:sz w:val="24"/>
                <w:szCs w:val="24"/>
              </w:rPr>
              <w:t>:</w:t>
            </w:r>
          </w:p>
        </w:tc>
      </w:tr>
      <w:tr w:rsidR="00CB5181" w:rsidRPr="00CB5181" w14:paraId="57C33055" w14:textId="77777777" w:rsidTr="00CB5181">
        <w:tc>
          <w:tcPr>
            <w:tcW w:w="9368" w:type="dxa"/>
          </w:tcPr>
          <w:p w14:paraId="537201FD" w14:textId="77777777" w:rsidR="00CB5181" w:rsidRPr="00CB5181" w:rsidRDefault="00CB5181" w:rsidP="00862D6D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CB5181" w:rsidRPr="00CB5181" w14:paraId="15AD0CE2" w14:textId="77777777" w:rsidTr="00CB5181">
        <w:tc>
          <w:tcPr>
            <w:tcW w:w="9368" w:type="dxa"/>
          </w:tcPr>
          <w:p w14:paraId="76221C85" w14:textId="77777777" w:rsidR="00CB5181" w:rsidRPr="00CB5181" w:rsidRDefault="00CB5181" w:rsidP="00862D6D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</w:tbl>
    <w:p w14:paraId="2AD4099A" w14:textId="77777777" w:rsidR="00CB5181" w:rsidRPr="00CB5181" w:rsidRDefault="00CB5181" w:rsidP="00CB5181">
      <w:pPr>
        <w:tabs>
          <w:tab w:val="left" w:pos="2775"/>
        </w:tabs>
        <w:ind w:left="357"/>
        <w:jc w:val="center"/>
        <w:rPr>
          <w:rFonts w:ascii="Calibri" w:hAnsi="Calibri" w:cs="Calibri"/>
          <w:b/>
        </w:rPr>
      </w:pPr>
    </w:p>
    <w:p w14:paraId="23812812" w14:textId="77777777" w:rsidR="00CB5181" w:rsidRPr="00CB5181" w:rsidRDefault="00CB5181" w:rsidP="00CB5181">
      <w:pPr>
        <w:tabs>
          <w:tab w:val="left" w:pos="2775"/>
        </w:tabs>
        <w:ind w:left="357"/>
        <w:jc w:val="center"/>
        <w:rPr>
          <w:rFonts w:ascii="Calibri" w:hAnsi="Calibri" w:cs="Calibri"/>
          <w:b/>
        </w:rPr>
      </w:pPr>
    </w:p>
    <w:p w14:paraId="2CEB0D30" w14:textId="77777777" w:rsidR="00CB5181" w:rsidRPr="00CB5181" w:rsidRDefault="00CB5181" w:rsidP="00CB5181">
      <w:pPr>
        <w:tabs>
          <w:tab w:val="left" w:pos="2775"/>
        </w:tabs>
        <w:ind w:left="357"/>
        <w:jc w:val="center"/>
        <w:rPr>
          <w:rFonts w:ascii="Calibri" w:hAnsi="Calibri" w:cs="Calibri"/>
          <w:b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194"/>
      </w:tblGrid>
      <w:tr w:rsidR="00CB5181" w:rsidRPr="00CB5181" w14:paraId="676A7487" w14:textId="77777777" w:rsidTr="00CB5181">
        <w:tc>
          <w:tcPr>
            <w:tcW w:w="9368" w:type="dxa"/>
          </w:tcPr>
          <w:p w14:paraId="5065AB53" w14:textId="77777777" w:rsidR="00CB5181" w:rsidRPr="00CB5181" w:rsidRDefault="00CB5181" w:rsidP="00862D6D">
            <w:pPr>
              <w:tabs>
                <w:tab w:val="left" w:pos="2775"/>
              </w:tabs>
              <w:spacing w:line="360" w:lineRule="auto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CB5181">
              <w:rPr>
                <w:rFonts w:ascii="Calibri" w:hAnsi="Calibri" w:cs="Calibri"/>
                <w:b/>
                <w:sz w:val="24"/>
                <w:szCs w:val="24"/>
              </w:rPr>
              <w:t>Descrizione dell’attività di ricerca oggetto della borsa</w:t>
            </w:r>
            <w:r w:rsidRPr="00CB5181">
              <w:rPr>
                <w:rFonts w:ascii="Calibri" w:hAnsi="Calibri" w:cs="Calibri"/>
                <w:sz w:val="24"/>
                <w:szCs w:val="24"/>
              </w:rPr>
              <w:t xml:space="preserve"> (</w:t>
            </w:r>
            <w:r w:rsidRPr="00CB5181">
              <w:rPr>
                <w:rFonts w:ascii="Calibri" w:hAnsi="Calibri" w:cs="Calibri"/>
                <w:b/>
                <w:sz w:val="24"/>
                <w:szCs w:val="24"/>
              </w:rPr>
              <w:t>IN LINGUA INGLESE)</w:t>
            </w:r>
            <w:r w:rsidRPr="00CB5181">
              <w:rPr>
                <w:rFonts w:ascii="Calibri" w:hAnsi="Calibri" w:cs="Calibri"/>
                <w:sz w:val="24"/>
                <w:szCs w:val="24"/>
              </w:rPr>
              <w:t>:</w:t>
            </w:r>
          </w:p>
        </w:tc>
      </w:tr>
      <w:tr w:rsidR="00CB5181" w:rsidRPr="00CB5181" w14:paraId="39C23577" w14:textId="77777777" w:rsidTr="00CB5181">
        <w:tc>
          <w:tcPr>
            <w:tcW w:w="9368" w:type="dxa"/>
          </w:tcPr>
          <w:p w14:paraId="7A055607" w14:textId="77777777" w:rsidR="00CB5181" w:rsidRPr="00CB5181" w:rsidRDefault="00CB5181" w:rsidP="00862D6D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B5181" w:rsidRPr="00CB5181" w14:paraId="49F6A6C3" w14:textId="77777777" w:rsidTr="00CB5181">
        <w:tc>
          <w:tcPr>
            <w:tcW w:w="9368" w:type="dxa"/>
          </w:tcPr>
          <w:p w14:paraId="6A89F7DC" w14:textId="77777777" w:rsidR="00CB5181" w:rsidRPr="00CB5181" w:rsidRDefault="00CB5181" w:rsidP="00862D6D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</w:tbl>
    <w:p w14:paraId="166859A3" w14:textId="77777777" w:rsidR="00CB5181" w:rsidRPr="00CB5181" w:rsidRDefault="00CB5181" w:rsidP="00CB5181">
      <w:pPr>
        <w:tabs>
          <w:tab w:val="left" w:pos="2775"/>
        </w:tabs>
        <w:rPr>
          <w:rFonts w:ascii="Calibri" w:hAnsi="Calibri" w:cs="Calibri"/>
          <w:b/>
        </w:rPr>
      </w:pPr>
    </w:p>
    <w:p w14:paraId="3C43910A" w14:textId="77777777" w:rsidR="00CB5181" w:rsidRPr="00CB5181" w:rsidRDefault="00CB5181" w:rsidP="00CB5181">
      <w:pPr>
        <w:tabs>
          <w:tab w:val="left" w:pos="2775"/>
        </w:tabs>
        <w:rPr>
          <w:rFonts w:ascii="Calibri" w:hAnsi="Calibri" w:cs="Calibri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194"/>
      </w:tblGrid>
      <w:tr w:rsidR="00CB5181" w:rsidRPr="00CB5181" w14:paraId="38222A11" w14:textId="77777777" w:rsidTr="00CB5181">
        <w:tc>
          <w:tcPr>
            <w:tcW w:w="9368" w:type="dxa"/>
          </w:tcPr>
          <w:p w14:paraId="072009C6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CB5181">
              <w:rPr>
                <w:rFonts w:ascii="Calibri" w:hAnsi="Calibri" w:cs="Calibri"/>
                <w:b/>
                <w:sz w:val="24"/>
                <w:szCs w:val="24"/>
              </w:rPr>
              <w:t>REQUISITI DI AMMISSIONE RICHIESTI AL BORSISTA</w:t>
            </w:r>
          </w:p>
          <w:p w14:paraId="73239BF0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CB5181" w:rsidRPr="00CB5181" w14:paraId="5B5C2A97" w14:textId="77777777" w:rsidTr="00CB5181">
        <w:tc>
          <w:tcPr>
            <w:tcW w:w="9368" w:type="dxa"/>
          </w:tcPr>
          <w:p w14:paraId="11B4ACF7" w14:textId="77777777" w:rsidR="00CB5181" w:rsidRPr="00CB5181" w:rsidRDefault="00CB5181" w:rsidP="00862D6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 xml:space="preserve">A) Laurea </w:t>
            </w:r>
          </w:p>
        </w:tc>
      </w:tr>
    </w:tbl>
    <w:p w14:paraId="79DAB8CC" w14:textId="77777777" w:rsidR="00CB5181" w:rsidRP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</w:p>
    <w:p w14:paraId="56F0510F" w14:textId="77777777" w:rsidR="00CB5181" w:rsidRPr="00CB5181" w:rsidRDefault="00CB5181" w:rsidP="00CB5181">
      <w:pPr>
        <w:tabs>
          <w:tab w:val="left" w:pos="2775"/>
        </w:tabs>
        <w:ind w:left="357"/>
        <w:jc w:val="both"/>
        <w:rPr>
          <w:rFonts w:ascii="Calibri" w:hAnsi="Calibri" w:cs="Calibri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194"/>
      </w:tblGrid>
      <w:tr w:rsidR="00CB5181" w:rsidRPr="00CB5181" w14:paraId="4E197046" w14:textId="77777777" w:rsidTr="00CB5181">
        <w:tc>
          <w:tcPr>
            <w:tcW w:w="9444" w:type="dxa"/>
          </w:tcPr>
          <w:p w14:paraId="5C629C77" w14:textId="77777777" w:rsidR="00CB5181" w:rsidRPr="00CB5181" w:rsidRDefault="00CB5181" w:rsidP="00862D6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CB5181">
              <w:rPr>
                <w:rFonts w:ascii="Calibri" w:hAnsi="Calibri" w:cs="Calibri"/>
                <w:b/>
                <w:sz w:val="24"/>
                <w:szCs w:val="24"/>
              </w:rPr>
              <w:t>EVENTUALI TITOLI VALUTABILI (totale punti 60/100)</w:t>
            </w:r>
          </w:p>
        </w:tc>
      </w:tr>
      <w:tr w:rsidR="00CB5181" w:rsidRPr="00CB5181" w14:paraId="143E6711" w14:textId="77777777" w:rsidTr="00CB5181">
        <w:tc>
          <w:tcPr>
            <w:tcW w:w="9444" w:type="dxa"/>
          </w:tcPr>
          <w:p w14:paraId="40F50E9D" w14:textId="77777777" w:rsidR="00CB5181" w:rsidRPr="00CB5181" w:rsidRDefault="00CB5181" w:rsidP="00862D6D">
            <w:pPr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 xml:space="preserve">A) Voto di laurea </w:t>
            </w:r>
          </w:p>
        </w:tc>
      </w:tr>
      <w:tr w:rsidR="00CB5181" w:rsidRPr="00CB5181" w14:paraId="05B9FBD3" w14:textId="77777777" w:rsidTr="00CB5181">
        <w:tc>
          <w:tcPr>
            <w:tcW w:w="9444" w:type="dxa"/>
          </w:tcPr>
          <w:p w14:paraId="3904BC56" w14:textId="77777777" w:rsidR="00CB5181" w:rsidRPr="00CB5181" w:rsidRDefault="00CB5181" w:rsidP="00862D6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 xml:space="preserve">B) </w:t>
            </w:r>
          </w:p>
        </w:tc>
      </w:tr>
      <w:tr w:rsidR="00CB5181" w:rsidRPr="00CB5181" w14:paraId="1E95F8B8" w14:textId="77777777" w:rsidTr="00CB5181">
        <w:tc>
          <w:tcPr>
            <w:tcW w:w="9444" w:type="dxa"/>
          </w:tcPr>
          <w:p w14:paraId="4AFE7331" w14:textId="77777777" w:rsidR="00CB5181" w:rsidRPr="00CB5181" w:rsidRDefault="00CB5181" w:rsidP="00862D6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 xml:space="preserve">C) </w:t>
            </w:r>
          </w:p>
        </w:tc>
      </w:tr>
      <w:tr w:rsidR="00CB5181" w:rsidRPr="00CB5181" w14:paraId="36C84388" w14:textId="77777777" w:rsidTr="00CB5181">
        <w:tc>
          <w:tcPr>
            <w:tcW w:w="9444" w:type="dxa"/>
          </w:tcPr>
          <w:p w14:paraId="7A735D1E" w14:textId="77777777" w:rsidR="00CB5181" w:rsidRPr="00CB5181" w:rsidRDefault="00CB5181" w:rsidP="00862D6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 xml:space="preserve">D) </w:t>
            </w:r>
          </w:p>
        </w:tc>
      </w:tr>
      <w:tr w:rsidR="00CB5181" w:rsidRPr="00CB5181" w14:paraId="3CF4DFB3" w14:textId="77777777" w:rsidTr="00CB5181">
        <w:tc>
          <w:tcPr>
            <w:tcW w:w="9444" w:type="dxa"/>
          </w:tcPr>
          <w:p w14:paraId="3BD38728" w14:textId="77777777" w:rsidR="00CB5181" w:rsidRPr="00CB5181" w:rsidRDefault="00CB5181" w:rsidP="00862D6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B5181">
              <w:rPr>
                <w:rFonts w:ascii="Calibri" w:hAnsi="Calibri" w:cs="Calibri"/>
                <w:sz w:val="24"/>
                <w:szCs w:val="24"/>
              </w:rPr>
              <w:t xml:space="preserve">E) </w:t>
            </w:r>
          </w:p>
        </w:tc>
      </w:tr>
    </w:tbl>
    <w:p w14:paraId="1936AB86" w14:textId="77777777" w:rsidR="00CB5181" w:rsidRPr="00CB5181" w:rsidRDefault="00CB5181" w:rsidP="00CB5181">
      <w:pPr>
        <w:tabs>
          <w:tab w:val="left" w:pos="2775"/>
        </w:tabs>
        <w:rPr>
          <w:rFonts w:ascii="Calibri" w:hAnsi="Calibri" w:cs="Calibri"/>
          <w:b/>
        </w:rPr>
      </w:pPr>
    </w:p>
    <w:p w14:paraId="615EF0D2" w14:textId="77777777" w:rsid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</w:p>
    <w:p w14:paraId="66D577AB" w14:textId="77777777" w:rsidR="00CB5181" w:rsidRP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</w:p>
    <w:p w14:paraId="12498A86" w14:textId="77777777" w:rsidR="00CB5181" w:rsidRP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</w:p>
    <w:p w14:paraId="2A53EF2D" w14:textId="77777777" w:rsidR="00CB5181" w:rsidRP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  <w:r w:rsidRPr="00CB5181">
        <w:rPr>
          <w:rFonts w:ascii="Calibri" w:hAnsi="Calibri" w:cs="Calibri"/>
        </w:rPr>
        <w:lastRenderedPageBreak/>
        <w:t>Data ______________________</w:t>
      </w:r>
    </w:p>
    <w:p w14:paraId="710B6989" w14:textId="77777777" w:rsidR="00CB5181" w:rsidRP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</w:p>
    <w:p w14:paraId="5DDCA4F4" w14:textId="77777777" w:rsidR="00CB5181" w:rsidRPr="00CB5181" w:rsidRDefault="00CB5181" w:rsidP="00CB5181">
      <w:pPr>
        <w:tabs>
          <w:tab w:val="left" w:pos="2775"/>
        </w:tabs>
        <w:jc w:val="both"/>
        <w:rPr>
          <w:rFonts w:ascii="Calibri" w:hAnsi="Calibri" w:cs="Calibri"/>
        </w:rPr>
      </w:pPr>
    </w:p>
    <w:p w14:paraId="2AEFA551" w14:textId="69347376" w:rsidR="005E44C3" w:rsidRPr="00CB5181" w:rsidRDefault="00CB5181" w:rsidP="004C6A93">
      <w:pPr>
        <w:tabs>
          <w:tab w:val="left" w:pos="2775"/>
        </w:tabs>
        <w:jc w:val="both"/>
        <w:rPr>
          <w:rFonts w:ascii="Calibri" w:hAnsi="Calibri" w:cs="Calibri"/>
        </w:rPr>
      </w:pPr>
      <w:r w:rsidRPr="00CB5181">
        <w:rPr>
          <w:rFonts w:ascii="Calibri" w:hAnsi="Calibri" w:cs="Calibri"/>
        </w:rPr>
        <w:t>FIRMA DEL RICHIEDENTE _______________________</w:t>
      </w:r>
    </w:p>
    <w:sectPr w:rsidR="005E44C3" w:rsidRPr="00CB5181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9C1DC3" w14:textId="77777777" w:rsidR="00FF5E8C" w:rsidRDefault="00FF5E8C" w:rsidP="00635905">
      <w:r>
        <w:separator/>
      </w:r>
    </w:p>
  </w:endnote>
  <w:endnote w:type="continuationSeparator" w:id="0">
    <w:p w14:paraId="44FEB120" w14:textId="77777777" w:rsidR="00FF5E8C" w:rsidRDefault="00FF5E8C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FC095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12B95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67A52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24F3BB9" wp14:editId="44B2F8C1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E32CCB1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6DE37CBD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4B3541B7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4F3BB9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2E32CCB1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6DE37CBD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4B3541B7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0FDE812" wp14:editId="47BCB9DA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394821" w14:textId="77777777" w:rsidR="00FF5E8C" w:rsidRDefault="00FF5E8C" w:rsidP="00635905">
      <w:r>
        <w:separator/>
      </w:r>
    </w:p>
  </w:footnote>
  <w:footnote w:type="continuationSeparator" w:id="0">
    <w:p w14:paraId="47D7FBE1" w14:textId="77777777" w:rsidR="00FF5E8C" w:rsidRDefault="00FF5E8C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AC426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74D10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1DB72953" wp14:editId="16B90D6D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4DFD7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5444D1E2" wp14:editId="6F34A94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335C1971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181"/>
    <w:rsid w:val="002A647D"/>
    <w:rsid w:val="004A344F"/>
    <w:rsid w:val="004C6A93"/>
    <w:rsid w:val="00515E40"/>
    <w:rsid w:val="00556BE2"/>
    <w:rsid w:val="005B7ADC"/>
    <w:rsid w:val="005D213B"/>
    <w:rsid w:val="005E44C3"/>
    <w:rsid w:val="00635905"/>
    <w:rsid w:val="009559CC"/>
    <w:rsid w:val="00A45223"/>
    <w:rsid w:val="00B217FB"/>
    <w:rsid w:val="00BC6C98"/>
    <w:rsid w:val="00CB5181"/>
    <w:rsid w:val="00CF4445"/>
    <w:rsid w:val="00CF4EEE"/>
    <w:rsid w:val="00D5753F"/>
    <w:rsid w:val="00DB2FFA"/>
    <w:rsid w:val="00DC491A"/>
    <w:rsid w:val="00E65E90"/>
    <w:rsid w:val="00FF5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6309FD"/>
  <w15:chartTrackingRefBased/>
  <w15:docId w15:val="{1A8D5875-20BE-4E27-8834-452C5279A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5181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customStyle="1" w:styleId="Stile">
    <w:name w:val="Stile"/>
    <w:rsid w:val="00CB518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table" w:styleId="Grigliatabella">
    <w:name w:val="Table Grid"/>
    <w:basedOn w:val="Tabellanormale"/>
    <w:uiPriority w:val="59"/>
    <w:rsid w:val="00CB5181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12</TotalTime>
  <Pages>3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3</cp:revision>
  <dcterms:created xsi:type="dcterms:W3CDTF">2025-12-12T16:55:00Z</dcterms:created>
  <dcterms:modified xsi:type="dcterms:W3CDTF">2025-12-12T17:12:00Z</dcterms:modified>
</cp:coreProperties>
</file>