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FDEF" w14:textId="77777777" w:rsidR="00CB5181" w:rsidRPr="00D548F6" w:rsidRDefault="00CB5181" w:rsidP="00AE2736">
      <w:pPr>
        <w:tabs>
          <w:tab w:val="left" w:pos="2775"/>
        </w:tabs>
        <w:spacing w:line="460" w:lineRule="exact"/>
        <w:rPr>
          <w:rFonts w:ascii="Calibri" w:hAnsi="Calibri" w:cs="Calibri"/>
          <w:sz w:val="22"/>
          <w:szCs w:val="22"/>
        </w:rPr>
      </w:pPr>
    </w:p>
    <w:p w14:paraId="17A31F2E" w14:textId="434444F1" w:rsidR="00CB5181" w:rsidRPr="00E62683" w:rsidRDefault="00CB5181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</w:rPr>
      </w:pPr>
      <w:r w:rsidRPr="00E62683">
        <w:rPr>
          <w:rFonts w:ascii="Calibri" w:hAnsi="Calibri" w:cs="Calibri"/>
          <w:b/>
        </w:rPr>
        <w:t>RICHIESTA DI ATTIVAZIONE</w:t>
      </w:r>
      <w:r w:rsidR="00921046" w:rsidRPr="00E62683">
        <w:rPr>
          <w:rFonts w:ascii="Calibri" w:hAnsi="Calibri" w:cs="Calibri"/>
          <w:b/>
        </w:rPr>
        <w:t xml:space="preserve"> </w:t>
      </w:r>
      <w:r w:rsidR="002E27AF" w:rsidRPr="00E62683">
        <w:rPr>
          <w:rFonts w:ascii="Calibri" w:hAnsi="Calibri" w:cs="Calibri"/>
          <w:b/>
        </w:rPr>
        <w:t xml:space="preserve">DI </w:t>
      </w:r>
      <w:r w:rsidRPr="00E62683">
        <w:rPr>
          <w:rFonts w:ascii="Calibri" w:hAnsi="Calibri" w:cs="Calibri"/>
          <w:b/>
        </w:rPr>
        <w:t xml:space="preserve">BORSA DI RICERCA </w:t>
      </w:r>
    </w:p>
    <w:p w14:paraId="67EFE12E" w14:textId="77777777" w:rsidR="00CB5181" w:rsidRPr="00D548F6" w:rsidRDefault="00CB5181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(art. 1, co. 2, lett. a, Regolamento per la disciplina delle borse di ricerca)</w:t>
      </w:r>
    </w:p>
    <w:p w14:paraId="789E87C3" w14:textId="77777777" w:rsidR="00CB5181" w:rsidRPr="00D548F6" w:rsidRDefault="00CB5181" w:rsidP="00AE2736">
      <w:pPr>
        <w:tabs>
          <w:tab w:val="left" w:pos="2775"/>
        </w:tabs>
        <w:spacing w:line="460" w:lineRule="exact"/>
        <w:rPr>
          <w:rFonts w:ascii="Calibri" w:hAnsi="Calibri" w:cs="Calibri"/>
          <w:sz w:val="22"/>
          <w:szCs w:val="22"/>
        </w:rPr>
      </w:pPr>
    </w:p>
    <w:p w14:paraId="0C9CBE5B" w14:textId="33EB540F" w:rsidR="00CB5181" w:rsidRPr="00D548F6" w:rsidRDefault="00CB5181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t>DATI DEL</w:t>
      </w:r>
      <w:r w:rsidR="001B6A48" w:rsidRPr="00D548F6">
        <w:rPr>
          <w:rFonts w:ascii="Calibri" w:hAnsi="Calibri" w:cs="Calibri"/>
          <w:b/>
          <w:sz w:val="22"/>
          <w:szCs w:val="22"/>
        </w:rPr>
        <w:t>/DELLA</w:t>
      </w:r>
      <w:r w:rsidRPr="00D548F6">
        <w:rPr>
          <w:rFonts w:ascii="Calibri" w:hAnsi="Calibri" w:cs="Calibri"/>
          <w:b/>
          <w:sz w:val="22"/>
          <w:szCs w:val="22"/>
        </w:rPr>
        <w:t xml:space="preserve"> RICHIEDENTE</w:t>
      </w:r>
      <w:r w:rsidR="00E42423" w:rsidRPr="00D548F6">
        <w:rPr>
          <w:rFonts w:ascii="Calibri" w:hAnsi="Calibri" w:cs="Calibri"/>
          <w:b/>
          <w:sz w:val="22"/>
          <w:szCs w:val="22"/>
        </w:rPr>
        <w:br/>
      </w:r>
      <w:r w:rsidRPr="00D548F6">
        <w:rPr>
          <w:rFonts w:ascii="Calibri" w:hAnsi="Calibri" w:cs="Calibri"/>
          <w:sz w:val="22"/>
          <w:szCs w:val="22"/>
        </w:rPr>
        <w:t>(Responsabile del programma di ricerca)</w:t>
      </w:r>
    </w:p>
    <w:p w14:paraId="35B33747" w14:textId="77777777" w:rsidR="007D30D9" w:rsidRPr="00D548F6" w:rsidRDefault="007D30D9" w:rsidP="00AE2736">
      <w:pPr>
        <w:tabs>
          <w:tab w:val="left" w:pos="2775"/>
        </w:tabs>
        <w:spacing w:line="460" w:lineRule="exact"/>
        <w:rPr>
          <w:rFonts w:ascii="Calibri" w:hAnsi="Calibri" w:cs="Calibri"/>
          <w:sz w:val="22"/>
          <w:szCs w:val="22"/>
        </w:rPr>
      </w:pPr>
    </w:p>
    <w:p w14:paraId="6E8A532E" w14:textId="7D9E69FE" w:rsidR="007D30D9" w:rsidRPr="00D548F6" w:rsidRDefault="002216D3" w:rsidP="0034243D">
      <w:pPr>
        <w:tabs>
          <w:tab w:val="left" w:leader="dot" w:pos="5103"/>
          <w:tab w:val="left" w:leader="dot" w:pos="10065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NOME</w:t>
      </w:r>
      <w:r w:rsidR="007D30D9" w:rsidRPr="00D548F6">
        <w:rPr>
          <w:rFonts w:ascii="Calibri" w:hAnsi="Calibri" w:cs="Calibri"/>
          <w:sz w:val="22"/>
          <w:szCs w:val="22"/>
        </w:rPr>
        <w:t>:</w:t>
      </w:r>
      <w:r w:rsidR="007D30D9" w:rsidRPr="00D548F6">
        <w:rPr>
          <w:rFonts w:ascii="Calibri" w:hAnsi="Calibri" w:cs="Calibri"/>
          <w:sz w:val="22"/>
          <w:szCs w:val="22"/>
        </w:rPr>
        <w:t xml:space="preserve"> </w:t>
      </w:r>
      <w:r w:rsidR="007D30D9" w:rsidRPr="00D548F6">
        <w:rPr>
          <w:rFonts w:ascii="Calibri" w:hAnsi="Calibri" w:cs="Calibri"/>
          <w:sz w:val="22"/>
          <w:szCs w:val="22"/>
        </w:rPr>
        <w:tab/>
        <w:t xml:space="preserve"> </w:t>
      </w:r>
      <w:r w:rsidRPr="00D548F6">
        <w:rPr>
          <w:rFonts w:ascii="Calibri" w:hAnsi="Calibri" w:cs="Calibri"/>
          <w:sz w:val="22"/>
          <w:szCs w:val="22"/>
        </w:rPr>
        <w:t>COGNOME</w:t>
      </w:r>
      <w:r w:rsidR="007D30D9" w:rsidRPr="00D548F6">
        <w:rPr>
          <w:rFonts w:ascii="Calibri" w:hAnsi="Calibri" w:cs="Calibri"/>
          <w:sz w:val="22"/>
          <w:szCs w:val="22"/>
        </w:rPr>
        <w:t>:</w:t>
      </w:r>
      <w:r w:rsidR="007D30D9" w:rsidRPr="00D548F6">
        <w:rPr>
          <w:rFonts w:ascii="Calibri" w:hAnsi="Calibri" w:cs="Calibri"/>
          <w:sz w:val="22"/>
          <w:szCs w:val="22"/>
        </w:rPr>
        <w:t xml:space="preserve"> </w:t>
      </w:r>
      <w:r w:rsidR="007D30D9" w:rsidRPr="00D548F6">
        <w:rPr>
          <w:rFonts w:ascii="Calibri" w:hAnsi="Calibri" w:cs="Calibri"/>
          <w:sz w:val="22"/>
          <w:szCs w:val="22"/>
        </w:rPr>
        <w:tab/>
      </w:r>
    </w:p>
    <w:p w14:paraId="3C9C7921" w14:textId="7BF186A6" w:rsidR="007D30D9" w:rsidRPr="00D548F6" w:rsidRDefault="002216D3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QUALIFICA</w:t>
      </w:r>
      <w:r w:rsidR="007D30D9" w:rsidRPr="00D548F6">
        <w:rPr>
          <w:rFonts w:ascii="Calibri" w:hAnsi="Calibri" w:cs="Calibri"/>
          <w:sz w:val="22"/>
          <w:szCs w:val="22"/>
        </w:rPr>
        <w:t>:</w:t>
      </w:r>
      <w:r w:rsidR="007D30D9" w:rsidRPr="00D548F6">
        <w:rPr>
          <w:rFonts w:ascii="Calibri" w:hAnsi="Calibri" w:cs="Calibri"/>
          <w:sz w:val="22"/>
          <w:szCs w:val="22"/>
        </w:rPr>
        <w:tab/>
      </w:r>
      <w:r w:rsidR="0034243D">
        <w:rPr>
          <w:rFonts w:ascii="Calibri" w:hAnsi="Calibri" w:cs="Calibri"/>
          <w:sz w:val="22"/>
          <w:szCs w:val="22"/>
        </w:rPr>
        <w:t>,</w:t>
      </w:r>
    </w:p>
    <w:p w14:paraId="76FFDAB8" w14:textId="155A50ED" w:rsidR="007D30D9" w:rsidRPr="00D548F6" w:rsidRDefault="007D30D9" w:rsidP="00AE2736">
      <w:pPr>
        <w:tabs>
          <w:tab w:val="left" w:leader="dot" w:pos="5103"/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Dipartimento di Pedagogia, Psicologia, Filosofia.</w:t>
      </w:r>
    </w:p>
    <w:p w14:paraId="214CF696" w14:textId="20C78D22" w:rsidR="00BF6730" w:rsidRPr="00D548F6" w:rsidRDefault="00F42D59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b/>
          <w:smallCaps/>
          <w:sz w:val="22"/>
          <w:szCs w:val="22"/>
        </w:rPr>
        <w:t xml:space="preserve">TITOLO </w:t>
      </w:r>
      <w:r w:rsidRPr="00D548F6">
        <w:rPr>
          <w:rFonts w:ascii="Calibri" w:hAnsi="Calibri" w:cs="Calibri"/>
          <w:b/>
          <w:sz w:val="22"/>
          <w:szCs w:val="22"/>
        </w:rPr>
        <w:t>DELLA</w:t>
      </w:r>
      <w:r w:rsidRPr="00D548F6">
        <w:rPr>
          <w:rFonts w:ascii="Calibri" w:hAnsi="Calibri" w:cs="Calibri"/>
          <w:b/>
          <w:smallCaps/>
          <w:sz w:val="22"/>
          <w:szCs w:val="22"/>
        </w:rPr>
        <w:t xml:space="preserve"> BORSA DI RICERCA</w:t>
      </w:r>
    </w:p>
    <w:p w14:paraId="4623B739" w14:textId="4925CCEB" w:rsidR="00CB5181" w:rsidRDefault="00F42D59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2216D3">
        <w:rPr>
          <w:rFonts w:ascii="Calibri" w:hAnsi="Calibri" w:cs="Calibri"/>
          <w:sz w:val="22"/>
          <w:szCs w:val="22"/>
        </w:rPr>
        <w:t>IN LINGUA ITALIANA</w:t>
      </w:r>
      <w:r w:rsidRPr="00D548F6">
        <w:rPr>
          <w:rFonts w:ascii="Calibri" w:hAnsi="Calibri" w:cs="Calibri"/>
          <w:sz w:val="22"/>
          <w:szCs w:val="22"/>
        </w:rPr>
        <w:t>:</w:t>
      </w:r>
      <w:r w:rsidRPr="00D548F6">
        <w:rPr>
          <w:rFonts w:ascii="Calibri" w:hAnsi="Calibri" w:cs="Calibri"/>
          <w:sz w:val="22"/>
          <w:szCs w:val="22"/>
        </w:rPr>
        <w:t xml:space="preserve"> </w:t>
      </w:r>
      <w:r w:rsidRPr="00D548F6">
        <w:rPr>
          <w:rFonts w:ascii="Calibri" w:hAnsi="Calibri" w:cs="Calibri"/>
          <w:sz w:val="22"/>
          <w:szCs w:val="22"/>
        </w:rPr>
        <w:tab/>
      </w:r>
    </w:p>
    <w:p w14:paraId="28793F77" w14:textId="4E847320" w:rsidR="00A5547C" w:rsidRPr="00D548F6" w:rsidRDefault="00A5547C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2A822976" w14:textId="013088A5" w:rsidR="00F42D59" w:rsidRDefault="00F42D59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mallCaps/>
          <w:sz w:val="22"/>
          <w:szCs w:val="22"/>
          <w:lang w:val="en-US"/>
        </w:rPr>
      </w:pPr>
      <w:r w:rsidRPr="00AE2736">
        <w:rPr>
          <w:rFonts w:ascii="Calibri" w:hAnsi="Calibri" w:cs="Calibri"/>
          <w:sz w:val="22"/>
          <w:szCs w:val="22"/>
          <w:lang w:val="en-US"/>
        </w:rPr>
        <w:t>IN LINGUA INGLESE</w:t>
      </w:r>
      <w:r w:rsidRPr="00AE2736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AE2736">
        <w:rPr>
          <w:rFonts w:ascii="Calibri" w:hAnsi="Calibri" w:cs="Calibri"/>
          <w:bCs/>
          <w:smallCaps/>
          <w:sz w:val="22"/>
          <w:szCs w:val="22"/>
          <w:lang w:val="en-US"/>
        </w:rPr>
        <w:tab/>
      </w:r>
    </w:p>
    <w:p w14:paraId="4997B22A" w14:textId="5B9AC235" w:rsidR="00A5547C" w:rsidRPr="00AE2736" w:rsidRDefault="00A5547C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mallCaps/>
          <w:sz w:val="22"/>
          <w:szCs w:val="22"/>
          <w:lang w:val="en-US"/>
        </w:rPr>
      </w:pPr>
      <w:r>
        <w:rPr>
          <w:rFonts w:ascii="Calibri" w:hAnsi="Calibri" w:cs="Calibri"/>
          <w:bCs/>
          <w:smallCaps/>
          <w:sz w:val="22"/>
          <w:szCs w:val="22"/>
          <w:lang w:val="en-US"/>
        </w:rPr>
        <w:tab/>
      </w:r>
    </w:p>
    <w:p w14:paraId="215BF28A" w14:textId="77777777" w:rsidR="005218F8" w:rsidRPr="00D548F6" w:rsidRDefault="005218F8" w:rsidP="00AE2736">
      <w:pPr>
        <w:tabs>
          <w:tab w:val="left" w:pos="2775"/>
        </w:tabs>
        <w:spacing w:line="460" w:lineRule="exact"/>
        <w:rPr>
          <w:rFonts w:ascii="Calibri" w:hAnsi="Calibri" w:cs="Calibri"/>
          <w:bCs/>
          <w:smallCaps/>
          <w:sz w:val="22"/>
          <w:szCs w:val="22"/>
          <w:lang w:val="en-US"/>
        </w:rPr>
      </w:pPr>
    </w:p>
    <w:p w14:paraId="7B22D0E0" w14:textId="27DDB0AA" w:rsidR="00CB5181" w:rsidRPr="00D548F6" w:rsidRDefault="00925201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t>FONDI CON I QUALI SARÀ FINANZIATA LA BORSA DI RICERCA</w:t>
      </w:r>
    </w:p>
    <w:p w14:paraId="16CAFAB3" w14:textId="77777777" w:rsidR="00D548F6" w:rsidRDefault="00D548F6" w:rsidP="00AE2736">
      <w:pPr>
        <w:tabs>
          <w:tab w:val="left" w:leader="dot" w:pos="10204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bCs/>
          <w:sz w:val="22"/>
          <w:szCs w:val="22"/>
        </w:rPr>
        <w:t>SOGGETTO FINANZIATORE PUBBLICO E/O PRIVATO</w:t>
      </w:r>
      <w:r w:rsidRPr="00D548F6">
        <w:rPr>
          <w:rFonts w:ascii="Calibri" w:hAnsi="Calibri" w:cs="Calibri"/>
          <w:bCs/>
          <w:sz w:val="22"/>
          <w:szCs w:val="22"/>
        </w:rPr>
        <w:t>:</w:t>
      </w:r>
    </w:p>
    <w:p w14:paraId="06D75722" w14:textId="5FCEACE0" w:rsidR="003D4317" w:rsidRPr="00D548F6" w:rsidRDefault="00D548F6" w:rsidP="002216D3">
      <w:pPr>
        <w:tabs>
          <w:tab w:val="left" w:leader="dot" w:pos="9923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bCs/>
          <w:sz w:val="22"/>
          <w:szCs w:val="22"/>
        </w:rPr>
        <w:tab/>
      </w:r>
    </w:p>
    <w:p w14:paraId="4C9D2C65" w14:textId="77777777" w:rsidR="00D548F6" w:rsidRDefault="00D548F6" w:rsidP="0034243D">
      <w:pPr>
        <w:tabs>
          <w:tab w:val="left" w:leader="dot" w:pos="9923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bCs/>
          <w:sz w:val="22"/>
          <w:szCs w:val="22"/>
        </w:rPr>
        <w:t>CONVENZIONE (DATA STIPULA, DURATA, TITOLO PROGRAMMA DI RICERCA)</w:t>
      </w:r>
      <w:r w:rsidRPr="00D548F6">
        <w:rPr>
          <w:rFonts w:ascii="Calibri" w:hAnsi="Calibri" w:cs="Calibri"/>
          <w:bCs/>
          <w:sz w:val="22"/>
          <w:szCs w:val="22"/>
        </w:rPr>
        <w:t>:</w:t>
      </w:r>
    </w:p>
    <w:p w14:paraId="2EF86C83" w14:textId="0B679A0F" w:rsidR="00D548F6" w:rsidRDefault="00D548F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3B8E8878" w14:textId="5ABBE6A8" w:rsidR="00D548F6" w:rsidRDefault="00D548F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bCs/>
          <w:sz w:val="22"/>
          <w:szCs w:val="22"/>
        </w:rPr>
        <w:t>DURATA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D548F6">
        <w:rPr>
          <w:rFonts w:ascii="Calibri" w:hAnsi="Calibri" w:cs="Calibri"/>
          <w:bCs/>
          <w:sz w:val="22"/>
          <w:szCs w:val="22"/>
        </w:rPr>
        <w:t>DELLA BORSA IN MESI</w:t>
      </w:r>
      <w:r>
        <w:rPr>
          <w:rFonts w:ascii="Calibri" w:hAnsi="Calibri" w:cs="Calibri"/>
          <w:bCs/>
          <w:sz w:val="22"/>
          <w:szCs w:val="22"/>
        </w:rPr>
        <w:t xml:space="preserve">: </w:t>
      </w:r>
      <w:r w:rsidRPr="00D548F6">
        <w:rPr>
          <w:rFonts w:ascii="Calibri" w:hAnsi="Calibri" w:cs="Calibri"/>
          <w:bCs/>
          <w:sz w:val="22"/>
          <w:szCs w:val="22"/>
        </w:rPr>
        <w:tab/>
      </w:r>
    </w:p>
    <w:p w14:paraId="4034F973" w14:textId="4E38252B" w:rsidR="00D548F6" w:rsidRPr="00D548F6" w:rsidRDefault="006E426E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bCs/>
          <w:sz w:val="22"/>
          <w:szCs w:val="22"/>
        </w:rPr>
        <w:t>IMPORTO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D548F6">
        <w:rPr>
          <w:rFonts w:ascii="Calibri" w:hAnsi="Calibri" w:cs="Calibri"/>
          <w:bCs/>
          <w:sz w:val="22"/>
          <w:szCs w:val="22"/>
        </w:rPr>
        <w:t>DELLA BORSA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D548F6">
        <w:rPr>
          <w:rFonts w:ascii="Calibri" w:hAnsi="Calibri" w:cs="Calibri"/>
          <w:bCs/>
          <w:sz w:val="22"/>
          <w:szCs w:val="22"/>
        </w:rPr>
        <w:t>(COMPRENSIVO DI EVENTUALI ONERI)</w:t>
      </w:r>
      <w:r>
        <w:rPr>
          <w:rFonts w:ascii="Calibri" w:hAnsi="Calibri" w:cs="Calibri"/>
          <w:bCs/>
          <w:sz w:val="22"/>
          <w:szCs w:val="22"/>
        </w:rPr>
        <w:t xml:space="preserve">: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06D7E4BD" w14:textId="1141CE4C" w:rsidR="00D548F6" w:rsidRPr="006E426E" w:rsidRDefault="00D548F6" w:rsidP="00AE2736">
      <w:pPr>
        <w:tabs>
          <w:tab w:val="left" w:leader="dot" w:pos="10204"/>
        </w:tabs>
        <w:spacing w:line="460" w:lineRule="exact"/>
        <w:rPr>
          <w:rFonts w:ascii="Calibri" w:hAnsi="Calibri" w:cs="Calibri"/>
          <w:bCs/>
          <w:sz w:val="22"/>
          <w:szCs w:val="22"/>
        </w:rPr>
      </w:pPr>
    </w:p>
    <w:p w14:paraId="1C87CFE0" w14:textId="6D327C02" w:rsidR="00CB5181" w:rsidRDefault="00921046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t>STRUTTURA PRESSO LA QUALE IL</w:t>
      </w:r>
      <w:r w:rsidR="001B6A48" w:rsidRPr="00D548F6">
        <w:rPr>
          <w:rFonts w:ascii="Calibri" w:hAnsi="Calibri" w:cs="Calibri"/>
          <w:b/>
          <w:sz w:val="22"/>
          <w:szCs w:val="22"/>
        </w:rPr>
        <w:t>/LA</w:t>
      </w:r>
      <w:r w:rsidRPr="00D548F6">
        <w:rPr>
          <w:rFonts w:ascii="Calibri" w:hAnsi="Calibri" w:cs="Calibri"/>
          <w:b/>
          <w:sz w:val="22"/>
          <w:szCs w:val="22"/>
        </w:rPr>
        <w:t xml:space="preserve"> BORSISTA DOVRÀ SVOLGERE L’ATTIVITÀ</w:t>
      </w:r>
    </w:p>
    <w:p w14:paraId="00971C7A" w14:textId="1CD75DCA" w:rsidR="006E426E" w:rsidRDefault="008206AE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="000546B0">
        <w:rPr>
          <w:rFonts w:ascii="Calibri" w:hAnsi="Calibri" w:cs="Calibri"/>
          <w:bCs/>
          <w:sz w:val="22"/>
          <w:szCs w:val="22"/>
        </w:rPr>
        <w:t>,</w:t>
      </w:r>
    </w:p>
    <w:p w14:paraId="2F9D148D" w14:textId="2555C7C9" w:rsidR="006E426E" w:rsidRPr="006E426E" w:rsidRDefault="006E426E" w:rsidP="00AE2736">
      <w:pPr>
        <w:tabs>
          <w:tab w:val="left" w:leader="dot" w:pos="10204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Dipartimento di Pedagogia, Psicologia, Filosofia.</w:t>
      </w:r>
    </w:p>
    <w:p w14:paraId="3857EEF5" w14:textId="62603A19" w:rsidR="00E42423" w:rsidRDefault="00E42423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lastRenderedPageBreak/>
        <w:t>DESCRIZIONE DELL’ATTIVITÀ DI RICERCA OGGETTO DELLA BORSA</w:t>
      </w:r>
      <w:r w:rsidRPr="00D548F6">
        <w:rPr>
          <w:rFonts w:ascii="Calibri" w:hAnsi="Calibri" w:cs="Calibri"/>
          <w:sz w:val="22"/>
          <w:szCs w:val="22"/>
        </w:rPr>
        <w:t xml:space="preserve"> (</w:t>
      </w:r>
      <w:r w:rsidRPr="00D548F6">
        <w:rPr>
          <w:rFonts w:ascii="Calibri" w:hAnsi="Calibri" w:cs="Calibri"/>
          <w:b/>
          <w:sz w:val="22"/>
          <w:szCs w:val="22"/>
        </w:rPr>
        <w:t>IN LINGUA ITALIANA)</w:t>
      </w:r>
    </w:p>
    <w:p w14:paraId="24864D2D" w14:textId="77777777" w:rsidR="008206AE" w:rsidRDefault="008206AE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2552084B" w14:textId="77777777" w:rsidR="00035D13" w:rsidRDefault="00035D13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23812812" w14:textId="77777777" w:rsidR="00CB5181" w:rsidRPr="00D548F6" w:rsidRDefault="00CB5181" w:rsidP="00AE2736">
      <w:pPr>
        <w:tabs>
          <w:tab w:val="left" w:pos="277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</w:p>
    <w:p w14:paraId="2CEB0D30" w14:textId="2E4AD59E" w:rsidR="00CB5181" w:rsidRDefault="00E42423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t>DESCRIZIONE DELL’ATTIVITÀ DI RICERCA OGGETTO DELLA BORSA</w:t>
      </w:r>
      <w:r w:rsidRPr="00D548F6">
        <w:rPr>
          <w:rFonts w:ascii="Calibri" w:hAnsi="Calibri" w:cs="Calibri"/>
          <w:sz w:val="22"/>
          <w:szCs w:val="22"/>
        </w:rPr>
        <w:t xml:space="preserve"> (</w:t>
      </w:r>
      <w:r w:rsidRPr="00D548F6">
        <w:rPr>
          <w:rFonts w:ascii="Calibri" w:hAnsi="Calibri" w:cs="Calibri"/>
          <w:b/>
          <w:sz w:val="22"/>
          <w:szCs w:val="22"/>
        </w:rPr>
        <w:t>IN LINGUA INGLESE)</w:t>
      </w:r>
    </w:p>
    <w:p w14:paraId="534B93BA" w14:textId="77777777" w:rsidR="00AB0FE2" w:rsidRDefault="00AB0FE2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156F226F" w14:textId="77777777" w:rsidR="00AB0FE2" w:rsidRDefault="00AB0FE2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224BDC35" w14:textId="77777777" w:rsidR="00AB0FE2" w:rsidRPr="00D548F6" w:rsidRDefault="00AB0FE2" w:rsidP="00AE2736">
      <w:pPr>
        <w:tabs>
          <w:tab w:val="left" w:pos="2775"/>
        </w:tabs>
        <w:spacing w:line="460" w:lineRule="exact"/>
        <w:rPr>
          <w:rFonts w:ascii="Calibri" w:hAnsi="Calibri" w:cs="Calibri"/>
          <w:b/>
          <w:sz w:val="22"/>
          <w:szCs w:val="22"/>
        </w:rPr>
      </w:pPr>
    </w:p>
    <w:p w14:paraId="0B33920D" w14:textId="23CF9394" w:rsidR="009A4BE0" w:rsidRDefault="009A4BE0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t>REQUISITI DI AMMISSIONE RICHIESTI AL</w:t>
      </w:r>
      <w:r w:rsidR="001B6A48" w:rsidRPr="00D548F6">
        <w:rPr>
          <w:rFonts w:ascii="Calibri" w:hAnsi="Calibri" w:cs="Calibri"/>
          <w:b/>
          <w:sz w:val="22"/>
          <w:szCs w:val="22"/>
        </w:rPr>
        <w:t>/ALLA</w:t>
      </w:r>
      <w:r w:rsidRPr="00D548F6">
        <w:rPr>
          <w:rFonts w:ascii="Calibri" w:hAnsi="Calibri" w:cs="Calibri"/>
          <w:b/>
          <w:sz w:val="22"/>
          <w:szCs w:val="22"/>
        </w:rPr>
        <w:t xml:space="preserve"> BORSISTA</w:t>
      </w:r>
    </w:p>
    <w:p w14:paraId="004EBB3E" w14:textId="49B467E8" w:rsidR="00AB0FE2" w:rsidRDefault="00AB0FE2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A) Laurea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6771DA57" w14:textId="5D39D098" w:rsidR="00AB0FE2" w:rsidRDefault="002216D3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B) </w:t>
      </w:r>
      <w:r w:rsidR="00C07B14">
        <w:rPr>
          <w:rFonts w:ascii="Calibri" w:hAnsi="Calibri" w:cs="Calibri"/>
          <w:bCs/>
          <w:sz w:val="22"/>
          <w:szCs w:val="22"/>
        </w:rPr>
        <w:tab/>
      </w:r>
    </w:p>
    <w:p w14:paraId="361DB423" w14:textId="4E18C9D1" w:rsidR="00C07B14" w:rsidRDefault="002216D3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C) </w:t>
      </w:r>
      <w:r w:rsidR="00C07B14">
        <w:rPr>
          <w:rFonts w:ascii="Calibri" w:hAnsi="Calibri" w:cs="Calibri"/>
          <w:bCs/>
          <w:sz w:val="22"/>
          <w:szCs w:val="22"/>
        </w:rPr>
        <w:tab/>
      </w:r>
    </w:p>
    <w:p w14:paraId="11597288" w14:textId="77777777" w:rsidR="00AB0FE2" w:rsidRPr="00D548F6" w:rsidRDefault="00AB0FE2" w:rsidP="00AE2736">
      <w:pPr>
        <w:tabs>
          <w:tab w:val="left" w:pos="277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</w:p>
    <w:p w14:paraId="56F0510F" w14:textId="56B68379" w:rsidR="00CB5181" w:rsidRDefault="001F4ED9" w:rsidP="00AE2736">
      <w:pPr>
        <w:tabs>
          <w:tab w:val="left" w:pos="2775"/>
        </w:tabs>
        <w:spacing w:line="460" w:lineRule="exact"/>
        <w:jc w:val="center"/>
        <w:rPr>
          <w:rFonts w:ascii="Calibri" w:hAnsi="Calibri" w:cs="Calibri"/>
          <w:b/>
          <w:sz w:val="22"/>
          <w:szCs w:val="22"/>
        </w:rPr>
      </w:pPr>
      <w:r w:rsidRPr="00D548F6">
        <w:rPr>
          <w:rFonts w:ascii="Calibri" w:hAnsi="Calibri" w:cs="Calibri"/>
          <w:b/>
          <w:sz w:val="22"/>
          <w:szCs w:val="22"/>
        </w:rPr>
        <w:t>EVENTUALI TITOLI VALUTABILI (totale punti 60/100)</w:t>
      </w:r>
    </w:p>
    <w:p w14:paraId="18EBDF7F" w14:textId="369FC1ED" w:rsidR="00AE2736" w:rsidRDefault="00AE273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 xml:space="preserve">A) </w:t>
      </w:r>
      <w:r>
        <w:rPr>
          <w:rFonts w:ascii="Calibri" w:hAnsi="Calibri" w:cs="Calibri"/>
          <w:sz w:val="22"/>
          <w:szCs w:val="22"/>
        </w:rPr>
        <w:t>Voto di l</w:t>
      </w:r>
      <w:r w:rsidRPr="00D548F6">
        <w:rPr>
          <w:rFonts w:ascii="Calibri" w:hAnsi="Calibri" w:cs="Calibri"/>
          <w:sz w:val="22"/>
          <w:szCs w:val="22"/>
        </w:rPr>
        <w:t>aurea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2BE9C91B" w14:textId="1BB4D3AD" w:rsidR="00AE2736" w:rsidRDefault="00AE273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B)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42D4CC9A" w14:textId="76B212C7" w:rsidR="00AE2736" w:rsidRDefault="00AE273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C)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6828B198" w14:textId="578B3B71" w:rsidR="00AE2736" w:rsidRDefault="00AE273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D)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6CC4B52B" w14:textId="1F6E4171" w:rsidR="00AE2736" w:rsidRDefault="00AE2736" w:rsidP="0034243D">
      <w:pPr>
        <w:tabs>
          <w:tab w:val="left" w:leader="dot" w:pos="10065"/>
        </w:tabs>
        <w:spacing w:line="46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E)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200AA301" w14:textId="77777777" w:rsidR="002216D3" w:rsidRDefault="002216D3" w:rsidP="00AE2736">
      <w:pPr>
        <w:tabs>
          <w:tab w:val="left" w:leader="dot" w:pos="2835"/>
        </w:tabs>
        <w:spacing w:line="460" w:lineRule="exact"/>
        <w:rPr>
          <w:rFonts w:ascii="Calibri" w:hAnsi="Calibri" w:cs="Calibri"/>
          <w:sz w:val="22"/>
          <w:szCs w:val="22"/>
        </w:rPr>
      </w:pPr>
    </w:p>
    <w:p w14:paraId="66D577AB" w14:textId="28034213" w:rsidR="00CB5181" w:rsidRDefault="00AE2736" w:rsidP="00AE2736">
      <w:pPr>
        <w:tabs>
          <w:tab w:val="left" w:leader="dot" w:pos="2835"/>
        </w:tabs>
        <w:spacing w:line="46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Data: </w:t>
      </w:r>
      <w:r>
        <w:rPr>
          <w:rFonts w:ascii="Calibri" w:hAnsi="Calibri" w:cs="Calibri"/>
          <w:sz w:val="22"/>
          <w:szCs w:val="22"/>
        </w:rPr>
        <w:tab/>
      </w:r>
    </w:p>
    <w:p w14:paraId="0725CD02" w14:textId="77777777" w:rsidR="00AE2736" w:rsidRDefault="00AE2736" w:rsidP="00AE2736">
      <w:pPr>
        <w:tabs>
          <w:tab w:val="left" w:leader="dot" w:pos="2835"/>
        </w:tabs>
        <w:spacing w:line="460" w:lineRule="exact"/>
        <w:rPr>
          <w:rFonts w:ascii="Calibri" w:hAnsi="Calibri" w:cs="Calibri"/>
          <w:sz w:val="22"/>
          <w:szCs w:val="22"/>
        </w:rPr>
      </w:pPr>
    </w:p>
    <w:p w14:paraId="692B3366" w14:textId="349D0717" w:rsidR="00AE2736" w:rsidRDefault="00AE2736" w:rsidP="0034243D">
      <w:pPr>
        <w:tabs>
          <w:tab w:val="left" w:leader="dot" w:pos="2835"/>
        </w:tabs>
        <w:spacing w:line="460" w:lineRule="exact"/>
        <w:ind w:left="6096"/>
        <w:rPr>
          <w:rFonts w:ascii="Calibri" w:hAnsi="Calibri" w:cs="Calibri"/>
          <w:sz w:val="22"/>
          <w:szCs w:val="22"/>
        </w:rPr>
      </w:pPr>
      <w:r w:rsidRPr="00D548F6">
        <w:rPr>
          <w:rFonts w:ascii="Calibri" w:hAnsi="Calibri" w:cs="Calibri"/>
          <w:sz w:val="22"/>
          <w:szCs w:val="22"/>
        </w:rPr>
        <w:t>FIRMA DEL/DELLA RICHIEDENTE</w:t>
      </w:r>
    </w:p>
    <w:p w14:paraId="3CD07DAA" w14:textId="2CB67FBA" w:rsidR="0034243D" w:rsidRPr="00D548F6" w:rsidRDefault="0034243D" w:rsidP="0034243D">
      <w:pPr>
        <w:tabs>
          <w:tab w:val="left" w:leader="dot" w:pos="2835"/>
          <w:tab w:val="left" w:leader="dot" w:pos="10065"/>
        </w:tabs>
        <w:spacing w:before="240" w:line="460" w:lineRule="exact"/>
        <w:ind w:left="51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34243D" w:rsidRPr="00D548F6" w:rsidSect="00BC6C9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A1DA8" w14:textId="77777777" w:rsidR="000969CB" w:rsidRDefault="000969CB" w:rsidP="00635905">
      <w:r>
        <w:separator/>
      </w:r>
    </w:p>
  </w:endnote>
  <w:endnote w:type="continuationSeparator" w:id="0">
    <w:p w14:paraId="370ADF3E" w14:textId="77777777" w:rsidR="000969CB" w:rsidRDefault="000969CB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2B95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7A52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24F3BB9" wp14:editId="6EBC0CC3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C4CC9E" w14:textId="77777777" w:rsidR="00476216" w:rsidRPr="00E4437A" w:rsidRDefault="00476216" w:rsidP="00476216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>Segretaria Amministrativa: Dott.ssa Fabiola Nucifora</w:t>
                          </w:r>
                        </w:p>
                        <w:p w14:paraId="4B3541B7" w14:textId="152A086C" w:rsidR="00635905" w:rsidRPr="00476216" w:rsidRDefault="00476216" w:rsidP="00635905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  <w:lang w:eastAsia="en-US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  <w:lang w:eastAsia="en-US"/>
                            </w:rPr>
                            <w:t xml:space="preserve">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  <w:lang w:eastAsia="en-US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4F3BB9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46C4CC9E" w14:textId="77777777" w:rsidR="00476216" w:rsidRPr="00E4437A" w:rsidRDefault="00476216" w:rsidP="00476216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>Segretaria Amministrativa: Dott.ssa Fabiola Nucifora</w:t>
                    </w:r>
                  </w:p>
                  <w:p w14:paraId="4B3541B7" w14:textId="152A086C" w:rsidR="00635905" w:rsidRPr="00476216" w:rsidRDefault="00476216" w:rsidP="00635905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  <w:lang w:eastAsia="en-US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  <w:lang w:eastAsia="en-US"/>
                      </w:rPr>
                      <w:t xml:space="preserve">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  <w:lang w:eastAsia="en-US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0FDE812" wp14:editId="47BCB9DA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D07FE" w14:textId="77777777" w:rsidR="000969CB" w:rsidRDefault="000969CB" w:rsidP="00635905">
      <w:r>
        <w:separator/>
      </w:r>
    </w:p>
  </w:footnote>
  <w:footnote w:type="continuationSeparator" w:id="0">
    <w:p w14:paraId="032029D9" w14:textId="77777777" w:rsidR="000969CB" w:rsidRDefault="000969CB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4D10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1DB72953" wp14:editId="16B90D6D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DFD7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5444D1E2" wp14:editId="6F34A949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335C1971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181"/>
    <w:rsid w:val="00035D13"/>
    <w:rsid w:val="000546B0"/>
    <w:rsid w:val="000969CB"/>
    <w:rsid w:val="0015709E"/>
    <w:rsid w:val="001B6A48"/>
    <w:rsid w:val="001F4ED9"/>
    <w:rsid w:val="001F662E"/>
    <w:rsid w:val="002216D3"/>
    <w:rsid w:val="002A647D"/>
    <w:rsid w:val="002E27AF"/>
    <w:rsid w:val="002F30BD"/>
    <w:rsid w:val="0034243D"/>
    <w:rsid w:val="003D4317"/>
    <w:rsid w:val="0045098C"/>
    <w:rsid w:val="00476216"/>
    <w:rsid w:val="00483F41"/>
    <w:rsid w:val="004912F4"/>
    <w:rsid w:val="004A344F"/>
    <w:rsid w:val="004C6A93"/>
    <w:rsid w:val="004E2C26"/>
    <w:rsid w:val="00515E40"/>
    <w:rsid w:val="005218F8"/>
    <w:rsid w:val="00556BE2"/>
    <w:rsid w:val="005A7246"/>
    <w:rsid w:val="005B7ADC"/>
    <w:rsid w:val="005D213B"/>
    <w:rsid w:val="005E44C3"/>
    <w:rsid w:val="00635905"/>
    <w:rsid w:val="006E426E"/>
    <w:rsid w:val="007029A2"/>
    <w:rsid w:val="00712AD1"/>
    <w:rsid w:val="007B78D1"/>
    <w:rsid w:val="007D30D9"/>
    <w:rsid w:val="008206AE"/>
    <w:rsid w:val="00820861"/>
    <w:rsid w:val="008C76DB"/>
    <w:rsid w:val="00921046"/>
    <w:rsid w:val="00925201"/>
    <w:rsid w:val="009559CC"/>
    <w:rsid w:val="00974EB9"/>
    <w:rsid w:val="009A4BE0"/>
    <w:rsid w:val="009D0418"/>
    <w:rsid w:val="009E1C34"/>
    <w:rsid w:val="009E55AC"/>
    <w:rsid w:val="00A010A3"/>
    <w:rsid w:val="00A45223"/>
    <w:rsid w:val="00A5547C"/>
    <w:rsid w:val="00AB0FE2"/>
    <w:rsid w:val="00AB3A45"/>
    <w:rsid w:val="00AE02AD"/>
    <w:rsid w:val="00AE2736"/>
    <w:rsid w:val="00B217FB"/>
    <w:rsid w:val="00BC6C98"/>
    <w:rsid w:val="00BE7E67"/>
    <w:rsid w:val="00BF6730"/>
    <w:rsid w:val="00C07B14"/>
    <w:rsid w:val="00C43C3B"/>
    <w:rsid w:val="00C70066"/>
    <w:rsid w:val="00C903B0"/>
    <w:rsid w:val="00CB0FC1"/>
    <w:rsid w:val="00CB5181"/>
    <w:rsid w:val="00CF3560"/>
    <w:rsid w:val="00CF4445"/>
    <w:rsid w:val="00CF4EEE"/>
    <w:rsid w:val="00D31054"/>
    <w:rsid w:val="00D548F6"/>
    <w:rsid w:val="00D5753F"/>
    <w:rsid w:val="00DB2FFA"/>
    <w:rsid w:val="00DC491A"/>
    <w:rsid w:val="00DE0A56"/>
    <w:rsid w:val="00E11D68"/>
    <w:rsid w:val="00E42423"/>
    <w:rsid w:val="00E62683"/>
    <w:rsid w:val="00E65E90"/>
    <w:rsid w:val="00ED6942"/>
    <w:rsid w:val="00F357F9"/>
    <w:rsid w:val="00F42D59"/>
    <w:rsid w:val="00F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309FD"/>
  <w15:chartTrackingRefBased/>
  <w15:docId w15:val="{1A8D5875-20BE-4E27-8834-452C5279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5181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customStyle="1" w:styleId="Stile">
    <w:name w:val="Stile"/>
    <w:rsid w:val="00CB51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CB518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93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52</cp:revision>
  <dcterms:created xsi:type="dcterms:W3CDTF">2025-12-12T16:55:00Z</dcterms:created>
  <dcterms:modified xsi:type="dcterms:W3CDTF">2026-05-06T12:40:00Z</dcterms:modified>
</cp:coreProperties>
</file>