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C878" w14:textId="77777777" w:rsidR="00F830B5" w:rsidRPr="0036136E" w:rsidRDefault="00F830B5" w:rsidP="00F830B5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4BF34CFD" w14:textId="77777777" w:rsidR="00741ED2" w:rsidRPr="00F80E97" w:rsidRDefault="00741ED2" w:rsidP="00741ED2">
      <w:pPr>
        <w:rPr>
          <w:b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Modulo di </w:t>
      </w:r>
      <w:r w:rsidRPr="00F80E97">
        <w:rPr>
          <w:sz w:val="22"/>
          <w:szCs w:val="22"/>
          <w:lang w:eastAsia="ar-SA"/>
        </w:rPr>
        <w:t>Domanda di partecipazione (</w:t>
      </w:r>
      <w:r w:rsidRPr="00F80E97">
        <w:rPr>
          <w:b/>
          <w:sz w:val="22"/>
          <w:szCs w:val="22"/>
          <w:lang w:eastAsia="ar-SA"/>
        </w:rPr>
        <w:t>Allegato A)</w:t>
      </w:r>
    </w:p>
    <w:p w14:paraId="4FDD630C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7B2D94BA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1EAFADD1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Alla Segreteria Amministrativa</w:t>
      </w:r>
    </w:p>
    <w:p w14:paraId="54ABE359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Dipartimento di Giurisprudenza</w:t>
      </w:r>
    </w:p>
    <w:p w14:paraId="613D9E8D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Dell’ Università degli Studi di Cagliari</w:t>
      </w:r>
    </w:p>
    <w:p w14:paraId="13F88388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Viale Sant’Ignazio,17</w:t>
      </w:r>
    </w:p>
    <w:p w14:paraId="3FDAB8FF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09123 Cagliari</w:t>
      </w:r>
    </w:p>
    <w:p w14:paraId="44F7D824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41ED2" w:rsidRPr="00F80E97" w14:paraId="702BFA7F" w14:textId="77777777" w:rsidTr="00D36438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2BBE2F" w14:textId="77777777" w:rsidR="00741ED2" w:rsidRPr="00F80E97" w:rsidRDefault="00741ED2" w:rsidP="00D9299F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741ED2" w:rsidRPr="00F80E97" w14:paraId="448DA9C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35C9DA" w14:textId="415951DA" w:rsidR="00741ED2" w:rsidRPr="00F80E97" w:rsidRDefault="00741ED2" w:rsidP="00D9299F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  </w:t>
            </w:r>
            <w:r w:rsidR="00697443">
              <w:rPr>
                <w:sz w:val="22"/>
                <w:szCs w:val="22"/>
                <w:lang w:eastAsia="ar-SA"/>
              </w:rPr>
              <w:t xml:space="preserve">  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741ED2" w:rsidRPr="00F80E97" w14:paraId="7634F494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8161C" w14:textId="4D099C86" w:rsidR="00741ED2" w:rsidRPr="00F80E97" w:rsidRDefault="00741ED2" w:rsidP="00D9299F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</w:t>
            </w:r>
            <w:r w:rsidR="00697443">
              <w:rPr>
                <w:sz w:val="22"/>
                <w:szCs w:val="22"/>
                <w:lang w:eastAsia="ar-SA"/>
              </w:rPr>
              <w:t xml:space="preserve"> 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270538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97CBBF" w14:textId="5954FAFB" w:rsidR="00741ED2" w:rsidRPr="00F80E97" w:rsidRDefault="00697443" w:rsidP="00D9299F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1AD8149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02BAB" w14:textId="77777777" w:rsidR="00741ED2" w:rsidRPr="00F80E97" w:rsidRDefault="00741ED2" w:rsidP="00D9299F">
            <w:pPr>
              <w:suppressAutoHyphens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F80E97">
              <w:rPr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741ED2" w:rsidRPr="00F80E97" w14:paraId="6583C65D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BAE8A" w14:textId="1EB307C2" w:rsidR="00741ED2" w:rsidRPr="00F80E97" w:rsidRDefault="00741ED2" w:rsidP="00D9299F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sz w:val="22"/>
                <w:szCs w:val="22"/>
                <w:lang w:eastAsia="ar-SA"/>
              </w:rPr>
              <w:tab/>
              <w:t>(Prov.</w:t>
            </w:r>
            <w:r w:rsidR="00697443">
              <w:rPr>
                <w:sz w:val="22"/>
                <w:szCs w:val="22"/>
                <w:lang w:eastAsia="ar-SA"/>
              </w:rPr>
              <w:t xml:space="preserve">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61DBE0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5DBCB9" w14:textId="6480D27D" w:rsidR="00741ED2" w:rsidRPr="00F80E97" w:rsidRDefault="00697443" w:rsidP="00D9299F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2371CD6B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C1F82" w14:textId="352EE983" w:rsidR="00741ED2" w:rsidRPr="00F80E97" w:rsidRDefault="00741ED2" w:rsidP="00D9299F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>Telefono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  <w:tr w:rsidR="00741ED2" w:rsidRPr="00F80E97" w14:paraId="04D1E14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239D7" w14:textId="011AEE90" w:rsidR="00741ED2" w:rsidRPr="00F80E97" w:rsidRDefault="006038CD" w:rsidP="00D9299F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Eventuale </w:t>
            </w:r>
            <w:r w:rsidR="00741ED2" w:rsidRPr="00F80E97">
              <w:rPr>
                <w:sz w:val="22"/>
                <w:szCs w:val="22"/>
                <w:lang w:eastAsia="ar-SA"/>
              </w:rPr>
              <w:t>Indirizzo PEC</w:t>
            </w:r>
          </w:p>
        </w:tc>
      </w:tr>
      <w:tr w:rsidR="00741ED2" w:rsidRPr="00F80E97" w14:paraId="59839A8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AF632" w14:textId="77777777" w:rsidR="00741ED2" w:rsidRPr="00F80E97" w:rsidRDefault="00741ED2" w:rsidP="00D9299F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</w:tbl>
    <w:p w14:paraId="28CB25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46A79CB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CHIEDE</w:t>
      </w:r>
    </w:p>
    <w:p w14:paraId="53CF0F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4FEB208B" w14:textId="0B7F8738" w:rsidR="0082410E" w:rsidRDefault="00741ED2" w:rsidP="006038CD">
      <w:pPr>
        <w:jc w:val="both"/>
        <w:rPr>
          <w:sz w:val="22"/>
          <w:szCs w:val="22"/>
        </w:rPr>
      </w:pPr>
      <w:r w:rsidRPr="00F80E97">
        <w:rPr>
          <w:sz w:val="22"/>
          <w:szCs w:val="22"/>
        </w:rPr>
        <w:t>di essere ammesso/a a partecipare all</w:t>
      </w:r>
      <w:r>
        <w:rPr>
          <w:sz w:val="22"/>
          <w:szCs w:val="22"/>
        </w:rPr>
        <w:t>a s</w:t>
      </w:r>
      <w:r w:rsidRPr="00987275">
        <w:rPr>
          <w:sz w:val="22"/>
          <w:szCs w:val="22"/>
        </w:rPr>
        <w:t xml:space="preserve">elezione </w:t>
      </w:r>
      <w:r w:rsidR="00FC395E">
        <w:rPr>
          <w:sz w:val="22"/>
          <w:szCs w:val="22"/>
        </w:rPr>
        <w:t>di</w:t>
      </w:r>
      <w:r w:rsidR="008D3831" w:rsidRPr="008D3831">
        <w:rPr>
          <w:sz w:val="22"/>
          <w:szCs w:val="22"/>
        </w:rPr>
        <w:t xml:space="preserve"> 16 studenti e studentesse iscritti/e al Corso di Laurea Magistrale a ciclo unico in Giurisprudenza (L-M1) per la partecipazione al Workshop «Attività e servizi di Space Situational Awareness», da svolgersi il 14 maggio 2024 presso il Comando Operazioni Aerospaziali (COA) di Poggio Renatico (Fe)</w:t>
      </w:r>
      <w:r w:rsidR="008D3831">
        <w:rPr>
          <w:sz w:val="22"/>
          <w:szCs w:val="22"/>
        </w:rPr>
        <w:t>.</w:t>
      </w:r>
    </w:p>
    <w:p w14:paraId="7199247C" w14:textId="77777777" w:rsidR="008D3831" w:rsidRPr="00987275" w:rsidRDefault="008D3831" w:rsidP="006038CD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48386BF0" w14:textId="003AFF14" w:rsidR="00741ED2" w:rsidRDefault="00741ED2" w:rsidP="006038CD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dichiara sotto la sua personale responsabilità quanto segue</w:t>
      </w:r>
      <w:r w:rsidR="00DC333A">
        <w:rPr>
          <w:sz w:val="22"/>
          <w:szCs w:val="22"/>
          <w:lang w:eastAsia="ar-SA"/>
        </w:rPr>
        <w:t xml:space="preserve"> (barrare le caselle di interesse)</w:t>
      </w:r>
      <w:r w:rsidRPr="00F80E97">
        <w:rPr>
          <w:sz w:val="22"/>
          <w:szCs w:val="22"/>
          <w:lang w:eastAsia="ar-SA"/>
        </w:rPr>
        <w:t xml:space="preserve"> consapevole delle sanzioni penali previste </w:t>
      </w:r>
      <w:r w:rsidRPr="00045B09">
        <w:rPr>
          <w:b/>
          <w:sz w:val="22"/>
          <w:szCs w:val="22"/>
          <w:lang w:eastAsia="ar-SA"/>
        </w:rPr>
        <w:t>dall’art. 76 del D.P.R. n. 445 del 28/12/2000</w:t>
      </w:r>
      <w:r w:rsidRPr="00F80E97">
        <w:rPr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791BFFD" w14:textId="77777777" w:rsidR="00741ED2" w:rsidRDefault="00741ED2" w:rsidP="006038CD">
      <w:pPr>
        <w:rPr>
          <w:sz w:val="22"/>
          <w:szCs w:val="22"/>
          <w:lang w:eastAsia="ar-SA"/>
        </w:rPr>
      </w:pPr>
    </w:p>
    <w:p w14:paraId="6D7F12AA" w14:textId="61463EBD" w:rsidR="00741ED2" w:rsidRDefault="00741ED2" w:rsidP="00224096">
      <w:pPr>
        <w:pStyle w:val="Paragrafoelenco"/>
        <w:numPr>
          <w:ilvl w:val="0"/>
          <w:numId w:val="6"/>
        </w:numPr>
        <w:ind w:left="426"/>
        <w:rPr>
          <w:sz w:val="22"/>
          <w:szCs w:val="22"/>
          <w:lang w:eastAsia="ar-SA"/>
        </w:rPr>
      </w:pPr>
      <w:r w:rsidRPr="00836CDF">
        <w:rPr>
          <w:sz w:val="22"/>
          <w:szCs w:val="22"/>
          <w:lang w:eastAsia="ar-SA"/>
        </w:rPr>
        <w:t xml:space="preserve">di essere </w:t>
      </w:r>
      <w:r w:rsidRPr="00987275">
        <w:rPr>
          <w:sz w:val="22"/>
          <w:szCs w:val="22"/>
          <w:lang w:eastAsia="ar-SA"/>
        </w:rPr>
        <w:t>iscritt</w:t>
      </w:r>
      <w:r>
        <w:rPr>
          <w:sz w:val="22"/>
          <w:szCs w:val="22"/>
          <w:lang w:eastAsia="ar-SA"/>
        </w:rPr>
        <w:t>o/a</w:t>
      </w:r>
      <w:r w:rsidRPr="00987275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al corso di Laurea Magistrale a ciclo unico in Giurisprudenza (L-M1)</w:t>
      </w:r>
      <w:r w:rsidR="00F04189">
        <w:rPr>
          <w:sz w:val="22"/>
          <w:szCs w:val="22"/>
          <w:lang w:eastAsia="ar-SA"/>
        </w:rPr>
        <w:t>;</w:t>
      </w:r>
    </w:p>
    <w:p w14:paraId="4416222B" w14:textId="77777777" w:rsidR="00F04189" w:rsidRDefault="00F04189" w:rsidP="00224096">
      <w:pPr>
        <w:tabs>
          <w:tab w:val="left" w:pos="9000"/>
        </w:tabs>
        <w:ind w:left="426" w:right="278"/>
        <w:jc w:val="both"/>
        <w:rPr>
          <w:sz w:val="22"/>
          <w:szCs w:val="22"/>
          <w:lang w:eastAsia="ar-SA"/>
        </w:rPr>
      </w:pPr>
    </w:p>
    <w:p w14:paraId="7097DEC4" w14:textId="62C01313" w:rsidR="00F04189" w:rsidRPr="00DC333A" w:rsidRDefault="00DC333A" w:rsidP="00224096">
      <w:pPr>
        <w:pStyle w:val="Paragrafoelenco"/>
        <w:numPr>
          <w:ilvl w:val="0"/>
          <w:numId w:val="6"/>
        </w:numPr>
        <w:tabs>
          <w:tab w:val="left" w:pos="9000"/>
        </w:tabs>
        <w:ind w:left="426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di </w:t>
      </w:r>
      <w:r w:rsidR="00F04189" w:rsidRPr="00DC333A">
        <w:rPr>
          <w:sz w:val="22"/>
          <w:szCs w:val="22"/>
          <w:lang w:eastAsia="ar-SA"/>
        </w:rPr>
        <w:t>aver sostenuto l’esame di Diritto aeronautico e aerospaziale con votazione ____/</w:t>
      </w:r>
      <w:r w:rsidR="00293DCD">
        <w:rPr>
          <w:sz w:val="22"/>
          <w:szCs w:val="22"/>
          <w:lang w:eastAsia="ar-SA"/>
        </w:rPr>
        <w:t>30</w:t>
      </w:r>
      <w:r w:rsidR="00F04189" w:rsidRPr="00DC333A">
        <w:rPr>
          <w:sz w:val="22"/>
          <w:szCs w:val="22"/>
          <w:lang w:eastAsia="ar-SA"/>
        </w:rPr>
        <w:t>;</w:t>
      </w:r>
    </w:p>
    <w:p w14:paraId="7A72A7AF" w14:textId="77777777" w:rsidR="00F04189" w:rsidRDefault="00F04189" w:rsidP="00224096">
      <w:pPr>
        <w:tabs>
          <w:tab w:val="left" w:pos="9000"/>
        </w:tabs>
        <w:ind w:left="426" w:right="278"/>
        <w:jc w:val="both"/>
        <w:rPr>
          <w:sz w:val="22"/>
          <w:szCs w:val="22"/>
          <w:lang w:eastAsia="ar-SA"/>
        </w:rPr>
      </w:pPr>
    </w:p>
    <w:p w14:paraId="203CD508" w14:textId="348EEA50" w:rsidR="00F04189" w:rsidRPr="00DC333A" w:rsidRDefault="00DC333A" w:rsidP="00224096">
      <w:pPr>
        <w:pStyle w:val="Paragrafoelenco"/>
        <w:numPr>
          <w:ilvl w:val="0"/>
          <w:numId w:val="6"/>
        </w:numPr>
        <w:tabs>
          <w:tab w:val="left" w:pos="9000"/>
        </w:tabs>
        <w:ind w:left="426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lastRenderedPageBreak/>
        <w:t xml:space="preserve">di </w:t>
      </w:r>
      <w:r w:rsidR="00F04189" w:rsidRPr="00DC333A">
        <w:rPr>
          <w:sz w:val="22"/>
          <w:szCs w:val="22"/>
          <w:lang w:eastAsia="ar-SA"/>
        </w:rPr>
        <w:t>aver frequentato (frequenza certificata dal sistema di rilevazione delle presenze UNICA) le lezioni di Diritto aeronautico e aerospaziale dell’anno accademico 2023/2024</w:t>
      </w:r>
      <w:r>
        <w:rPr>
          <w:sz w:val="22"/>
          <w:szCs w:val="22"/>
          <w:lang w:eastAsia="ar-SA"/>
        </w:rPr>
        <w:t>;</w:t>
      </w:r>
    </w:p>
    <w:p w14:paraId="4C50C6C0" w14:textId="77777777" w:rsidR="00741ED2" w:rsidRDefault="00741ED2" w:rsidP="00806BFF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51E58E56" w14:textId="68981EFA" w:rsidR="00741ED2" w:rsidRPr="00E261CF" w:rsidRDefault="00741ED2" w:rsidP="00224096">
      <w:pPr>
        <w:pStyle w:val="Defaul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04CCC">
        <w:rPr>
          <w:rFonts w:asciiTheme="minorHAnsi" w:eastAsia="Times New Roman" w:hAnsiTheme="minorHAnsi" w:cs="Times New Roman"/>
          <w:sz w:val="22"/>
          <w:szCs w:val="22"/>
          <w:lang w:eastAsia="ar-SA"/>
        </w:rPr>
        <w:t xml:space="preserve">di </w:t>
      </w:r>
      <w:r w:rsidRPr="00E261CF">
        <w:rPr>
          <w:rFonts w:asciiTheme="minorHAnsi" w:eastAsia="Times New Roman" w:hAnsiTheme="minorHAnsi" w:cs="Times New Roman"/>
          <w:sz w:val="22"/>
          <w:szCs w:val="22"/>
          <w:lang w:eastAsia="ar-SA"/>
        </w:rPr>
        <w:t xml:space="preserve">possedere una </w:t>
      </w:r>
      <w:r w:rsidRPr="00E261CF">
        <w:rPr>
          <w:rFonts w:asciiTheme="minorHAnsi" w:hAnsiTheme="minorHAnsi" w:cstheme="minorHAnsi"/>
          <w:sz w:val="22"/>
          <w:szCs w:val="22"/>
        </w:rPr>
        <w:t>media ponderata pari a ____/30.</w:t>
      </w:r>
    </w:p>
    <w:p w14:paraId="6E926A3B" w14:textId="77777777" w:rsidR="00741ED2" w:rsidRDefault="00741ED2" w:rsidP="00741ED2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31902299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018C1609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</w:t>
      </w:r>
    </w:p>
    <w:p w14:paraId="76361190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134CA74B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7EBAAF80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sottoscritto</w:t>
      </w:r>
      <w:r>
        <w:rPr>
          <w:sz w:val="22"/>
          <w:szCs w:val="22"/>
          <w:lang w:eastAsia="ar-SA"/>
        </w:rPr>
        <w:t>/a</w:t>
      </w:r>
      <w:r w:rsidRPr="00F80E97">
        <w:rPr>
          <w:sz w:val="22"/>
          <w:szCs w:val="22"/>
          <w:lang w:eastAsia="ar-SA"/>
        </w:rPr>
        <w:t xml:space="preserve"> si impegna a dare immediata comunicazione di qualunque variazione a quanto sopra dichiarato.</w:t>
      </w:r>
    </w:p>
    <w:p w14:paraId="5AEBB7BC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</w:p>
    <w:p w14:paraId="1FF4996A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5AE437D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2F68200" w14:textId="2AC9000A" w:rsidR="0082410E" w:rsidRDefault="00741ED2" w:rsidP="006538B0">
      <w:pPr>
        <w:ind w:right="-8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Nome e Cognome ___________________________ Via ______________________</w:t>
      </w:r>
      <w:r w:rsidR="0082410E">
        <w:rPr>
          <w:sz w:val="22"/>
          <w:szCs w:val="22"/>
          <w:lang w:eastAsia="ar-SA"/>
        </w:rPr>
        <w:t>____</w:t>
      </w:r>
      <w:r w:rsidRPr="00F80E97">
        <w:rPr>
          <w:sz w:val="22"/>
          <w:szCs w:val="22"/>
          <w:lang w:eastAsia="ar-SA"/>
        </w:rPr>
        <w:t xml:space="preserve"> n.______</w:t>
      </w:r>
      <w:r w:rsidR="006538B0">
        <w:rPr>
          <w:sz w:val="22"/>
          <w:szCs w:val="22"/>
          <w:lang w:eastAsia="ar-SA"/>
        </w:rPr>
        <w:t>_</w:t>
      </w:r>
    </w:p>
    <w:p w14:paraId="32442271" w14:textId="60E776E4" w:rsidR="0082410E" w:rsidRDefault="00741ED2" w:rsidP="006538B0">
      <w:pPr>
        <w:ind w:right="-8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CAP ___________ Città _______________________________________</w:t>
      </w:r>
      <w:r w:rsidR="0082410E">
        <w:rPr>
          <w:sz w:val="22"/>
          <w:szCs w:val="22"/>
          <w:lang w:eastAsia="ar-SA"/>
        </w:rPr>
        <w:t>___</w:t>
      </w:r>
      <w:r w:rsidRPr="00F80E97">
        <w:rPr>
          <w:sz w:val="22"/>
          <w:szCs w:val="22"/>
          <w:lang w:eastAsia="ar-SA"/>
        </w:rPr>
        <w:t>Prov</w:t>
      </w:r>
      <w:r w:rsidR="0082410E">
        <w:rPr>
          <w:sz w:val="22"/>
          <w:szCs w:val="22"/>
          <w:lang w:eastAsia="ar-SA"/>
        </w:rPr>
        <w:t>.</w:t>
      </w:r>
      <w:r w:rsidRPr="00F80E97">
        <w:rPr>
          <w:sz w:val="22"/>
          <w:szCs w:val="22"/>
          <w:lang w:eastAsia="ar-SA"/>
        </w:rPr>
        <w:t>______</w:t>
      </w:r>
      <w:r w:rsidR="0082410E">
        <w:rPr>
          <w:sz w:val="22"/>
          <w:szCs w:val="22"/>
          <w:lang w:eastAsia="ar-SA"/>
        </w:rPr>
        <w:t>________</w:t>
      </w:r>
      <w:r w:rsidR="006538B0">
        <w:rPr>
          <w:sz w:val="22"/>
          <w:szCs w:val="22"/>
          <w:lang w:eastAsia="ar-SA"/>
        </w:rPr>
        <w:t>_</w:t>
      </w:r>
    </w:p>
    <w:p w14:paraId="7841022D" w14:textId="244E0A22" w:rsidR="006538B0" w:rsidRDefault="00741ED2" w:rsidP="006538B0">
      <w:pPr>
        <w:ind w:right="-8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Tel_____________</w:t>
      </w:r>
      <w:r w:rsidR="006538B0">
        <w:rPr>
          <w:sz w:val="22"/>
          <w:szCs w:val="22"/>
          <w:lang w:eastAsia="ar-SA"/>
        </w:rPr>
        <w:t>__________</w:t>
      </w:r>
      <w:r w:rsidRPr="00F80E97">
        <w:rPr>
          <w:sz w:val="22"/>
          <w:szCs w:val="22"/>
          <w:lang w:eastAsia="ar-SA"/>
        </w:rPr>
        <w:t xml:space="preserve"> </w:t>
      </w:r>
      <w:r w:rsidR="0082410E">
        <w:rPr>
          <w:sz w:val="22"/>
          <w:szCs w:val="22"/>
          <w:lang w:eastAsia="ar-SA"/>
        </w:rPr>
        <w:t>E-mail</w:t>
      </w:r>
      <w:r w:rsidRPr="00F80E97">
        <w:rPr>
          <w:sz w:val="22"/>
          <w:szCs w:val="22"/>
          <w:lang w:eastAsia="ar-SA"/>
        </w:rPr>
        <w:t>_____________________</w:t>
      </w:r>
      <w:r w:rsidR="0082410E">
        <w:rPr>
          <w:sz w:val="22"/>
          <w:szCs w:val="22"/>
          <w:lang w:eastAsia="ar-SA"/>
        </w:rPr>
        <w:t>_____</w:t>
      </w:r>
      <w:r w:rsidR="006538B0">
        <w:rPr>
          <w:sz w:val="22"/>
          <w:szCs w:val="22"/>
          <w:lang w:eastAsia="ar-SA"/>
        </w:rPr>
        <w:t>________________________</w:t>
      </w:r>
    </w:p>
    <w:p w14:paraId="3B459AFB" w14:textId="0D4DE947" w:rsidR="00741ED2" w:rsidRPr="00F80E97" w:rsidRDefault="006538B0" w:rsidP="006538B0">
      <w:pPr>
        <w:ind w:right="-8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E</w:t>
      </w:r>
      <w:r w:rsidR="006038CD">
        <w:rPr>
          <w:sz w:val="22"/>
          <w:szCs w:val="22"/>
          <w:lang w:eastAsia="ar-SA"/>
        </w:rPr>
        <w:t xml:space="preserve">ventuale </w:t>
      </w:r>
      <w:r w:rsidR="00741ED2" w:rsidRPr="00F80E97">
        <w:rPr>
          <w:sz w:val="22"/>
          <w:szCs w:val="22"/>
          <w:lang w:eastAsia="ar-SA"/>
        </w:rPr>
        <w:t>PEC_______________</w:t>
      </w:r>
      <w:r w:rsidR="00741ED2">
        <w:rPr>
          <w:sz w:val="22"/>
          <w:szCs w:val="22"/>
          <w:lang w:eastAsia="ar-SA"/>
        </w:rPr>
        <w:t>_______________</w:t>
      </w:r>
      <w:r>
        <w:rPr>
          <w:sz w:val="22"/>
          <w:szCs w:val="22"/>
          <w:lang w:eastAsia="ar-SA"/>
        </w:rPr>
        <w:t>_______________________________________</w:t>
      </w:r>
    </w:p>
    <w:p w14:paraId="785764D3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3A612916" w14:textId="77777777" w:rsidR="009F2472" w:rsidRPr="00F80E97" w:rsidRDefault="009F2472" w:rsidP="00741ED2">
      <w:pPr>
        <w:rPr>
          <w:sz w:val="22"/>
          <w:szCs w:val="22"/>
          <w:lang w:eastAsia="ar-SA"/>
        </w:rPr>
      </w:pPr>
    </w:p>
    <w:p w14:paraId="4BC3E418" w14:textId="77777777" w:rsidR="00741ED2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 xml:space="preserve">Allega inoltre alla domanda: </w:t>
      </w:r>
    </w:p>
    <w:p w14:paraId="351246DC" w14:textId="77777777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Copia fotostatica del documento di identità</w:t>
      </w:r>
    </w:p>
    <w:p w14:paraId="782D595A" w14:textId="77777777" w:rsidR="00211E22" w:rsidRDefault="00211E22" w:rsidP="00741ED2">
      <w:pPr>
        <w:rPr>
          <w:sz w:val="22"/>
          <w:szCs w:val="22"/>
          <w:lang w:eastAsia="ar-SA"/>
        </w:rPr>
      </w:pPr>
    </w:p>
    <w:p w14:paraId="58AE2486" w14:textId="77777777" w:rsidR="00974160" w:rsidRDefault="00741ED2" w:rsidP="00974160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 w:rsidR="009F2472"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candidat</w:t>
      </w:r>
      <w:r w:rsidR="009F2472">
        <w:rPr>
          <w:sz w:val="22"/>
          <w:szCs w:val="22"/>
          <w:lang w:eastAsia="ar-SA"/>
        </w:rPr>
        <w:t>o/a</w:t>
      </w:r>
      <w:r w:rsidRPr="00F80E97">
        <w:rPr>
          <w:sz w:val="22"/>
          <w:szCs w:val="22"/>
          <w:lang w:eastAsia="ar-SA"/>
        </w:rPr>
        <w:t xml:space="preserve"> è a conoscenza che:</w:t>
      </w:r>
    </w:p>
    <w:p w14:paraId="669F9B26" w14:textId="10E649B6" w:rsidR="00974160" w:rsidRDefault="00974160" w:rsidP="00974160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i partecipanti al Workshop </w:t>
      </w:r>
      <w:r w:rsidR="00806BFF" w:rsidRPr="008D3831">
        <w:rPr>
          <w:sz w:val="22"/>
          <w:szCs w:val="22"/>
        </w:rPr>
        <w:t>«Attività e servizi di Space Situational Awareness»</w:t>
      </w:r>
      <w:r w:rsidR="00806BFF">
        <w:rPr>
          <w:sz w:val="22"/>
          <w:szCs w:val="22"/>
        </w:rPr>
        <w:t xml:space="preserve"> si assumeranno in via esclusiva il rischio degli eventuali danni occorsi a sé stessi e/o ad altri in occasione del viaggio;</w:t>
      </w:r>
    </w:p>
    <w:p w14:paraId="0FB69535" w14:textId="5606A9D5" w:rsidR="00741ED2" w:rsidRPr="00F80E97" w:rsidRDefault="00741ED2" w:rsidP="00974160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ai sensi del D.Lgs. n. 196/2003, i dati forniti con le presenti dichiarazioni sostitutive saranno trattati, in forma cartacea o informatic</w:t>
      </w:r>
      <w:r>
        <w:rPr>
          <w:sz w:val="22"/>
          <w:szCs w:val="22"/>
          <w:lang w:eastAsia="ar-SA"/>
        </w:rPr>
        <w:t>a, ai soli fini della procedura.</w:t>
      </w:r>
    </w:p>
    <w:p w14:paraId="6A86CFEB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4EDD0E88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1D3610F2" w14:textId="77777777" w:rsidR="00211E22" w:rsidRPr="00F80E97" w:rsidRDefault="00211E22" w:rsidP="00741ED2">
      <w:pPr>
        <w:rPr>
          <w:sz w:val="22"/>
          <w:szCs w:val="22"/>
          <w:lang w:eastAsia="ar-SA"/>
        </w:rPr>
      </w:pPr>
    </w:p>
    <w:p w14:paraId="50E35704" w14:textId="77777777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Data e firma</w:t>
      </w:r>
    </w:p>
    <w:p w14:paraId="3C8E1CD4" w14:textId="1F8B5E74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_____________,__________________</w:t>
      </w:r>
    </w:p>
    <w:p w14:paraId="46F4A54F" w14:textId="53B99763" w:rsidR="00E16371" w:rsidRDefault="00E16371" w:rsidP="00325EF1"/>
    <w:p w14:paraId="1CD2A405" w14:textId="77777777" w:rsidR="00DC5066" w:rsidRPr="00325EF1" w:rsidRDefault="00DC5066" w:rsidP="00DC5066"/>
    <w:sectPr w:rsidR="00DC5066" w:rsidRPr="00325EF1" w:rsidSect="008C591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33CC4" w14:textId="77777777" w:rsidR="00D9299F" w:rsidRDefault="00D9299F" w:rsidP="0030749D">
      <w:r>
        <w:separator/>
      </w:r>
    </w:p>
  </w:endnote>
  <w:endnote w:type="continuationSeparator" w:id="0">
    <w:p w14:paraId="0D13CB5F" w14:textId="77777777" w:rsidR="00D9299F" w:rsidRDefault="00D9299F" w:rsidP="0030749D">
      <w:r>
        <w:continuationSeparator/>
      </w:r>
    </w:p>
  </w:endnote>
  <w:endnote w:type="continuationNotice" w:id="1">
    <w:p w14:paraId="4A466CED" w14:textId="77777777" w:rsidR="00D9299F" w:rsidRDefault="00D929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hei">
    <w:altName w:val="STXihei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45408637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5769B542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EDA0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FC69B9" wp14:editId="2F70BB58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F185BC" w14:textId="77777777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Carla Congia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6753819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6BA45A35" w14:textId="77777777" w:rsidR="00D164DB" w:rsidRPr="00F830B5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w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eb</w:t>
                          </w: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: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hyperlink r:id="rId1" w:history="1">
                            <w:r w:rsidR="00D164DB" w:rsidRPr="00F830B5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C69B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2BF185BC" w14:textId="77777777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dott.ssa Carla Congia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6753819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6BA45A35" w14:textId="77777777" w:rsidR="00D164DB" w:rsidRPr="00F830B5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F830B5">
                      <w:rPr>
                        <w:sz w:val="18"/>
                        <w:szCs w:val="18"/>
                        <w:lang w:val="en-GB"/>
                      </w:rPr>
                      <w:t>w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>eb</w:t>
                    </w:r>
                    <w:r w:rsidRPr="00F830B5">
                      <w:rPr>
                        <w:sz w:val="18"/>
                        <w:szCs w:val="18"/>
                        <w:lang w:val="en-GB"/>
                      </w:rPr>
                      <w:t>: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 xml:space="preserve"> </w:t>
                    </w:r>
                    <w:hyperlink r:id="rId2" w:history="1">
                      <w:r w:rsidR="00D164DB" w:rsidRPr="00F830B5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2CFF058" wp14:editId="4E441D7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2108837935" name="Immagine 2108837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FAC7F" w14:textId="77777777" w:rsidR="00D9299F" w:rsidRDefault="00D9299F" w:rsidP="0030749D">
      <w:r>
        <w:separator/>
      </w:r>
    </w:p>
  </w:footnote>
  <w:footnote w:type="continuationSeparator" w:id="0">
    <w:p w14:paraId="365FB742" w14:textId="77777777" w:rsidR="00D9299F" w:rsidRDefault="00D9299F" w:rsidP="0030749D">
      <w:r>
        <w:continuationSeparator/>
      </w:r>
    </w:p>
  </w:footnote>
  <w:footnote w:type="continuationNotice" w:id="1">
    <w:p w14:paraId="3309E647" w14:textId="77777777" w:rsidR="00D9299F" w:rsidRDefault="00D929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57A8" w14:textId="77777777" w:rsidR="0030749D" w:rsidRDefault="00806BFF">
    <w:pPr>
      <w:pStyle w:val="Intestazione"/>
    </w:pPr>
    <w:r>
      <w:rPr>
        <w:noProof/>
      </w:rPr>
      <w:pict w14:anchorId="5C9A6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style="position:absolute;margin-left:0;margin-top:0;width:620pt;height:877pt;z-index:-251657216;mso-wrap-edited:f;mso-position-horizontal:center;mso-position-horizontal-relative:margin;mso-position-vertical:center;mso-position-vertical-relative:margin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1288F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2A446A05" wp14:editId="1DA41B82">
          <wp:extent cx="7588800" cy="1353600"/>
          <wp:effectExtent l="0" t="0" r="0" b="0"/>
          <wp:docPr id="1845329076" name="Immagine 1845329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7EEC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BC00DF6" wp14:editId="1A8FEE1A">
          <wp:simplePos x="0" y="0"/>
          <wp:positionH relativeFrom="column">
            <wp:posOffset>4017010</wp:posOffset>
          </wp:positionH>
          <wp:positionV relativeFrom="page">
            <wp:posOffset>705485</wp:posOffset>
          </wp:positionV>
          <wp:extent cx="2480310" cy="889000"/>
          <wp:effectExtent l="0" t="0" r="0" b="6350"/>
          <wp:wrapNone/>
          <wp:docPr id="1463450135" name="Immagine 1463450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44DC657A" wp14:editId="562DCC1D">
          <wp:extent cx="3939540" cy="1191884"/>
          <wp:effectExtent l="0" t="0" r="3810" b="8890"/>
          <wp:docPr id="1433034995" name="Immagine 1433034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FEEBE4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26AC6099" w14:textId="77777777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164DB">
      <w:rPr>
        <w:color w:val="1F3864" w:themeColor="accent1" w:themeShade="80"/>
        <w:sz w:val="18"/>
        <w:szCs w:val="18"/>
      </w:rPr>
      <w:t>Cristiano Cicero</w:t>
    </w:r>
  </w:p>
  <w:p w14:paraId="3E028E19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DC3"/>
    <w:multiLevelType w:val="hybridMultilevel"/>
    <w:tmpl w:val="94BA0A7E"/>
    <w:lvl w:ilvl="0" w:tplc="EFFC4D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E06DF"/>
    <w:multiLevelType w:val="hybridMultilevel"/>
    <w:tmpl w:val="356A6D60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167B7"/>
    <w:multiLevelType w:val="hybridMultilevel"/>
    <w:tmpl w:val="E03E53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3234C"/>
    <w:multiLevelType w:val="hybridMultilevel"/>
    <w:tmpl w:val="A2D09FFA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629D6"/>
    <w:multiLevelType w:val="hybridMultilevel"/>
    <w:tmpl w:val="C29434AC"/>
    <w:lvl w:ilvl="0" w:tplc="31F86696">
      <w:start w:val="1"/>
      <w:numFmt w:val="bullet"/>
      <w:lvlText w:val="□"/>
      <w:lvlJc w:val="left"/>
      <w:pPr>
        <w:ind w:left="720" w:hanging="360"/>
      </w:pPr>
      <w:rPr>
        <w:rFonts w:ascii="STXihei" w:eastAsia="STXihei" w:hAnsi="STXihei" w:hint="eastAsia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67793"/>
    <w:multiLevelType w:val="hybridMultilevel"/>
    <w:tmpl w:val="2040C274"/>
    <w:lvl w:ilvl="0" w:tplc="E81C212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6429">
    <w:abstractNumId w:val="2"/>
  </w:num>
  <w:num w:numId="2" w16cid:durableId="1326592608">
    <w:abstractNumId w:val="1"/>
  </w:num>
  <w:num w:numId="3" w16cid:durableId="349912602">
    <w:abstractNumId w:val="3"/>
  </w:num>
  <w:num w:numId="4" w16cid:durableId="1436365053">
    <w:abstractNumId w:val="0"/>
  </w:num>
  <w:num w:numId="5" w16cid:durableId="1807384340">
    <w:abstractNumId w:val="5"/>
  </w:num>
  <w:num w:numId="6" w16cid:durableId="801582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FE"/>
    <w:rsid w:val="00024CA7"/>
    <w:rsid w:val="00052845"/>
    <w:rsid w:val="00055E56"/>
    <w:rsid w:val="0007238E"/>
    <w:rsid w:val="00074DE1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0F3AC6"/>
    <w:rsid w:val="000F62BA"/>
    <w:rsid w:val="001060B7"/>
    <w:rsid w:val="00130B59"/>
    <w:rsid w:val="0014632B"/>
    <w:rsid w:val="00163923"/>
    <w:rsid w:val="001778C1"/>
    <w:rsid w:val="001813C0"/>
    <w:rsid w:val="00186237"/>
    <w:rsid w:val="001A58C8"/>
    <w:rsid w:val="001B5CC7"/>
    <w:rsid w:val="001F5D73"/>
    <w:rsid w:val="00207233"/>
    <w:rsid w:val="002112CF"/>
    <w:rsid w:val="00211E22"/>
    <w:rsid w:val="00215557"/>
    <w:rsid w:val="002167FB"/>
    <w:rsid w:val="0021689D"/>
    <w:rsid w:val="00216E9E"/>
    <w:rsid w:val="00224096"/>
    <w:rsid w:val="00241E4E"/>
    <w:rsid w:val="00253EAE"/>
    <w:rsid w:val="00280E8A"/>
    <w:rsid w:val="00293DCD"/>
    <w:rsid w:val="002B1BE6"/>
    <w:rsid w:val="002B7CE3"/>
    <w:rsid w:val="002C35DA"/>
    <w:rsid w:val="002C3FA6"/>
    <w:rsid w:val="002D115D"/>
    <w:rsid w:val="002D76B7"/>
    <w:rsid w:val="002E28E3"/>
    <w:rsid w:val="002F0D7B"/>
    <w:rsid w:val="00307220"/>
    <w:rsid w:val="0030749D"/>
    <w:rsid w:val="00313B14"/>
    <w:rsid w:val="003152FB"/>
    <w:rsid w:val="00321078"/>
    <w:rsid w:val="00324279"/>
    <w:rsid w:val="00324DFE"/>
    <w:rsid w:val="00325EF1"/>
    <w:rsid w:val="00330E9A"/>
    <w:rsid w:val="00334CD1"/>
    <w:rsid w:val="0034630E"/>
    <w:rsid w:val="00347E08"/>
    <w:rsid w:val="00360818"/>
    <w:rsid w:val="00384CD1"/>
    <w:rsid w:val="00390A63"/>
    <w:rsid w:val="003A1758"/>
    <w:rsid w:val="003B3096"/>
    <w:rsid w:val="003B6000"/>
    <w:rsid w:val="003B7659"/>
    <w:rsid w:val="003D4DFE"/>
    <w:rsid w:val="003D6177"/>
    <w:rsid w:val="004064B9"/>
    <w:rsid w:val="00462D8D"/>
    <w:rsid w:val="004814D3"/>
    <w:rsid w:val="00484846"/>
    <w:rsid w:val="004A1477"/>
    <w:rsid w:val="004B1597"/>
    <w:rsid w:val="004B7C44"/>
    <w:rsid w:val="004D04C6"/>
    <w:rsid w:val="004E061B"/>
    <w:rsid w:val="00501D79"/>
    <w:rsid w:val="005655FD"/>
    <w:rsid w:val="00566BF9"/>
    <w:rsid w:val="0059650E"/>
    <w:rsid w:val="005974C5"/>
    <w:rsid w:val="005B3055"/>
    <w:rsid w:val="005E6790"/>
    <w:rsid w:val="006038CD"/>
    <w:rsid w:val="006057EE"/>
    <w:rsid w:val="00633AC1"/>
    <w:rsid w:val="006538B0"/>
    <w:rsid w:val="00656641"/>
    <w:rsid w:val="006612BC"/>
    <w:rsid w:val="0068140F"/>
    <w:rsid w:val="00694DBA"/>
    <w:rsid w:val="00697443"/>
    <w:rsid w:val="006974B8"/>
    <w:rsid w:val="006A1C49"/>
    <w:rsid w:val="006A376F"/>
    <w:rsid w:val="006C3DB0"/>
    <w:rsid w:val="006D41B7"/>
    <w:rsid w:val="006E73AD"/>
    <w:rsid w:val="00741ED2"/>
    <w:rsid w:val="007421A3"/>
    <w:rsid w:val="007607CF"/>
    <w:rsid w:val="00764FCE"/>
    <w:rsid w:val="00783DF6"/>
    <w:rsid w:val="007A5E4F"/>
    <w:rsid w:val="007E1252"/>
    <w:rsid w:val="007E2D7F"/>
    <w:rsid w:val="00806BFF"/>
    <w:rsid w:val="00810A50"/>
    <w:rsid w:val="0081328C"/>
    <w:rsid w:val="00823E3C"/>
    <w:rsid w:val="0082410E"/>
    <w:rsid w:val="00840ED8"/>
    <w:rsid w:val="00865D98"/>
    <w:rsid w:val="00875E4C"/>
    <w:rsid w:val="0088311F"/>
    <w:rsid w:val="008A375C"/>
    <w:rsid w:val="008B1590"/>
    <w:rsid w:val="008B2DB8"/>
    <w:rsid w:val="008B6E12"/>
    <w:rsid w:val="008C5910"/>
    <w:rsid w:val="008C5C09"/>
    <w:rsid w:val="008D3831"/>
    <w:rsid w:val="008F1486"/>
    <w:rsid w:val="008F1E54"/>
    <w:rsid w:val="008F27C3"/>
    <w:rsid w:val="00903C9B"/>
    <w:rsid w:val="00903E25"/>
    <w:rsid w:val="00931B8C"/>
    <w:rsid w:val="00941BE5"/>
    <w:rsid w:val="00962C6E"/>
    <w:rsid w:val="009646D5"/>
    <w:rsid w:val="00974160"/>
    <w:rsid w:val="00994BC7"/>
    <w:rsid w:val="00997780"/>
    <w:rsid w:val="009B3B87"/>
    <w:rsid w:val="009B4A81"/>
    <w:rsid w:val="009E03DC"/>
    <w:rsid w:val="009E16F6"/>
    <w:rsid w:val="009E7E09"/>
    <w:rsid w:val="009F2184"/>
    <w:rsid w:val="009F2472"/>
    <w:rsid w:val="009F2A67"/>
    <w:rsid w:val="00A2087D"/>
    <w:rsid w:val="00A21380"/>
    <w:rsid w:val="00A415F8"/>
    <w:rsid w:val="00A420E0"/>
    <w:rsid w:val="00A67EF3"/>
    <w:rsid w:val="00A75007"/>
    <w:rsid w:val="00A82334"/>
    <w:rsid w:val="00AA2D86"/>
    <w:rsid w:val="00AB060A"/>
    <w:rsid w:val="00AB43B1"/>
    <w:rsid w:val="00AC4E14"/>
    <w:rsid w:val="00AC7939"/>
    <w:rsid w:val="00AE60E0"/>
    <w:rsid w:val="00B02BDC"/>
    <w:rsid w:val="00B142E5"/>
    <w:rsid w:val="00B3790B"/>
    <w:rsid w:val="00B60B01"/>
    <w:rsid w:val="00B61DCF"/>
    <w:rsid w:val="00B63278"/>
    <w:rsid w:val="00B700C1"/>
    <w:rsid w:val="00BC10C0"/>
    <w:rsid w:val="00BC232C"/>
    <w:rsid w:val="00BD5510"/>
    <w:rsid w:val="00BE4E10"/>
    <w:rsid w:val="00BE7729"/>
    <w:rsid w:val="00BF3C2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20A3"/>
    <w:rsid w:val="00CE26DE"/>
    <w:rsid w:val="00CE3194"/>
    <w:rsid w:val="00CF183E"/>
    <w:rsid w:val="00CF1A22"/>
    <w:rsid w:val="00D06BA8"/>
    <w:rsid w:val="00D14DDE"/>
    <w:rsid w:val="00D164DB"/>
    <w:rsid w:val="00D3762E"/>
    <w:rsid w:val="00D545B5"/>
    <w:rsid w:val="00D90ECB"/>
    <w:rsid w:val="00D9299F"/>
    <w:rsid w:val="00DC333A"/>
    <w:rsid w:val="00DC5066"/>
    <w:rsid w:val="00DD5AEB"/>
    <w:rsid w:val="00DF6E2A"/>
    <w:rsid w:val="00E012E2"/>
    <w:rsid w:val="00E1067C"/>
    <w:rsid w:val="00E133C5"/>
    <w:rsid w:val="00E1483E"/>
    <w:rsid w:val="00E16371"/>
    <w:rsid w:val="00E16D8F"/>
    <w:rsid w:val="00E256FE"/>
    <w:rsid w:val="00E261CF"/>
    <w:rsid w:val="00E31376"/>
    <w:rsid w:val="00E56B23"/>
    <w:rsid w:val="00E6700A"/>
    <w:rsid w:val="00E77A07"/>
    <w:rsid w:val="00E80641"/>
    <w:rsid w:val="00E900B2"/>
    <w:rsid w:val="00E95336"/>
    <w:rsid w:val="00E966C9"/>
    <w:rsid w:val="00EA61B9"/>
    <w:rsid w:val="00EC5525"/>
    <w:rsid w:val="00EC6FFB"/>
    <w:rsid w:val="00ED542C"/>
    <w:rsid w:val="00ED77CB"/>
    <w:rsid w:val="00EE0C45"/>
    <w:rsid w:val="00EE5D6D"/>
    <w:rsid w:val="00EF0187"/>
    <w:rsid w:val="00F020E3"/>
    <w:rsid w:val="00F04189"/>
    <w:rsid w:val="00F24109"/>
    <w:rsid w:val="00F40D5B"/>
    <w:rsid w:val="00F41A06"/>
    <w:rsid w:val="00F64BD1"/>
    <w:rsid w:val="00F830B5"/>
    <w:rsid w:val="00F90401"/>
    <w:rsid w:val="00F94E48"/>
    <w:rsid w:val="00FB71AA"/>
    <w:rsid w:val="00FB7E4D"/>
    <w:rsid w:val="00FB7E66"/>
    <w:rsid w:val="00FC395E"/>
    <w:rsid w:val="00FC4F75"/>
    <w:rsid w:val="00FC59BC"/>
    <w:rsid w:val="00FE0881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CBB5C"/>
  <w15:docId w15:val="{028E4223-1204-4220-A047-72F00EA3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074DE1"/>
    <w:pPr>
      <w:ind w:left="720"/>
      <w:contextualSpacing/>
    </w:pPr>
  </w:style>
  <w:style w:type="paragraph" w:customStyle="1" w:styleId="Default">
    <w:name w:val="Default"/>
    <w:rsid w:val="00F830B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ia\Downloads\Modello%20carta%20intestata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2023.dotx</Template>
  <TotalTime>13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Links>
    <vt:vector size="6" baseType="variant">
      <vt:variant>
        <vt:i4>7602199</vt:i4>
      </vt:variant>
      <vt:variant>
        <vt:i4>0</vt:i4>
      </vt:variant>
      <vt:variant>
        <vt:i4>0</vt:i4>
      </vt:variant>
      <vt:variant>
        <vt:i4>5</vt:i4>
      </vt:variant>
      <vt:variant>
        <vt:lpwstr>https://www.unica.it/unica/it/dip_giurisprudenza.page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</dc:creator>
  <cp:keywords/>
  <cp:lastModifiedBy>Roberta Tumatis</cp:lastModifiedBy>
  <cp:revision>13</cp:revision>
  <cp:lastPrinted>2024-03-15T08:01:00Z</cp:lastPrinted>
  <dcterms:created xsi:type="dcterms:W3CDTF">2024-03-15T08:39:00Z</dcterms:created>
  <dcterms:modified xsi:type="dcterms:W3CDTF">2024-03-18T12:51:00Z</dcterms:modified>
</cp:coreProperties>
</file>