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4A7FA" w14:textId="77777777" w:rsidR="009821D8" w:rsidRDefault="009821D8" w:rsidP="00CF3536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49D458F3" w14:textId="77777777" w:rsidR="005B74C7" w:rsidRPr="0001360B" w:rsidRDefault="005B74C7" w:rsidP="00CF3536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685C2101" w14:textId="77777777" w:rsidR="005B74C7" w:rsidRPr="005B74C7" w:rsidRDefault="005B74C7" w:rsidP="005B74C7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pacing w:val="-7"/>
          <w:sz w:val="28"/>
          <w:szCs w:val="28"/>
        </w:rPr>
      </w:pP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RICHIESTA</w:t>
      </w:r>
      <w:r w:rsidRPr="005B74C7">
        <w:rPr>
          <w:rFonts w:asciiTheme="minorHAnsi" w:eastAsia="Calibri" w:hAnsiTheme="minorHAnsi" w:cstheme="minorHAnsi"/>
          <w:i/>
          <w:iCs/>
          <w:spacing w:val="-7"/>
          <w:sz w:val="28"/>
          <w:szCs w:val="28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PUBBLICAZIONE</w:t>
      </w:r>
      <w:r w:rsidRPr="005B74C7">
        <w:rPr>
          <w:rFonts w:asciiTheme="minorHAnsi" w:eastAsia="Calibri" w:hAnsiTheme="minorHAnsi" w:cstheme="minorHAnsi"/>
          <w:i/>
          <w:iCs/>
          <w:spacing w:val="-7"/>
          <w:sz w:val="28"/>
          <w:szCs w:val="28"/>
        </w:rPr>
        <w:t xml:space="preserve"> AVVISO / LOCANDINA EVENTO</w:t>
      </w:r>
    </w:p>
    <w:p w14:paraId="316B151B" w14:textId="77777777" w:rsidR="005B74C7" w:rsidRPr="005B74C7" w:rsidRDefault="005B74C7" w:rsidP="005B74C7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pacing w:val="-6"/>
          <w:sz w:val="28"/>
          <w:szCs w:val="28"/>
        </w:rPr>
      </w:pPr>
    </w:p>
    <w:p w14:paraId="74157C4E" w14:textId="77777777" w:rsidR="005B74C7" w:rsidRPr="005B74C7" w:rsidRDefault="005B74C7" w:rsidP="005B74C7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z w:val="28"/>
          <w:szCs w:val="28"/>
        </w:rPr>
      </w:pP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Dati</w:t>
      </w:r>
      <w:r w:rsidRPr="005B74C7">
        <w:rPr>
          <w:rFonts w:asciiTheme="minorHAnsi" w:eastAsia="Calibri" w:hAnsiTheme="minorHAnsi" w:cstheme="minorHAnsi"/>
          <w:i/>
          <w:iCs/>
          <w:spacing w:val="-6"/>
          <w:sz w:val="28"/>
          <w:szCs w:val="28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spacing w:val="-2"/>
          <w:sz w:val="28"/>
          <w:szCs w:val="28"/>
        </w:rPr>
        <w:t>obbligatori</w:t>
      </w:r>
    </w:p>
    <w:p w14:paraId="774EB1D2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iCs/>
          <w:sz w:val="24"/>
          <w:szCs w:val="24"/>
          <w:u w:color="000000"/>
        </w:rPr>
      </w:pPr>
    </w:p>
    <w:p w14:paraId="2108BE4D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b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Titolo dell’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 xml:space="preserve">evento: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  <w:bookmarkEnd w:id="0"/>
    </w:p>
    <w:p w14:paraId="677950EF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b/>
          <w:sz w:val="24"/>
          <w:szCs w:val="24"/>
          <w:u w:color="000000"/>
        </w:rPr>
      </w:pPr>
    </w:p>
    <w:p w14:paraId="3422CD2C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Tipologia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dell’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evento:</w:t>
      </w:r>
      <w:r w:rsidRPr="005B74C7">
        <w:rPr>
          <w:rFonts w:asciiTheme="minorHAnsi" w:eastAsia="Calibri" w:hAnsiTheme="minorHAnsi" w:cstheme="minorHAnsi"/>
          <w:b/>
          <w:spacing w:val="-1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ontrollo1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1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seminario,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2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2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convegno,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3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3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conferenza,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ontrollo4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4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workshop,</w:t>
      </w:r>
    </w:p>
    <w:p w14:paraId="3625DD7D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</w:p>
    <w:p w14:paraId="65AEC958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ontrollo5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5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altro: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6" w:name="Testo3"/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  <w:bookmarkEnd w:id="6"/>
    </w:p>
    <w:p w14:paraId="7D6F1300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2938E5A1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Data</w:t>
      </w:r>
      <w:r w:rsidRPr="005B74C7">
        <w:rPr>
          <w:rFonts w:asciiTheme="minorHAnsi" w:eastAsia="Calibri" w:hAnsiTheme="minorHAnsi" w:cstheme="minorHAnsi"/>
          <w:b/>
          <w:spacing w:val="-1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>dell’evento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: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fldChar w:fldCharType="begin">
          <w:ffData>
            <w:name w:val="Testo4"/>
            <w:enabled/>
            <w:calcOnExit w:val="0"/>
            <w:textInput>
              <w:type w:val="date"/>
              <w:default w:val="22/02/2222"/>
              <w:format w:val="dd/MM/yyyy"/>
            </w:textInput>
          </w:ffData>
        </w:fldChar>
      </w:r>
      <w:bookmarkStart w:id="7" w:name="Testo4"/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noProof/>
          <w:spacing w:val="-2"/>
          <w:sz w:val="24"/>
          <w:szCs w:val="24"/>
          <w:u w:val="dotted"/>
        </w:rPr>
        <w:t>22/02/2222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fldChar w:fldCharType="end"/>
      </w:r>
      <w:bookmarkEnd w:id="7"/>
    </w:p>
    <w:p w14:paraId="06CE2A6F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z w:val="24"/>
          <w:szCs w:val="24"/>
        </w:rPr>
      </w:pPr>
    </w:p>
    <w:p w14:paraId="2E3E88BE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30109F24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Luogo di</w:t>
      </w:r>
      <w:r w:rsidRPr="005B74C7">
        <w:rPr>
          <w:rFonts w:asciiTheme="minorHAnsi" w:eastAsia="Calibri" w:hAnsiTheme="minorHAnsi" w:cstheme="minorHAnsi"/>
          <w:b/>
          <w:spacing w:val="-3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>svolgimento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>: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08B5F1D0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470A61D9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74589EE4" w14:textId="77777777" w:rsidR="005B74C7" w:rsidRPr="005B74C7" w:rsidRDefault="005B74C7" w:rsidP="005B74C7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z w:val="28"/>
          <w:szCs w:val="28"/>
        </w:rPr>
      </w:pP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Dati</w:t>
      </w:r>
      <w:r w:rsidRPr="005B74C7">
        <w:rPr>
          <w:rFonts w:asciiTheme="minorHAnsi" w:eastAsia="Calibri" w:hAnsiTheme="minorHAnsi" w:cstheme="minorHAnsi"/>
          <w:i/>
          <w:iCs/>
          <w:spacing w:val="-2"/>
          <w:sz w:val="28"/>
          <w:szCs w:val="28"/>
        </w:rPr>
        <w:t xml:space="preserve"> opzionali</w:t>
      </w:r>
    </w:p>
    <w:p w14:paraId="06D48199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i/>
          <w:sz w:val="24"/>
          <w:szCs w:val="24"/>
          <w:u w:color="000000"/>
        </w:rPr>
      </w:pPr>
    </w:p>
    <w:p w14:paraId="217C8C4C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  <w:bdr w:val="dotted" w:sz="4" w:space="0" w:color="auto"/>
          <w:shd w:val="clear" w:color="auto" w:fill="C6D9F1" w:themeFill="text2" w:themeFillTint="33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Link</w:t>
      </w:r>
      <w:r w:rsidRPr="005B74C7">
        <w:rPr>
          <w:rFonts w:asciiTheme="minorHAnsi" w:eastAsia="Calibri" w:hAnsiTheme="minorHAnsi" w:cstheme="minorHAnsi"/>
          <w:b/>
          <w:spacing w:val="-4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di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collegamento</w:t>
      </w:r>
      <w:r w:rsidRPr="005B74C7">
        <w:rPr>
          <w:rFonts w:asciiTheme="minorHAnsi" w:eastAsia="Calibri" w:hAnsiTheme="minorHAnsi" w:cstheme="minorHAnsi"/>
          <w:sz w:val="24"/>
          <w:szCs w:val="24"/>
        </w:rPr>
        <w:t>: (trasmissione</w:t>
      </w:r>
      <w:r w:rsidRPr="005B74C7">
        <w:rPr>
          <w:rFonts w:asciiTheme="minorHAnsi" w:eastAsia="Calibri" w:hAnsiTheme="minorHAnsi" w:cstheme="minorHAnsi"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in</w:t>
      </w:r>
      <w:r w:rsidRPr="005B74C7">
        <w:rPr>
          <w:rFonts w:asciiTheme="minorHAnsi" w:eastAsia="Calibri" w:hAnsiTheme="minorHAnsi" w:cstheme="minorHAnsi"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remoto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6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ontrollo6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8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Teams / 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7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9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Zoom) 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421EFE8D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</w:p>
    <w:p w14:paraId="3A1830E1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bCs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Allegati:</w:t>
      </w:r>
      <w:r w:rsidRPr="005B74C7">
        <w:rPr>
          <w:rFonts w:asciiTheme="minorHAnsi" w:eastAsia="Calibri" w:hAnsiTheme="minorHAnsi" w:cstheme="minorHAnsi"/>
          <w:b/>
          <w:spacing w:val="-3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(file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dell’evento)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4D17F06B" w14:textId="77777777" w:rsidR="005B74C7" w:rsidRPr="005B74C7" w:rsidRDefault="005B74C7" w:rsidP="005B74C7">
      <w:pPr>
        <w:spacing w:line="320" w:lineRule="exact"/>
        <w:ind w:left="577"/>
        <w:rPr>
          <w:rFonts w:asciiTheme="minorHAnsi" w:eastAsia="Calibri" w:hAnsiTheme="minorHAnsi" w:cstheme="minorHAnsi"/>
          <w:sz w:val="24"/>
          <w:szCs w:val="24"/>
        </w:rPr>
      </w:pPr>
    </w:p>
    <w:p w14:paraId="2A6F1A0E" w14:textId="77777777" w:rsidR="005B74C7" w:rsidRPr="005B74C7" w:rsidRDefault="005B74C7" w:rsidP="005B74C7">
      <w:pPr>
        <w:spacing w:line="320" w:lineRule="exact"/>
        <w:ind w:left="577" w:right="1690"/>
        <w:rPr>
          <w:rFonts w:asciiTheme="minorHAnsi" w:eastAsia="Calibri" w:hAnsiTheme="minorHAnsi" w:cstheme="minorHAnsi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Liste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di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destinazione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sul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sito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del</w:t>
      </w:r>
      <w:r w:rsidRPr="005B74C7">
        <w:rPr>
          <w:rFonts w:asciiTheme="minorHAnsi" w:eastAsia="Calibri" w:hAnsiTheme="minorHAnsi" w:cstheme="minorHAnsi"/>
          <w:b/>
          <w:spacing w:val="-4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Dipartimento: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br/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fldChar w:fldCharType="begin">
          <w:ffData>
            <w:name w:val="Controllo8"/>
            <w:enabled w:val="0"/>
            <w:calcOnExit w:val="0"/>
            <w:checkBox>
              <w:sizeAuto/>
              <w:default w:val="1"/>
            </w:checkBox>
          </w:ffData>
        </w:fldChar>
      </w:r>
      <w:bookmarkStart w:id="10" w:name="Controllo8"/>
      <w:r w:rsidRPr="005B74C7">
        <w:rPr>
          <w:rFonts w:asciiTheme="minorHAnsi" w:eastAsia="Calibri" w:hAnsiTheme="minorHAnsi" w:cstheme="minorHAnsi"/>
          <w:b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fldChar w:fldCharType="end"/>
      </w:r>
      <w:bookmarkEnd w:id="10"/>
      <w:r w:rsidRPr="005B74C7">
        <w:rPr>
          <w:rFonts w:asciiTheme="minorHAnsi" w:eastAsia="Calibri" w:hAnsiTheme="minorHAnsi" w:cstheme="minorHAnsi"/>
          <w:b/>
          <w:sz w:val="24"/>
          <w:szCs w:val="24"/>
        </w:rPr>
        <w:t xml:space="preserve"> “</w:t>
      </w:r>
      <w:r w:rsidRPr="005B74C7">
        <w:rPr>
          <w:rFonts w:asciiTheme="minorHAnsi" w:eastAsia="Calibri" w:hAnsiTheme="minorHAnsi" w:cstheme="minorHAnsi"/>
          <w:sz w:val="24"/>
          <w:szCs w:val="24"/>
        </w:rPr>
        <w:t xml:space="preserve">Avvisi” /  </w:t>
      </w:r>
      <w:r w:rsidRPr="005B74C7">
        <w:rPr>
          <w:rFonts w:asciiTheme="minorHAnsi" w:eastAsia="Calibri" w:hAnsiTheme="minorHAnsi" w:cstheme="minorHAnsi"/>
          <w:sz w:val="24"/>
          <w:szCs w:val="24"/>
        </w:rPr>
        <w:fldChar w:fldCharType="begin">
          <w:ffData>
            <w:name w:val="Controllo9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ontrollo9"/>
      <w:r w:rsidRPr="005B74C7">
        <w:rPr>
          <w:rFonts w:asciiTheme="minorHAnsi" w:eastAsia="Calibri" w:hAnsiTheme="minorHAnsi" w:cstheme="minorHAnsi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z w:val="24"/>
          <w:szCs w:val="24"/>
        </w:rPr>
      </w:r>
      <w:r w:rsidRPr="005B74C7">
        <w:rPr>
          <w:rFonts w:asciiTheme="minorHAnsi" w:eastAsia="Calibri" w:hAnsiTheme="minorHAnsi" w:cstheme="minorHAnsi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z w:val="24"/>
          <w:szCs w:val="24"/>
        </w:rPr>
        <w:fldChar w:fldCharType="end"/>
      </w:r>
      <w:bookmarkEnd w:id="11"/>
      <w:r w:rsidRPr="005B74C7">
        <w:rPr>
          <w:rFonts w:asciiTheme="minorHAnsi" w:eastAsia="Calibri" w:hAnsiTheme="minorHAnsi" w:cstheme="minorHAnsi"/>
          <w:sz w:val="24"/>
          <w:szCs w:val="24"/>
        </w:rPr>
        <w:t xml:space="preserve"> “Convegni</w:t>
      </w:r>
      <w:r w:rsidRPr="005B74C7">
        <w:rPr>
          <w:rFonts w:asciiTheme="minorHAnsi" w:eastAsia="Calibri" w:hAnsiTheme="minorHAnsi" w:cstheme="minorHAnsi"/>
          <w:spacing w:val="-7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e</w:t>
      </w:r>
      <w:r w:rsidRPr="005B74C7">
        <w:rPr>
          <w:rFonts w:asciiTheme="minorHAnsi" w:eastAsia="Calibri" w:hAnsiTheme="minorHAnsi" w:cstheme="minorHAnsi"/>
          <w:spacing w:val="-4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seminari”</w:t>
      </w:r>
    </w:p>
    <w:p w14:paraId="0347551E" w14:textId="77777777" w:rsidR="005B74C7" w:rsidRPr="005B74C7" w:rsidRDefault="005B74C7" w:rsidP="005B74C7">
      <w:pPr>
        <w:spacing w:line="320" w:lineRule="exact"/>
        <w:ind w:left="577" w:right="1690"/>
        <w:rPr>
          <w:rFonts w:asciiTheme="minorHAnsi" w:eastAsia="Calibri" w:hAnsiTheme="minorHAnsi" w:cstheme="minorHAnsi"/>
          <w:sz w:val="24"/>
          <w:szCs w:val="24"/>
        </w:rPr>
      </w:pPr>
    </w:p>
    <w:p w14:paraId="6299250E" w14:textId="77777777" w:rsidR="005B74C7" w:rsidRPr="005B74C7" w:rsidRDefault="005B74C7" w:rsidP="005B74C7">
      <w:pPr>
        <w:spacing w:line="320" w:lineRule="exact"/>
        <w:ind w:left="577" w:right="1690"/>
        <w:rPr>
          <w:rFonts w:asciiTheme="minorHAnsi" w:eastAsia="Calibri" w:hAnsiTheme="minorHAnsi" w:cstheme="minorHAnsi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Informazioni</w:t>
      </w:r>
      <w:r w:rsidRPr="005B74C7">
        <w:rPr>
          <w:rFonts w:asciiTheme="minorHAnsi" w:eastAsia="Calibri" w:hAnsiTheme="minorHAnsi" w:cstheme="minorHAnsi"/>
          <w:b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aggiuntive</w:t>
      </w:r>
      <w:r w:rsidRPr="005B74C7">
        <w:rPr>
          <w:rFonts w:asciiTheme="minorHAnsi" w:eastAsia="Calibri" w:hAnsiTheme="minorHAnsi" w:cstheme="minorHAnsi"/>
          <w:b/>
          <w:spacing w:val="-1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da</w:t>
      </w:r>
      <w:r w:rsidRPr="005B74C7">
        <w:rPr>
          <w:rFonts w:asciiTheme="minorHAnsi" w:eastAsia="Calibri" w:hAnsiTheme="minorHAnsi" w:cstheme="minorHAnsi"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inserire</w:t>
      </w:r>
      <w:r w:rsidRPr="005B74C7">
        <w:rPr>
          <w:rFonts w:asciiTheme="minorHAnsi" w:eastAsia="Calibri" w:hAnsiTheme="minorHAnsi" w:cstheme="minorHAnsi"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nell'annuncio,</w:t>
      </w:r>
      <w:r w:rsidRPr="005B74C7">
        <w:rPr>
          <w:rFonts w:asciiTheme="minorHAnsi" w:eastAsia="Calibri" w:hAnsiTheme="minorHAnsi" w:cstheme="minorHAnsi"/>
          <w:spacing w:val="-3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rispetto</w:t>
      </w:r>
      <w:r w:rsidRPr="005B74C7">
        <w:rPr>
          <w:rFonts w:asciiTheme="minorHAnsi" w:eastAsia="Calibri" w:hAnsiTheme="minorHAnsi" w:cstheme="minorHAnsi"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 xml:space="preserve">a quelle già presenti nella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>locandina: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282F7D08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40DC5873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603A04A0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2CD04797" w14:textId="77777777" w:rsidR="005B74C7" w:rsidRPr="005B74C7" w:rsidRDefault="005B74C7" w:rsidP="005B74C7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4D57410C" w14:textId="77777777" w:rsidR="005B74C7" w:rsidRPr="005B74C7" w:rsidRDefault="005B74C7" w:rsidP="005B74C7">
      <w:pPr>
        <w:spacing w:line="320" w:lineRule="exact"/>
        <w:ind w:left="577" w:right="1253"/>
        <w:rPr>
          <w:rFonts w:asciiTheme="minorHAnsi" w:eastAsia="Calibri" w:hAnsiTheme="minorHAnsi" w:cstheme="minorHAnsi"/>
          <w:i/>
          <w:iCs/>
          <w:u w:color="000000"/>
        </w:rPr>
      </w:pPr>
      <w:r w:rsidRPr="005B74C7">
        <w:rPr>
          <w:rFonts w:asciiTheme="minorHAnsi" w:eastAsia="Calibri" w:hAnsiTheme="minorHAnsi" w:cstheme="minorHAnsi"/>
          <w:i/>
          <w:iCs/>
          <w:u w:color="000000"/>
        </w:rPr>
        <w:t>Si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chiede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cortese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collaborazione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nell’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inviare</w:t>
      </w:r>
      <w:r w:rsidRPr="005B74C7">
        <w:rPr>
          <w:rFonts w:asciiTheme="minorHAnsi" w:eastAsia="Calibri" w:hAnsiTheme="minorHAnsi" w:cstheme="minorHAnsi"/>
          <w:b/>
          <w:bCs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il</w:t>
      </w:r>
      <w:r w:rsidRPr="005B74C7">
        <w:rPr>
          <w:rFonts w:asciiTheme="minorHAnsi" w:eastAsia="Calibri" w:hAnsiTheme="minorHAnsi" w:cstheme="minorHAnsi"/>
          <w:b/>
          <w:bCs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modulo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compilato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in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tutti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i</w:t>
      </w:r>
      <w:r w:rsidRPr="005B74C7">
        <w:rPr>
          <w:rFonts w:asciiTheme="minorHAnsi" w:eastAsia="Calibri" w:hAnsiTheme="minorHAnsi" w:cstheme="minorHAnsi"/>
          <w:i/>
          <w:iCs/>
          <w:spacing w:val="-12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suoi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campi,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con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in</w:t>
      </w:r>
      <w:r w:rsidRPr="005B74C7">
        <w:rPr>
          <w:rFonts w:asciiTheme="minorHAnsi" w:eastAsia="Calibri" w:hAnsiTheme="minorHAnsi" w:cstheme="minorHAnsi"/>
          <w:i/>
          <w:iCs/>
          <w:spacing w:val="-12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allegato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la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locandina dell’evento, sia all’indirizzo di Segreteria </w:t>
      </w:r>
      <w:hyperlink r:id="rId7" w:history="1">
        <w:r w:rsidRPr="005B74C7">
          <w:rPr>
            <w:rFonts w:ascii="Calibri" w:eastAsia="Calibri" w:hAnsi="Calibri" w:cs="Calibri"/>
            <w:i/>
            <w:iCs/>
            <w:color w:val="0000FF" w:themeColor="hyperlink"/>
            <w:u w:color="000000"/>
          </w:rPr>
          <w:t>segpsico@unica.it</w:t>
        </w:r>
      </w:hyperlink>
      <w:r w:rsidRPr="005B74C7">
        <w:rPr>
          <w:rFonts w:ascii="Calibri" w:eastAsia="Calibri" w:hAnsi="Calibri" w:cs="Calibri"/>
          <w:i/>
          <w:iCs/>
          <w:u w:color="000000"/>
        </w:rPr>
        <w:t>, sia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 all’indirizzo </w:t>
      </w:r>
      <w:hyperlink r:id="rId8" w:history="1">
        <w:r w:rsidRPr="005B74C7">
          <w:rPr>
            <w:rFonts w:asciiTheme="minorHAnsi" w:eastAsia="Calibri" w:hAnsiTheme="minorHAnsi" w:cstheme="minorHAnsi"/>
            <w:i/>
            <w:iCs/>
            <w:color w:val="0000FF" w:themeColor="hyperlink"/>
            <w:u w:color="000000"/>
          </w:rPr>
          <w:t>gianmichele.soddu@unica.it</w:t>
        </w:r>
      </w:hyperlink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, 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almeno una settimana prima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 dello svolgimento </w:t>
      </w:r>
      <w:r w:rsidRPr="005B74C7">
        <w:rPr>
          <w:rFonts w:asciiTheme="minorHAnsi" w:eastAsia="Calibri" w:hAnsiTheme="minorHAnsi" w:cstheme="minorHAnsi"/>
          <w:i/>
          <w:iCs/>
          <w:spacing w:val="-2"/>
          <w:u w:color="000000"/>
        </w:rPr>
        <w:t>dell’evento.</w:t>
      </w:r>
    </w:p>
    <w:p w14:paraId="57CB687D" w14:textId="61572CBC" w:rsidR="00CE5628" w:rsidRPr="0001360B" w:rsidRDefault="00CE5628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</w:p>
    <w:sectPr w:rsidR="00CE5628" w:rsidRPr="0001360B" w:rsidSect="0034576C">
      <w:headerReference w:type="default" r:id="rId9"/>
      <w:footerReference w:type="default" r:id="rId10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ED0F5C" w14:textId="77777777" w:rsidR="005B74C7" w:rsidRDefault="005B74C7" w:rsidP="0067699E">
      <w:r>
        <w:separator/>
      </w:r>
    </w:p>
  </w:endnote>
  <w:endnote w:type="continuationSeparator" w:id="0">
    <w:p w14:paraId="06A59FF7" w14:textId="77777777" w:rsidR="005B74C7" w:rsidRDefault="005B74C7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50555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0A514C2C" wp14:editId="6BE3E296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07893F3" w14:textId="77777777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A514C2C" id="Gruppo 4" o:spid="_x0000_s1026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207893F3" w14:textId="77777777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3BFE3" w14:textId="77777777" w:rsidR="005B74C7" w:rsidRDefault="005B74C7" w:rsidP="0067699E">
      <w:r>
        <w:separator/>
      </w:r>
    </w:p>
  </w:footnote>
  <w:footnote w:type="continuationSeparator" w:id="0">
    <w:p w14:paraId="2DDB37F4" w14:textId="77777777" w:rsidR="005B74C7" w:rsidRDefault="005B74C7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39994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1CED4A05" wp14:editId="563D5777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1837336629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37BD6D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2B6ABF6A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zj5UZEtsoZpqWQnc5jRfWFdZlzwf/SvAD7gKN+IthBtT1lQ/WREY6LViDL1iX7ZbK9BI77254Fr1Qn5yApjtQ==" w:salt="XKLIZlaeupjCVSo1rq9/cA=="/>
  <w:defaultTabStop w:val="567"/>
  <w:hyphenationZone w:val="283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74C7"/>
    <w:rsid w:val="0001360B"/>
    <w:rsid w:val="00014938"/>
    <w:rsid w:val="00015DF7"/>
    <w:rsid w:val="00043338"/>
    <w:rsid w:val="00044802"/>
    <w:rsid w:val="0005058A"/>
    <w:rsid w:val="00061AE1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43B9"/>
    <w:rsid w:val="001A4D60"/>
    <w:rsid w:val="001D24FD"/>
    <w:rsid w:val="001D5ACD"/>
    <w:rsid w:val="001E3960"/>
    <w:rsid w:val="001E7641"/>
    <w:rsid w:val="0020460E"/>
    <w:rsid w:val="00250EF3"/>
    <w:rsid w:val="00251585"/>
    <w:rsid w:val="0025361B"/>
    <w:rsid w:val="002634B5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13EBB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B74C7"/>
    <w:rsid w:val="005C7563"/>
    <w:rsid w:val="005E0A03"/>
    <w:rsid w:val="005F2211"/>
    <w:rsid w:val="005F4F66"/>
    <w:rsid w:val="005F759B"/>
    <w:rsid w:val="00600736"/>
    <w:rsid w:val="00634DB0"/>
    <w:rsid w:val="0064681C"/>
    <w:rsid w:val="00660E58"/>
    <w:rsid w:val="00672945"/>
    <w:rsid w:val="00675B38"/>
    <w:rsid w:val="0067699E"/>
    <w:rsid w:val="006B038B"/>
    <w:rsid w:val="006C2B37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97B08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821D8"/>
    <w:rsid w:val="00984008"/>
    <w:rsid w:val="00984A86"/>
    <w:rsid w:val="009A5E4B"/>
    <w:rsid w:val="009D22AC"/>
    <w:rsid w:val="009E1A52"/>
    <w:rsid w:val="009F3BAE"/>
    <w:rsid w:val="009F44E6"/>
    <w:rsid w:val="00A14706"/>
    <w:rsid w:val="00A30CD5"/>
    <w:rsid w:val="00A504C3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92479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96292"/>
    <w:rsid w:val="00EA5FD2"/>
    <w:rsid w:val="00EC7F1E"/>
    <w:rsid w:val="00EE7DD5"/>
    <w:rsid w:val="00EF7AD1"/>
    <w:rsid w:val="00F11E55"/>
    <w:rsid w:val="00F15806"/>
    <w:rsid w:val="00F27CE1"/>
    <w:rsid w:val="00F6523C"/>
    <w:rsid w:val="00F72256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DD389C"/>
  <w15:docId w15:val="{F4F98C0F-2E92-4E99-ADB2-D762A87E8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7A60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anmichele.soddu@unic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gpsico@unic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HR_modulo_richiesta_pubblicazione_evento.dotx</Template>
  <TotalTime>0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2</cp:revision>
  <dcterms:created xsi:type="dcterms:W3CDTF">2025-01-16T14:02:00Z</dcterms:created>
  <dcterms:modified xsi:type="dcterms:W3CDTF">2025-01-16T14:02:00Z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