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3322F3" w14:textId="77777777" w:rsidR="002162EE" w:rsidRPr="002162EE" w:rsidRDefault="002162EE" w:rsidP="002162EE">
      <w:pPr>
        <w:spacing w:line="360" w:lineRule="auto"/>
        <w:ind w:left="6521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Alla Direttrice del Dipartimento di Pedagogia, Psicologia, Filosofia</w:t>
      </w:r>
    </w:p>
    <w:p w14:paraId="4AD09892" w14:textId="77777777" w:rsidR="002162EE" w:rsidRPr="002162EE" w:rsidRDefault="002162EE" w:rsidP="002162EE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3F7A0024" w14:textId="632F7E2B" w:rsidR="002162EE" w:rsidRPr="002162EE" w:rsidRDefault="002162EE" w:rsidP="002162EE">
      <w:pPr>
        <w:spacing w:line="360" w:lineRule="auto"/>
        <w:jc w:val="center"/>
        <w:rPr>
          <w:rFonts w:ascii="Calibri" w:hAnsi="Calibri" w:cs="Calibri"/>
          <w:b/>
          <w:bCs/>
          <w:sz w:val="22"/>
          <w:szCs w:val="22"/>
        </w:rPr>
      </w:pPr>
      <w:r w:rsidRPr="002162EE">
        <w:rPr>
          <w:rFonts w:ascii="Calibri" w:hAnsi="Calibri" w:cs="Calibri"/>
          <w:b/>
          <w:bCs/>
          <w:sz w:val="22"/>
          <w:szCs w:val="22"/>
        </w:rPr>
        <w:t>AUTORIZZAZIONE ALLA PARTECIPAZIONE A CONGRESSO/CONVEGNO/SEMINARIO</w:t>
      </w:r>
    </w:p>
    <w:p w14:paraId="0E72932F" w14:textId="77777777" w:rsidR="002162EE" w:rsidRPr="002162EE" w:rsidRDefault="002162EE" w:rsidP="002162EE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5C8535E2" w14:textId="30081A01" w:rsidR="002162EE" w:rsidRPr="002162EE" w:rsidRDefault="002162EE" w:rsidP="00581638">
      <w:pPr>
        <w:spacing w:line="360" w:lineRule="auto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La</w:t>
      </w:r>
      <w:r w:rsidRPr="002162EE">
        <w:rPr>
          <w:rFonts w:ascii="Calibri" w:hAnsi="Calibri" w:cs="Calibri"/>
          <w:sz w:val="22"/>
          <w:szCs w:val="22"/>
        </w:rPr>
        <w:t>/</w:t>
      </w:r>
      <w:r w:rsidRPr="002162EE">
        <w:rPr>
          <w:rFonts w:ascii="Calibri" w:hAnsi="Calibri" w:cs="Calibri"/>
          <w:sz w:val="22"/>
          <w:szCs w:val="22"/>
        </w:rPr>
        <w:t>Il sottoscritt</w:t>
      </w:r>
      <w:r w:rsidRPr="002162EE">
        <w:rPr>
          <w:rFonts w:ascii="Calibri" w:hAnsi="Calibri" w:cs="Calibri"/>
          <w:sz w:val="22"/>
          <w:szCs w:val="22"/>
        </w:rPr>
        <w:t>a</w:t>
      </w:r>
      <w:r w:rsidRPr="002162EE">
        <w:rPr>
          <w:rFonts w:ascii="Calibri" w:hAnsi="Calibri" w:cs="Calibri"/>
          <w:sz w:val="22"/>
          <w:szCs w:val="22"/>
        </w:rPr>
        <w:t>/</w:t>
      </w:r>
      <w:r w:rsidRPr="002162EE">
        <w:rPr>
          <w:rFonts w:ascii="Calibri" w:hAnsi="Calibri" w:cs="Calibri"/>
          <w:sz w:val="22"/>
          <w:szCs w:val="22"/>
        </w:rPr>
        <w:t>o</w:t>
      </w:r>
      <w:r w:rsidRPr="002162EE">
        <w:rPr>
          <w:rFonts w:ascii="Calibri" w:hAnsi="Calibri" w:cs="Calibri"/>
          <w:sz w:val="22"/>
          <w:szCs w:val="22"/>
        </w:rPr>
        <w:t xml:space="preserve"> ________________________________</w:t>
      </w:r>
      <w:r w:rsidR="00581638">
        <w:rPr>
          <w:rFonts w:ascii="Calibri" w:hAnsi="Calibri" w:cs="Calibri"/>
          <w:sz w:val="22"/>
          <w:szCs w:val="22"/>
        </w:rPr>
        <w:t xml:space="preserve">, </w:t>
      </w:r>
      <w:r w:rsidRPr="002162EE">
        <w:rPr>
          <w:rFonts w:ascii="Calibri" w:hAnsi="Calibri" w:cs="Calibri"/>
          <w:sz w:val="22"/>
          <w:szCs w:val="22"/>
        </w:rPr>
        <w:t>afferente al Dipartimento di Pedagogia, Psicologia, Filosofia dell’Università degli Studi di Cagliari, con la qualifica di</w:t>
      </w:r>
      <w:r w:rsidR="00581638">
        <w:rPr>
          <w:rFonts w:ascii="Calibri" w:hAnsi="Calibri" w:cs="Calibri"/>
          <w:sz w:val="22"/>
          <w:szCs w:val="22"/>
        </w:rPr>
        <w:t xml:space="preserve"> </w:t>
      </w:r>
      <w:r w:rsidRPr="002162EE">
        <w:rPr>
          <w:rFonts w:ascii="Calibri" w:hAnsi="Calibri" w:cs="Calibri"/>
          <w:sz w:val="22"/>
          <w:szCs w:val="22"/>
        </w:rPr>
        <w:t>__________________</w:t>
      </w:r>
      <w:r w:rsidR="00581638">
        <w:rPr>
          <w:rFonts w:ascii="Calibri" w:hAnsi="Calibri" w:cs="Calibri"/>
          <w:sz w:val="22"/>
          <w:szCs w:val="22"/>
        </w:rPr>
        <w:t>,</w:t>
      </w:r>
      <w:r w:rsidRPr="002162EE">
        <w:rPr>
          <w:rFonts w:ascii="Calibri" w:hAnsi="Calibri" w:cs="Calibri"/>
          <w:sz w:val="22"/>
          <w:szCs w:val="22"/>
        </w:rPr>
        <w:t xml:space="preserve"> chiede l’autorizzazione alla partecipazione </w:t>
      </w:r>
      <w:r w:rsidRPr="002162EE">
        <w:rPr>
          <w:rFonts w:ascii="Calibri" w:hAnsi="Calibri" w:cs="Calibri"/>
          <w:sz w:val="22"/>
          <w:szCs w:val="22"/>
        </w:rPr>
        <w:t>a</w:t>
      </w:r>
      <w:r w:rsidRPr="002162EE">
        <w:rPr>
          <w:rFonts w:ascii="Calibri" w:hAnsi="Calibri" w:cs="Calibri"/>
          <w:sz w:val="22"/>
          <w:szCs w:val="22"/>
        </w:rPr>
        <w:t>lla seguente attività</w:t>
      </w:r>
      <w:r w:rsidR="00581638">
        <w:rPr>
          <w:rFonts w:ascii="Calibri" w:hAnsi="Calibri" w:cs="Calibri"/>
          <w:sz w:val="22"/>
          <w:szCs w:val="22"/>
        </w:rPr>
        <w:t>:</w:t>
      </w:r>
      <w:r w:rsidRPr="002162EE">
        <w:rPr>
          <w:rFonts w:ascii="Calibri" w:hAnsi="Calibri" w:cs="Calibri"/>
          <w:sz w:val="22"/>
          <w:szCs w:val="22"/>
        </w:rPr>
        <w:t xml:space="preserve"> ______________________________________________________________, che si terrà dal/il _______________________</w:t>
      </w:r>
      <w:r w:rsidR="00581638">
        <w:rPr>
          <w:rFonts w:ascii="Calibri" w:hAnsi="Calibri" w:cs="Calibri"/>
          <w:sz w:val="22"/>
          <w:szCs w:val="22"/>
        </w:rPr>
        <w:t>.</w:t>
      </w:r>
    </w:p>
    <w:p w14:paraId="7D7107B3" w14:textId="19A5B0D8" w:rsidR="002162EE" w:rsidRPr="002162EE" w:rsidRDefault="002162EE" w:rsidP="002162EE">
      <w:pPr>
        <w:spacing w:line="360" w:lineRule="auto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La quota di iscrizione è pari a</w:t>
      </w:r>
      <w:r w:rsidR="00581638">
        <w:rPr>
          <w:rFonts w:ascii="Calibri" w:hAnsi="Calibri" w:cs="Calibri"/>
          <w:sz w:val="22"/>
          <w:szCs w:val="22"/>
        </w:rPr>
        <w:t xml:space="preserve"> </w:t>
      </w:r>
      <w:r w:rsidRPr="002162EE">
        <w:rPr>
          <w:rFonts w:ascii="Calibri" w:hAnsi="Calibri" w:cs="Calibri"/>
          <w:sz w:val="22"/>
          <w:szCs w:val="22"/>
        </w:rPr>
        <w:t>______________.</w:t>
      </w:r>
    </w:p>
    <w:p w14:paraId="74414DBE" w14:textId="77777777" w:rsidR="002162EE" w:rsidRPr="002162EE" w:rsidRDefault="002162EE" w:rsidP="002162EE">
      <w:pPr>
        <w:spacing w:line="360" w:lineRule="auto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La spesa graverà sui fondi __________________________________.</w:t>
      </w:r>
    </w:p>
    <w:p w14:paraId="08506BA3" w14:textId="38567F15" w:rsidR="002162EE" w:rsidRPr="002162EE" w:rsidRDefault="002162EE" w:rsidP="002162EE">
      <w:pPr>
        <w:spacing w:line="360" w:lineRule="auto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 xml:space="preserve">Cagliari, </w:t>
      </w:r>
      <w:r w:rsidR="00581638">
        <w:rPr>
          <w:rFonts w:ascii="Calibri" w:hAnsi="Calibri" w:cs="Calibri"/>
          <w:sz w:val="22"/>
          <w:szCs w:val="22"/>
        </w:rPr>
        <w:t>_______________</w:t>
      </w:r>
    </w:p>
    <w:p w14:paraId="103DF833" w14:textId="5BAD3BE1" w:rsidR="002162EE" w:rsidRPr="002162EE" w:rsidRDefault="002162EE" w:rsidP="00581638">
      <w:pPr>
        <w:spacing w:after="0" w:line="360" w:lineRule="auto"/>
        <w:ind w:left="6804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In fede</w:t>
      </w:r>
    </w:p>
    <w:p w14:paraId="346787E8" w14:textId="77777777" w:rsidR="002162EE" w:rsidRPr="002162EE" w:rsidRDefault="002162EE" w:rsidP="001533E8">
      <w:pPr>
        <w:spacing w:after="0" w:line="360" w:lineRule="auto"/>
        <w:ind w:left="5670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_________________________</w:t>
      </w:r>
    </w:p>
    <w:p w14:paraId="02D59EC9" w14:textId="0AE227B9" w:rsidR="002162EE" w:rsidRPr="002162EE" w:rsidRDefault="001533E8" w:rsidP="002162EE">
      <w:pPr>
        <w:spacing w:line="360" w:lineRule="auto"/>
        <w:ind w:left="5812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(</w:t>
      </w:r>
      <w:r w:rsidR="002162EE" w:rsidRPr="002162EE">
        <w:rPr>
          <w:rFonts w:ascii="Calibri" w:hAnsi="Calibri" w:cs="Calibri"/>
          <w:i/>
          <w:iCs/>
          <w:sz w:val="22"/>
          <w:szCs w:val="22"/>
        </w:rPr>
        <w:t>Sottoscritto con firma digitale</w:t>
      </w:r>
      <w:r>
        <w:rPr>
          <w:rFonts w:ascii="Calibri" w:hAnsi="Calibri" w:cs="Calibri"/>
          <w:i/>
          <w:iCs/>
          <w:sz w:val="22"/>
          <w:szCs w:val="22"/>
        </w:rPr>
        <w:t>)</w:t>
      </w:r>
    </w:p>
    <w:p w14:paraId="61E39C3A" w14:textId="62151C46" w:rsidR="002162EE" w:rsidRPr="002162EE" w:rsidRDefault="00581638" w:rsidP="00581638">
      <w:pPr>
        <w:spacing w:after="0"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2162EE" w:rsidRPr="002162EE">
        <w:rPr>
          <w:rFonts w:ascii="Calibri" w:hAnsi="Calibri" w:cs="Calibri"/>
          <w:sz w:val="22"/>
          <w:szCs w:val="22"/>
        </w:rPr>
        <w:t xml:space="preserve"> Responsabile intermedio</w:t>
      </w:r>
      <w:r>
        <w:rPr>
          <w:rFonts w:ascii="Calibri" w:hAnsi="Calibri" w:cs="Calibri"/>
          <w:sz w:val="22"/>
          <w:szCs w:val="22"/>
        </w:rPr>
        <w:t xml:space="preserve"> </w:t>
      </w:r>
      <w:r w:rsidR="002162EE" w:rsidRPr="002162EE">
        <w:rPr>
          <w:rFonts w:ascii="Calibri" w:hAnsi="Calibri" w:cs="Calibri"/>
          <w:sz w:val="22"/>
          <w:szCs w:val="22"/>
        </w:rPr>
        <w:t>(se richiesto)</w:t>
      </w:r>
      <w:r w:rsidR="002162EE" w:rsidRPr="002162EE">
        <w:rPr>
          <w:rFonts w:ascii="Calibri" w:hAnsi="Calibri" w:cs="Calibri"/>
          <w:sz w:val="22"/>
          <w:szCs w:val="22"/>
          <w:vertAlign w:val="superscript"/>
        </w:rPr>
        <w:t>1</w:t>
      </w:r>
    </w:p>
    <w:p w14:paraId="6EBF360C" w14:textId="4DD0789F" w:rsidR="002162EE" w:rsidRPr="002162EE" w:rsidRDefault="002162EE" w:rsidP="001533E8">
      <w:pPr>
        <w:spacing w:after="0" w:line="360" w:lineRule="auto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_______________________</w:t>
      </w:r>
      <w:r w:rsidR="00581638">
        <w:rPr>
          <w:rFonts w:ascii="Calibri" w:hAnsi="Calibri" w:cs="Calibri"/>
          <w:sz w:val="22"/>
          <w:szCs w:val="22"/>
        </w:rPr>
        <w:t>_________</w:t>
      </w:r>
    </w:p>
    <w:p w14:paraId="38895548" w14:textId="21080E88" w:rsidR="002162EE" w:rsidRPr="002162EE" w:rsidRDefault="00581638" w:rsidP="00581638">
      <w:pPr>
        <w:spacing w:line="360" w:lineRule="auto"/>
        <w:ind w:left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(</w:t>
      </w:r>
      <w:r w:rsidR="002162EE" w:rsidRPr="002162EE">
        <w:rPr>
          <w:rFonts w:ascii="Calibri" w:hAnsi="Calibri" w:cs="Calibri"/>
          <w:i/>
          <w:iCs/>
          <w:sz w:val="22"/>
          <w:szCs w:val="22"/>
        </w:rPr>
        <w:t>Sottoscritto con firma digitale</w:t>
      </w:r>
      <w:r>
        <w:rPr>
          <w:rFonts w:ascii="Calibri" w:hAnsi="Calibri" w:cs="Calibri"/>
          <w:i/>
          <w:iCs/>
          <w:sz w:val="22"/>
          <w:szCs w:val="22"/>
        </w:rPr>
        <w:t>)</w:t>
      </w:r>
    </w:p>
    <w:p w14:paraId="7FC9065F" w14:textId="77777777" w:rsidR="002162EE" w:rsidRPr="002162EE" w:rsidRDefault="002162EE" w:rsidP="00581638">
      <w:pPr>
        <w:spacing w:after="0" w:line="360" w:lineRule="auto"/>
        <w:ind w:left="3969"/>
        <w:jc w:val="center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La Direttrice del Dipartimento</w:t>
      </w:r>
    </w:p>
    <w:p w14:paraId="5E067427" w14:textId="77777777" w:rsidR="002162EE" w:rsidRPr="002162EE" w:rsidRDefault="002162EE" w:rsidP="00581638">
      <w:pPr>
        <w:spacing w:after="0" w:line="360" w:lineRule="auto"/>
        <w:ind w:left="3827"/>
        <w:jc w:val="center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Prof.ssa Elisabetta Gola</w:t>
      </w:r>
    </w:p>
    <w:p w14:paraId="1D655983" w14:textId="37C4B8DF" w:rsidR="002162EE" w:rsidRPr="002162EE" w:rsidRDefault="00581638" w:rsidP="002162EE">
      <w:pPr>
        <w:spacing w:line="360" w:lineRule="auto"/>
        <w:ind w:left="3828"/>
        <w:jc w:val="center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(</w:t>
      </w:r>
      <w:r w:rsidR="002162EE" w:rsidRPr="002162EE">
        <w:rPr>
          <w:rFonts w:ascii="Calibri" w:hAnsi="Calibri" w:cs="Calibri"/>
          <w:i/>
          <w:iCs/>
          <w:sz w:val="22"/>
          <w:szCs w:val="22"/>
        </w:rPr>
        <w:t>Sottoscritto con firma digitale</w:t>
      </w:r>
      <w:r>
        <w:rPr>
          <w:rFonts w:ascii="Calibri" w:hAnsi="Calibri" w:cs="Calibri"/>
          <w:i/>
          <w:iCs/>
          <w:sz w:val="22"/>
          <w:szCs w:val="22"/>
        </w:rPr>
        <w:t>)</w:t>
      </w:r>
    </w:p>
    <w:p w14:paraId="177E779C" w14:textId="77777777" w:rsidR="001533E8" w:rsidRDefault="001533E8" w:rsidP="00581638">
      <w:pPr>
        <w:spacing w:after="0" w:line="360" w:lineRule="auto"/>
        <w:rPr>
          <w:rFonts w:ascii="Calibri" w:hAnsi="Calibri" w:cs="Calibri"/>
          <w:i/>
          <w:iCs/>
          <w:sz w:val="22"/>
          <w:szCs w:val="22"/>
        </w:rPr>
      </w:pPr>
    </w:p>
    <w:p w14:paraId="6BD7A034" w14:textId="77777777" w:rsidR="001533E8" w:rsidRDefault="001533E8" w:rsidP="00581638">
      <w:pPr>
        <w:spacing w:after="0" w:line="360" w:lineRule="auto"/>
        <w:rPr>
          <w:rFonts w:ascii="Calibri" w:hAnsi="Calibri" w:cs="Calibri"/>
          <w:i/>
          <w:iCs/>
          <w:sz w:val="22"/>
          <w:szCs w:val="22"/>
        </w:rPr>
      </w:pPr>
    </w:p>
    <w:p w14:paraId="5ADB8E43" w14:textId="4A29CF72" w:rsidR="00581638" w:rsidRDefault="00581638" w:rsidP="00581638">
      <w:pPr>
        <w:spacing w:after="0" w:line="360" w:lineRule="auto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……………………………………………………………………………………………………………………………………………………………………………….</w:t>
      </w:r>
    </w:p>
    <w:p w14:paraId="2B8E3272" w14:textId="383B6D44" w:rsidR="005E44C3" w:rsidRPr="002162EE" w:rsidRDefault="002162EE" w:rsidP="002162EE">
      <w:pPr>
        <w:spacing w:line="360" w:lineRule="auto"/>
        <w:rPr>
          <w:rFonts w:ascii="Calibri" w:hAnsi="Calibri" w:cs="Calibri"/>
          <w:i/>
          <w:iCs/>
          <w:sz w:val="22"/>
          <w:szCs w:val="22"/>
        </w:rPr>
      </w:pPr>
      <w:r w:rsidRPr="002162EE">
        <w:rPr>
          <w:rStyle w:val="Rimandonotadichiusura"/>
          <w:rFonts w:ascii="Calibri" w:hAnsi="Calibri" w:cs="Calibri"/>
          <w:i/>
          <w:iCs/>
          <w:sz w:val="22"/>
          <w:szCs w:val="22"/>
          <w:vertAlign w:val="baseline"/>
        </w:rPr>
        <w:t>1</w:t>
      </w:r>
      <w:r w:rsidRPr="002162EE">
        <w:rPr>
          <w:rFonts w:ascii="Calibri" w:hAnsi="Calibri" w:cs="Calibri"/>
          <w:i/>
          <w:iCs/>
          <w:sz w:val="22"/>
          <w:szCs w:val="22"/>
        </w:rPr>
        <w:t>):</w:t>
      </w:r>
      <w:r w:rsidRPr="002162EE">
        <w:rPr>
          <w:rFonts w:ascii="Calibri" w:hAnsi="Calibri" w:cs="Calibri"/>
          <w:i/>
          <w:iCs/>
          <w:sz w:val="22"/>
          <w:szCs w:val="22"/>
        </w:rPr>
        <w:t xml:space="preserve"> N.B. La firma del Responsabile intermedio è necessaria qualora il Richiedente non sia il Responsabile dei fondi indicati.</w:t>
      </w:r>
    </w:p>
    <w:sectPr w:rsidR="005E44C3" w:rsidRPr="002162EE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52D849" w14:textId="77777777" w:rsidR="002162EE" w:rsidRDefault="002162EE" w:rsidP="00635905">
      <w:pPr>
        <w:spacing w:after="0" w:line="240" w:lineRule="auto"/>
      </w:pPr>
      <w:r>
        <w:separator/>
      </w:r>
    </w:p>
  </w:endnote>
  <w:endnote w:type="continuationSeparator" w:id="0">
    <w:p w14:paraId="6FBA5B0A" w14:textId="77777777" w:rsidR="002162EE" w:rsidRDefault="002162EE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FC7DC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F5DE2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F7E7C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134CA445" wp14:editId="7E46AC1A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EF380F5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5EA73ABA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5084D7FF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4CA445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7EF380F5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5EA73ABA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5084D7FF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784554C2" wp14:editId="16D1854C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C93240" w14:textId="77777777" w:rsidR="002162EE" w:rsidRDefault="002162EE" w:rsidP="00635905">
      <w:pPr>
        <w:spacing w:after="0" w:line="240" w:lineRule="auto"/>
      </w:pPr>
      <w:r>
        <w:separator/>
      </w:r>
    </w:p>
  </w:footnote>
  <w:footnote w:type="continuationSeparator" w:id="0">
    <w:p w14:paraId="2043ABF9" w14:textId="77777777" w:rsidR="002162EE" w:rsidRDefault="002162EE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3FE25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35860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4607A0CB" wp14:editId="2DB05E78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047DA" w14:textId="77777777" w:rsidR="00635905" w:rsidRPr="009B0D78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6224E973" wp14:editId="3D1CC209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55A14ADD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62EE"/>
    <w:rsid w:val="001533E8"/>
    <w:rsid w:val="00153C69"/>
    <w:rsid w:val="002162EE"/>
    <w:rsid w:val="002A647D"/>
    <w:rsid w:val="004A344F"/>
    <w:rsid w:val="00513FD3"/>
    <w:rsid w:val="00515E40"/>
    <w:rsid w:val="00581638"/>
    <w:rsid w:val="005B7ADC"/>
    <w:rsid w:val="005D213B"/>
    <w:rsid w:val="005E44C3"/>
    <w:rsid w:val="00635905"/>
    <w:rsid w:val="009559CC"/>
    <w:rsid w:val="00B217FB"/>
    <w:rsid w:val="00BC6C98"/>
    <w:rsid w:val="00CF4EEE"/>
    <w:rsid w:val="00D5753F"/>
    <w:rsid w:val="00DB2FFA"/>
    <w:rsid w:val="00DC491A"/>
    <w:rsid w:val="00E65E90"/>
    <w:rsid w:val="00ED4503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C2F46A"/>
  <w15:chartTrackingRefBased/>
  <w15:docId w15:val="{F7110B2E-FB83-4E9B-B823-CED9CB8F2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2162E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2162EE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styleId="Rimandonotadichiusura">
    <w:name w:val="endnote reference"/>
    <w:uiPriority w:val="99"/>
    <w:semiHidden/>
    <w:unhideWhenUsed/>
    <w:rsid w:val="002162E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22</TotalTime>
  <Pages>1</Pages>
  <Words>103</Words>
  <Characters>1010</Characters>
  <Application>Microsoft Office Word</Application>
  <DocSecurity>0</DocSecurity>
  <Lines>36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2025-12-20T12:21:00Z</dcterms:created>
  <dcterms:modified xsi:type="dcterms:W3CDTF">2025-12-20T12:44:00Z</dcterms:modified>
</cp:coreProperties>
</file>