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4EB3F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Ai fini della proposta di nomina quale Componente della Commissione relativa a:</w:t>
      </w:r>
    </w:p>
    <w:p w14:paraId="6261BF44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291389" wp14:editId="3BDF5F76">
                <wp:simplePos x="0" y="0"/>
                <wp:positionH relativeFrom="column">
                  <wp:posOffset>0</wp:posOffset>
                </wp:positionH>
                <wp:positionV relativeFrom="paragraph">
                  <wp:posOffset>349250</wp:posOffset>
                </wp:positionV>
                <wp:extent cx="6099810" cy="358775"/>
                <wp:effectExtent l="0" t="0" r="15240" b="22225"/>
                <wp:wrapSquare wrapText="bothSides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9810" cy="358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3C57E6" w14:textId="77777777" w:rsidR="0075735A" w:rsidRPr="0066370B" w:rsidRDefault="0075735A" w:rsidP="0075735A">
                            <w:pPr>
                              <w:jc w:val="both"/>
                              <w:rPr>
                                <w:rFonts w:ascii="Garamond" w:hAnsi="Garamond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291389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0;margin-top:27.5pt;width:480.3pt;height:2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">
                <v:textbox>
                  <w:txbxContent>
                    <w:p w14:paraId="173C57E6" w14:textId="77777777" w:rsidR="0075735A" w:rsidRPr="0066370B" w:rsidRDefault="0075735A" w:rsidP="0075735A">
                      <w:pPr>
                        <w:jc w:val="both"/>
                        <w:rPr>
                          <w:rFonts w:ascii="Garamond" w:hAnsi="Garamond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AF38119" w14:textId="77777777" w:rsidR="0075735A" w:rsidRPr="0075735A" w:rsidRDefault="0075735A" w:rsidP="0075735A">
      <w:pPr>
        <w:jc w:val="both"/>
        <w:rPr>
          <w:rFonts w:cstheme="minorHAnsi"/>
        </w:rPr>
      </w:pPr>
    </w:p>
    <w:p w14:paraId="4AAC7D6A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 xml:space="preserve">Il/La sottoscritto/a _________ nato/a </w:t>
      </w:r>
      <w:proofErr w:type="spellStart"/>
      <w:r w:rsidRPr="0075735A">
        <w:rPr>
          <w:rFonts w:cstheme="minorHAnsi"/>
        </w:rPr>
        <w:t>a</w:t>
      </w:r>
      <w:proofErr w:type="spellEnd"/>
      <w:r w:rsidRPr="0075735A">
        <w:rPr>
          <w:rFonts w:cstheme="minorHAnsi"/>
        </w:rPr>
        <w:t xml:space="preserve"> _____ il ______ e residente a ___ in via_______ n___ professore associato/ordinario di _________, afferente al Dipartimento di ___________ dell’Università degli studi di Cagliari </w:t>
      </w:r>
    </w:p>
    <w:p w14:paraId="56542379" w14:textId="77777777" w:rsidR="0075735A" w:rsidRPr="0075735A" w:rsidRDefault="0075735A" w:rsidP="0075735A">
      <w:pPr>
        <w:jc w:val="both"/>
        <w:rPr>
          <w:rFonts w:cstheme="minorHAnsi"/>
        </w:rPr>
      </w:pPr>
    </w:p>
    <w:p w14:paraId="74E1BC3C" w14:textId="77777777" w:rsidR="0075735A" w:rsidRPr="0075735A" w:rsidRDefault="0075735A" w:rsidP="0075735A">
      <w:pPr>
        <w:jc w:val="center"/>
        <w:rPr>
          <w:rFonts w:cstheme="minorHAnsi"/>
          <w:b/>
          <w:bCs/>
        </w:rPr>
      </w:pPr>
      <w:r w:rsidRPr="0075735A">
        <w:rPr>
          <w:rFonts w:cstheme="minorHAnsi"/>
          <w:b/>
          <w:bCs/>
        </w:rPr>
        <w:t>DICHIARA</w:t>
      </w:r>
    </w:p>
    <w:p w14:paraId="12FF3D7D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ai sensi degli artt. 46 e 47 del D.P.R. 28 dicembre 2000 n. 445 s. m. e i., consapevole della responsabilità penale cui poter andare incontro in caso di dichiarazione mendace, edotto delle sanzioni penali di cui all’art. 76 del d. P. R. citato e ai sensi della L. del 6 novembre 2012 n. 190 “Disposizioni per la prevenzione e la repressione della corruzione e dell’illegalità nella pubblica amministrazione” , di non essere in nessuna delle situazioni che comporti l’obbligo di astensione dalla partecipazione alla Commissione e in particolar modo:</w:t>
      </w:r>
    </w:p>
    <w:p w14:paraId="64E6A944" w14:textId="77777777" w:rsidR="0075735A" w:rsidRPr="0075735A" w:rsidRDefault="0075735A" w:rsidP="0075735A">
      <w:pPr>
        <w:jc w:val="both"/>
        <w:rPr>
          <w:rFonts w:cstheme="minorHAnsi"/>
        </w:rPr>
      </w:pPr>
    </w:p>
    <w:p w14:paraId="7FF89321" w14:textId="6661FC9C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1.</w:t>
      </w:r>
      <w:r w:rsidRPr="0075735A">
        <w:rPr>
          <w:rFonts w:cstheme="minorHAnsi"/>
        </w:rPr>
        <w:tab/>
        <w:t>presa conoscenza dell’elenco dei candidati confermo l’inesistenza di situazioni di incompatibilità ai sensi dell’art. 11 del D.P.R. 9.5.1994, n.487 e degli artt. 35 comma e) e 35 bis D.lgs. 165/2001, ovvero ai sensi dall’art. 51 c.p.c.</w:t>
      </w:r>
    </w:p>
    <w:p w14:paraId="7E315BBC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2.</w:t>
      </w:r>
      <w:r w:rsidRPr="0075735A">
        <w:rPr>
          <w:rFonts w:cstheme="minorHAnsi"/>
        </w:rPr>
        <w:tab/>
        <w:t>di non aver alcun interesse personale nell’esercizio delle attività oggetto dei lavori della commissione;</w:t>
      </w:r>
    </w:p>
    <w:p w14:paraId="46993A27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3.</w:t>
      </w:r>
      <w:r w:rsidRPr="0075735A">
        <w:rPr>
          <w:rFonts w:cstheme="minorHAnsi"/>
        </w:rPr>
        <w:tab/>
        <w:t xml:space="preserve">di non far parte dell’organo di direzione politica dell’amministrazione (Senato Accademico), di non ricoprire cariche politiche, di non essere rappresentante sindacale o designato dalle confederazioni ed organizzazioni sindacali o dalle associazioni professionali;   </w:t>
      </w:r>
    </w:p>
    <w:p w14:paraId="7F58B192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4.</w:t>
      </w:r>
      <w:r w:rsidRPr="0075735A">
        <w:rPr>
          <w:rFonts w:cstheme="minorHAnsi"/>
        </w:rPr>
        <w:tab/>
        <w:t>di non avere rapporti di parentela o di affinità fino al quarto grado compreso e di non essere convivente di alcuno dei candidati e degli altri componenti della commissione giudicatrice, per quanto a conoscenza al momento dell’assunzione dell’incarico;</w:t>
      </w:r>
    </w:p>
    <w:p w14:paraId="08A13237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5.</w:t>
      </w:r>
      <w:r w:rsidRPr="0075735A">
        <w:rPr>
          <w:rFonts w:cstheme="minorHAnsi"/>
        </w:rPr>
        <w:tab/>
        <w:t>di non avere causa pendente o grave inimicizia oppure rapporti di credito o debito con alcuno dei candidati;</w:t>
      </w:r>
    </w:p>
    <w:p w14:paraId="2B102B58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lastRenderedPageBreak/>
        <w:t>6.</w:t>
      </w:r>
      <w:r w:rsidRPr="0075735A">
        <w:rPr>
          <w:rFonts w:cstheme="minorHAnsi"/>
        </w:rPr>
        <w:tab/>
        <w:t>di non aver prestato la propria consulenza e/o assistenza ai soggetti predetti;</w:t>
      </w:r>
    </w:p>
    <w:p w14:paraId="265B8DC3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7.</w:t>
      </w:r>
      <w:r w:rsidRPr="0075735A">
        <w:rPr>
          <w:rFonts w:cstheme="minorHAnsi"/>
        </w:rPr>
        <w:tab/>
        <w:t>di non essere tutore, curatore, amministratore di sostegno, procuratore, agente o datore di lavoro di nessuno dei soggetti predetti;</w:t>
      </w:r>
    </w:p>
    <w:p w14:paraId="215A2D8F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8.</w:t>
      </w:r>
      <w:r w:rsidRPr="0075735A">
        <w:rPr>
          <w:rFonts w:cstheme="minorHAnsi"/>
        </w:rPr>
        <w:tab/>
        <w:t>di non essere amministratore, institore o procuratore di un ente, di un'associazione anche non riconosciuta, di un comitato, di una società o stabilimento che abbia un interesse, anche potenziale, rispetto all’attività che verrà esercitata dalla commissione ovvero e, più in generale, all’esito della selezione;</w:t>
      </w:r>
    </w:p>
    <w:p w14:paraId="1B9297E0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9.</w:t>
      </w:r>
      <w:r w:rsidRPr="0075735A">
        <w:rPr>
          <w:rFonts w:cstheme="minorHAnsi"/>
        </w:rPr>
        <w:tab/>
        <w:t>di non avere, in ogni caso, gravi ragioni di convenienza tali da doversi astenere dall’esercizio dell’attività di commissario e in particolare di aver intrattenuto rapporti di collaborazione con i candidati che presenti caratteri della sistematicità, stabilità, continuità tali da dar luogo ad un vero e proprio sodalizio professionale;</w:t>
      </w:r>
    </w:p>
    <w:p w14:paraId="61D92671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10.</w:t>
      </w:r>
      <w:r w:rsidRPr="0075735A">
        <w:rPr>
          <w:rFonts w:cstheme="minorHAnsi"/>
        </w:rPr>
        <w:tab/>
        <w:t>inoltre, più in generale, di non trovarsi in nessuna situazione di conflitto di interessi, anche potenziale, in relazione all’attività di commissario e rispetto a uno o più soggetti partecipanti alla selezione e di impegnarsi a dare notizia - all’Università degli Studi di Cagliari e agli altri commissari - di ogni interesse, anche potenziale, che, per conto proprio o di terzi, dovesse sopraggiungere - anche in un momento successivo all’assunzione dell’incarico – in relazione all’esercizio della propria funzione;</w:t>
      </w:r>
    </w:p>
    <w:p w14:paraId="62A4B47C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11.</w:t>
      </w:r>
      <w:r w:rsidRPr="0075735A">
        <w:rPr>
          <w:rFonts w:cstheme="minorHAnsi"/>
        </w:rPr>
        <w:tab/>
        <w:t xml:space="preserve">di non essere stato condannato, neppure con sentenza non passata in giudicato, per i reati previsti nel capo I del titolo II del libro secondo del codice penale4 ai sensi dell’art. 35-bis, comma1, lett. c) del </w:t>
      </w:r>
      <w:proofErr w:type="spellStart"/>
      <w:r w:rsidRPr="0075735A">
        <w:rPr>
          <w:rFonts w:cstheme="minorHAnsi"/>
        </w:rPr>
        <w:t>D.Lgs.</w:t>
      </w:r>
      <w:proofErr w:type="spellEnd"/>
      <w:r w:rsidRPr="0075735A">
        <w:rPr>
          <w:rFonts w:cstheme="minorHAnsi"/>
        </w:rPr>
        <w:t xml:space="preserve"> n. 165/2001 e di non aver riportato condanne penali e di non essere destinatario di provvedimenti che riguardano l’applicazione di misure di sicurezza e di misure di prevenzione, di decisioni civili e di provvedimenti amministrativi iscritti nel casellario giudiziale ai sensi della vigente normativa. </w:t>
      </w:r>
    </w:p>
    <w:p w14:paraId="63ACE76A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In aggiunta a quanto sopra, il/la sottoscritto/a</w:t>
      </w:r>
    </w:p>
    <w:p w14:paraId="7B36BCB3" w14:textId="77777777" w:rsidR="0075735A" w:rsidRPr="0075735A" w:rsidRDefault="0075735A" w:rsidP="0075735A">
      <w:pPr>
        <w:jc w:val="both"/>
        <w:rPr>
          <w:rFonts w:cstheme="minorHAnsi"/>
        </w:rPr>
      </w:pPr>
    </w:p>
    <w:p w14:paraId="4A1589AB" w14:textId="0218FD1E" w:rsidR="0075735A" w:rsidRPr="0075735A" w:rsidRDefault="0075735A" w:rsidP="0075735A">
      <w:pPr>
        <w:jc w:val="center"/>
        <w:rPr>
          <w:rFonts w:cstheme="minorHAnsi"/>
          <w:b/>
          <w:bCs/>
        </w:rPr>
      </w:pPr>
      <w:r w:rsidRPr="0075735A">
        <w:rPr>
          <w:rFonts w:cstheme="minorHAnsi"/>
          <w:b/>
          <w:bCs/>
        </w:rPr>
        <w:t>DICHIARA</w:t>
      </w:r>
    </w:p>
    <w:p w14:paraId="374F3213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di impegnarsi, qualora in un momento successivo rispetto alla nomina o nel corso dell’attività emerga o venga a conoscenza di una delle cause che comportino la decadenza dalla funzione di commissario ovvero di una situazione, anche potenziale, di conflitto di interessi - ignorata al momento dell’assunzione dell’incarico - a darne notizia agli altri commissari e all’Università degli Studi di Cagliari e di astenersi dalla relativa funzione.</w:t>
      </w:r>
    </w:p>
    <w:p w14:paraId="74C374D3" w14:textId="77777777" w:rsidR="0075735A" w:rsidRPr="0075735A" w:rsidRDefault="0075735A" w:rsidP="0075735A">
      <w:pPr>
        <w:jc w:val="both"/>
        <w:rPr>
          <w:rFonts w:cstheme="minorHAnsi"/>
        </w:rPr>
      </w:pPr>
    </w:p>
    <w:p w14:paraId="0965C39C" w14:textId="29C820C5" w:rsidR="0075735A" w:rsidRPr="0075735A" w:rsidRDefault="00A938C2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Data, _</w:t>
      </w:r>
      <w:r w:rsidR="0075735A" w:rsidRPr="0075735A">
        <w:rPr>
          <w:rFonts w:cstheme="minorHAnsi"/>
        </w:rPr>
        <w:t>________________ Il/La Dichiarante________________________</w:t>
      </w:r>
    </w:p>
    <w:p w14:paraId="200DDC04" w14:textId="77777777" w:rsidR="0075735A" w:rsidRPr="0075735A" w:rsidRDefault="0075735A" w:rsidP="0075735A">
      <w:pPr>
        <w:jc w:val="both"/>
        <w:rPr>
          <w:rFonts w:cstheme="minorHAnsi"/>
        </w:rPr>
      </w:pPr>
    </w:p>
    <w:p w14:paraId="4EBE3C9A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 xml:space="preserve">INFORMATIVA AI SENSI DEL CODICE IN MATERIA DI PROTEZIONE DEI DATI PERSONALI (art. 13 </w:t>
      </w:r>
      <w:proofErr w:type="spellStart"/>
      <w:r w:rsidRPr="0075735A">
        <w:rPr>
          <w:rFonts w:cstheme="minorHAnsi"/>
        </w:rPr>
        <w:t>D.lgs</w:t>
      </w:r>
      <w:proofErr w:type="spellEnd"/>
      <w:r w:rsidRPr="0075735A">
        <w:rPr>
          <w:rFonts w:cstheme="minorHAnsi"/>
        </w:rPr>
        <w:t xml:space="preserve"> n. 196 del 30 giugno 2003)</w:t>
      </w:r>
    </w:p>
    <w:p w14:paraId="7327ADCB" w14:textId="77777777" w:rsidR="0075735A" w:rsidRPr="0075735A" w:rsidRDefault="0075735A" w:rsidP="0075735A">
      <w:pPr>
        <w:jc w:val="both"/>
        <w:rPr>
          <w:rFonts w:cstheme="minorHAnsi"/>
        </w:rPr>
      </w:pPr>
    </w:p>
    <w:p w14:paraId="54433A62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I dati sopra riportati sono acquisiti esclusivamente al fine della prevenzione di eventuali conflitti di interesse, e saranno trattati, con modalità anche non automatizzate, solo per tale scopo;</w:t>
      </w:r>
    </w:p>
    <w:p w14:paraId="3223A256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Il titolare del trattamento dei dati è l’Università di Cagliari</w:t>
      </w:r>
    </w:p>
    <w:p w14:paraId="1C1783D4" w14:textId="77777777" w:rsidR="0075735A" w:rsidRPr="0075735A" w:rsidRDefault="0075735A" w:rsidP="0075735A">
      <w:pPr>
        <w:jc w:val="both"/>
        <w:rPr>
          <w:rFonts w:cstheme="minorHAnsi"/>
        </w:rPr>
      </w:pPr>
      <w:r w:rsidRPr="0075735A">
        <w:rPr>
          <w:rFonts w:cstheme="minorHAnsi"/>
        </w:rPr>
        <w:t>I dati non saranno comunicati ad alcuno. L'interessato ha diritto di ottenere l'aggiornamento, la rettifica, l'integrazione dei dati e la cancellazione, la trasformazione in forma anonima o il blocco dei dati trattati in violazione di legge.</w:t>
      </w:r>
    </w:p>
    <w:p w14:paraId="34292BF2" w14:textId="77777777" w:rsidR="0043001C" w:rsidRPr="0075735A" w:rsidRDefault="0043001C" w:rsidP="007266E2">
      <w:pPr>
        <w:rPr>
          <w:rFonts w:cstheme="minorHAnsi"/>
        </w:rPr>
      </w:pPr>
    </w:p>
    <w:sectPr w:rsidR="0043001C" w:rsidRPr="0075735A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8F1DD" w14:textId="77777777" w:rsidR="009C2ADD" w:rsidRDefault="009C2ADD" w:rsidP="0030749D">
      <w:r>
        <w:separator/>
      </w:r>
    </w:p>
  </w:endnote>
  <w:endnote w:type="continuationSeparator" w:id="0">
    <w:p w14:paraId="3002486C" w14:textId="77777777" w:rsidR="009C2ADD" w:rsidRDefault="009C2AD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848674F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B019BE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12C0D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69DE" wp14:editId="135868CE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21B3A06" w14:textId="7E4CED57" w:rsidR="00000511" w:rsidRPr="00000511" w:rsidRDefault="00000511" w:rsidP="007E2C84">
                          <w:pPr>
                            <w:spacing w:after="0"/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7E2C8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398DA883" w14:textId="04759562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7E2C8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0A867182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4669D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21B3A06" w14:textId="7E4CED57" w:rsidR="00000511" w:rsidRPr="00000511" w:rsidRDefault="00000511" w:rsidP="007E2C84">
                    <w:pPr>
                      <w:spacing w:after="0"/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7E2C8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398DA883" w14:textId="04759562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7E2C8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0A867182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41B963AE" wp14:editId="0031D093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7AA66" w14:textId="77777777" w:rsidR="009C2ADD" w:rsidRDefault="009C2ADD" w:rsidP="0030749D">
      <w:r>
        <w:separator/>
      </w:r>
    </w:p>
  </w:footnote>
  <w:footnote w:type="continuationSeparator" w:id="0">
    <w:p w14:paraId="005DE633" w14:textId="77777777" w:rsidR="009C2ADD" w:rsidRDefault="009C2AD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88C44" w14:textId="77777777" w:rsidR="0030749D" w:rsidRDefault="007E2C84">
    <w:pPr>
      <w:pStyle w:val="Intestazione"/>
    </w:pPr>
    <w:r>
      <w:rPr>
        <w:noProof/>
      </w:rPr>
      <w:pict w14:anchorId="2C387B8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0E887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0DE72D94" wp14:editId="78CC4A33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B20D9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04772A6" wp14:editId="60062857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6B8106E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6E5B1F81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38D4860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C25D52A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26F8F50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ADD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5735A"/>
    <w:rsid w:val="007607CF"/>
    <w:rsid w:val="00764FCE"/>
    <w:rsid w:val="00783DF6"/>
    <w:rsid w:val="007D64E6"/>
    <w:rsid w:val="007E1252"/>
    <w:rsid w:val="007E2C84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C2ADD"/>
    <w:rsid w:val="009E16F6"/>
    <w:rsid w:val="009F2A67"/>
    <w:rsid w:val="00A420E0"/>
    <w:rsid w:val="00A67EF3"/>
    <w:rsid w:val="00A75007"/>
    <w:rsid w:val="00A82334"/>
    <w:rsid w:val="00A938C2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C8AA85"/>
  <w15:chartTrackingRefBased/>
  <w15:docId w15:val="{A0A8AB8B-B5CC-4B93-9D44-235F73A53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5735A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3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4</cp:revision>
  <cp:lastPrinted>2022-03-10T11:01:00Z</cp:lastPrinted>
  <dcterms:created xsi:type="dcterms:W3CDTF">2022-03-23T09:10:00Z</dcterms:created>
  <dcterms:modified xsi:type="dcterms:W3CDTF">2023-02-07T16:49:00Z</dcterms:modified>
</cp:coreProperties>
</file>