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493ABB" w14:textId="77777777" w:rsidR="00347681" w:rsidRPr="00296DD0" w:rsidRDefault="00347681" w:rsidP="00296DD0">
      <w:pPr>
        <w:pStyle w:val="Stile"/>
        <w:ind w:left="5000" w:right="156"/>
        <w:rPr>
          <w:rFonts w:asciiTheme="minorHAnsi" w:hAnsiTheme="minorHAnsi" w:cstheme="minorHAnsi"/>
          <w:b/>
          <w:bCs/>
          <w:sz w:val="22"/>
          <w:szCs w:val="22"/>
        </w:rPr>
      </w:pPr>
      <w:r w:rsidRPr="00296DD0">
        <w:rPr>
          <w:rFonts w:asciiTheme="minorHAnsi" w:hAnsiTheme="minorHAnsi" w:cstheme="minorHAnsi"/>
          <w:b/>
          <w:bCs/>
          <w:sz w:val="22"/>
          <w:szCs w:val="22"/>
        </w:rPr>
        <w:t xml:space="preserve">Al Direttore del Dipartimento </w:t>
      </w:r>
    </w:p>
    <w:p w14:paraId="165EFA9E" w14:textId="77777777" w:rsidR="00347681" w:rsidRPr="00296DD0" w:rsidRDefault="00347681" w:rsidP="00296DD0">
      <w:pPr>
        <w:pStyle w:val="Stile"/>
        <w:ind w:left="5000" w:right="156"/>
        <w:rPr>
          <w:rFonts w:asciiTheme="minorHAnsi" w:hAnsiTheme="minorHAnsi" w:cstheme="minorHAnsi"/>
          <w:b/>
          <w:bCs/>
          <w:sz w:val="22"/>
          <w:szCs w:val="22"/>
        </w:rPr>
      </w:pPr>
      <w:r w:rsidRPr="00296DD0">
        <w:rPr>
          <w:rFonts w:asciiTheme="minorHAnsi" w:hAnsiTheme="minorHAnsi" w:cstheme="minorHAnsi"/>
          <w:b/>
          <w:bCs/>
          <w:sz w:val="22"/>
          <w:szCs w:val="22"/>
        </w:rPr>
        <w:t>di Scienze Economiche e Aziendali</w:t>
      </w:r>
    </w:p>
    <w:p w14:paraId="140E5E70" w14:textId="77777777" w:rsidR="00347681" w:rsidRPr="00296DD0" w:rsidRDefault="00347681" w:rsidP="00296DD0">
      <w:pPr>
        <w:tabs>
          <w:tab w:val="left" w:pos="2775"/>
        </w:tabs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06499C66" w14:textId="5E231772" w:rsidR="00347681" w:rsidRPr="00296DD0" w:rsidRDefault="00347681" w:rsidP="00296DD0">
      <w:pPr>
        <w:tabs>
          <w:tab w:val="left" w:pos="2775"/>
        </w:tabs>
        <w:spacing w:line="360" w:lineRule="auto"/>
        <w:ind w:left="851"/>
        <w:rPr>
          <w:rFonts w:asciiTheme="minorHAnsi" w:hAnsiTheme="minorHAnsi" w:cstheme="minorHAnsi"/>
          <w:b/>
          <w:sz w:val="22"/>
          <w:szCs w:val="22"/>
        </w:rPr>
      </w:pPr>
      <w:r w:rsidRPr="00296DD0">
        <w:rPr>
          <w:rFonts w:asciiTheme="minorHAnsi" w:hAnsiTheme="minorHAnsi" w:cstheme="minorHAnsi"/>
          <w:b/>
          <w:sz w:val="22"/>
          <w:szCs w:val="22"/>
        </w:rPr>
        <w:t xml:space="preserve">RICHIESTA DI </w:t>
      </w:r>
      <w:r w:rsidR="00296DD0" w:rsidRPr="00296DD0">
        <w:rPr>
          <w:rFonts w:asciiTheme="minorHAnsi" w:hAnsiTheme="minorHAnsi" w:cstheme="minorHAnsi"/>
          <w:b/>
          <w:sz w:val="22"/>
          <w:szCs w:val="22"/>
        </w:rPr>
        <w:t>ATTIVAZIONE CONFERIMENTO</w:t>
      </w:r>
      <w:r w:rsidRPr="00296DD0">
        <w:rPr>
          <w:rFonts w:asciiTheme="minorHAnsi" w:hAnsiTheme="minorHAnsi" w:cstheme="minorHAnsi"/>
          <w:b/>
          <w:sz w:val="22"/>
          <w:szCs w:val="22"/>
        </w:rPr>
        <w:t xml:space="preserve"> BORSA </w:t>
      </w:r>
      <w:r w:rsidRPr="00296DD0">
        <w:rPr>
          <w:rFonts w:asciiTheme="minorHAnsi" w:hAnsiTheme="minorHAnsi" w:cstheme="minorHAnsi"/>
          <w:b/>
          <w:sz w:val="22"/>
          <w:szCs w:val="22"/>
        </w:rPr>
        <w:tab/>
      </w:r>
      <w:r w:rsidRPr="00296DD0">
        <w:rPr>
          <w:rFonts w:asciiTheme="minorHAnsi" w:hAnsiTheme="minorHAnsi" w:cstheme="minorHAnsi"/>
          <w:b/>
          <w:sz w:val="22"/>
          <w:szCs w:val="22"/>
        </w:rPr>
        <w:sym w:font="Wingdings" w:char="F06F"/>
      </w:r>
    </w:p>
    <w:p w14:paraId="5101A0E3" w14:textId="6428CC8E" w:rsidR="00347681" w:rsidRPr="00296DD0" w:rsidRDefault="00347681" w:rsidP="00296DD0">
      <w:pPr>
        <w:tabs>
          <w:tab w:val="left" w:pos="2775"/>
        </w:tabs>
        <w:spacing w:line="360" w:lineRule="auto"/>
        <w:ind w:left="851"/>
        <w:rPr>
          <w:rFonts w:asciiTheme="minorHAnsi" w:hAnsiTheme="minorHAnsi" w:cstheme="minorHAnsi"/>
          <w:b/>
          <w:sz w:val="22"/>
          <w:szCs w:val="22"/>
        </w:rPr>
      </w:pPr>
      <w:r w:rsidRPr="00296DD0">
        <w:rPr>
          <w:rFonts w:asciiTheme="minorHAnsi" w:hAnsiTheme="minorHAnsi" w:cstheme="minorHAnsi"/>
          <w:b/>
          <w:sz w:val="22"/>
          <w:szCs w:val="22"/>
        </w:rPr>
        <w:t xml:space="preserve">RICHIESTA DI RINNOVO BORSA </w:t>
      </w:r>
      <w:r w:rsidR="00296DD0" w:rsidRPr="00296DD0">
        <w:rPr>
          <w:rFonts w:asciiTheme="minorHAnsi" w:hAnsiTheme="minorHAnsi" w:cstheme="minorHAnsi"/>
          <w:b/>
          <w:sz w:val="22"/>
          <w:szCs w:val="22"/>
        </w:rPr>
        <w:t>BANDO N</w:t>
      </w:r>
      <w:r w:rsidRPr="00296DD0">
        <w:rPr>
          <w:rFonts w:asciiTheme="minorHAnsi" w:hAnsiTheme="minorHAnsi" w:cstheme="minorHAnsi"/>
          <w:b/>
          <w:sz w:val="22"/>
          <w:szCs w:val="22"/>
        </w:rPr>
        <w:t>_</w:t>
      </w:r>
      <w:proofErr w:type="gramStart"/>
      <w:r w:rsidRPr="00296DD0">
        <w:rPr>
          <w:rFonts w:asciiTheme="minorHAnsi" w:hAnsiTheme="minorHAnsi" w:cstheme="minorHAnsi"/>
          <w:b/>
          <w:sz w:val="22"/>
          <w:szCs w:val="22"/>
        </w:rPr>
        <w:t>_  ANNO</w:t>
      </w:r>
      <w:proofErr w:type="gramEnd"/>
      <w:r w:rsidRPr="00296DD0">
        <w:rPr>
          <w:rFonts w:asciiTheme="minorHAnsi" w:hAnsiTheme="minorHAnsi" w:cstheme="minorHAnsi"/>
          <w:b/>
          <w:sz w:val="22"/>
          <w:szCs w:val="22"/>
        </w:rPr>
        <w:t xml:space="preserve"> ____ </w:t>
      </w:r>
      <w:r w:rsidRPr="00296DD0">
        <w:rPr>
          <w:rFonts w:asciiTheme="minorHAnsi" w:hAnsiTheme="minorHAnsi" w:cstheme="minorHAnsi"/>
          <w:b/>
          <w:sz w:val="22"/>
          <w:szCs w:val="22"/>
        </w:rPr>
        <w:tab/>
      </w:r>
      <w:r w:rsidRPr="00296DD0">
        <w:rPr>
          <w:rFonts w:asciiTheme="minorHAnsi" w:hAnsiTheme="minorHAnsi" w:cstheme="minorHAnsi"/>
          <w:b/>
          <w:sz w:val="22"/>
          <w:szCs w:val="22"/>
        </w:rPr>
        <w:sym w:font="Wingdings" w:char="F06F"/>
      </w:r>
    </w:p>
    <w:p w14:paraId="46860845" w14:textId="77777777" w:rsidR="00347681" w:rsidRPr="00296DD0" w:rsidRDefault="00347681" w:rsidP="00296DD0">
      <w:pPr>
        <w:tabs>
          <w:tab w:val="left" w:pos="2775"/>
        </w:tabs>
        <w:spacing w:line="360" w:lineRule="auto"/>
        <w:ind w:left="1276"/>
        <w:rPr>
          <w:rFonts w:asciiTheme="minorHAnsi" w:hAnsiTheme="minorHAnsi" w:cstheme="minorHAnsi"/>
          <w:b/>
          <w:sz w:val="22"/>
          <w:szCs w:val="22"/>
        </w:rPr>
      </w:pPr>
      <w:r w:rsidRPr="00296DD0">
        <w:rPr>
          <w:rFonts w:asciiTheme="minorHAnsi" w:hAnsiTheme="minorHAnsi" w:cstheme="minorHAnsi"/>
          <w:b/>
          <w:sz w:val="22"/>
          <w:szCs w:val="22"/>
        </w:rPr>
        <w:tab/>
      </w:r>
      <w:r w:rsidRPr="00296DD0">
        <w:rPr>
          <w:rFonts w:asciiTheme="minorHAnsi" w:hAnsiTheme="minorHAnsi" w:cstheme="minorHAnsi"/>
          <w:b/>
          <w:sz w:val="22"/>
          <w:szCs w:val="22"/>
        </w:rPr>
        <w:tab/>
        <w:t xml:space="preserve"> </w:t>
      </w:r>
    </w:p>
    <w:p w14:paraId="5E67CE17" w14:textId="424925F7" w:rsidR="00347681" w:rsidRDefault="00347681" w:rsidP="00921E9E">
      <w:pPr>
        <w:tabs>
          <w:tab w:val="left" w:pos="2775"/>
        </w:tabs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296DD0">
        <w:rPr>
          <w:rFonts w:asciiTheme="minorHAnsi" w:hAnsiTheme="minorHAnsi" w:cstheme="minorHAnsi"/>
          <w:sz w:val="22"/>
          <w:szCs w:val="22"/>
        </w:rPr>
        <w:t xml:space="preserve">(art. 1, co. 2, lett. a, </w:t>
      </w:r>
      <w:hyperlink r:id="rId8" w:history="1">
        <w:r w:rsidRPr="00296DD0">
          <w:rPr>
            <w:rStyle w:val="Collegamentoipertestuale"/>
            <w:rFonts w:asciiTheme="minorHAnsi" w:hAnsiTheme="minorHAnsi" w:cstheme="minorHAnsi"/>
            <w:sz w:val="22"/>
            <w:szCs w:val="22"/>
          </w:rPr>
          <w:t>Regolamento per la disciplina delle borse di ricerca</w:t>
        </w:r>
      </w:hyperlink>
      <w:r w:rsidRPr="00296DD0">
        <w:rPr>
          <w:rFonts w:asciiTheme="minorHAnsi" w:hAnsiTheme="minorHAnsi" w:cstheme="minorHAnsi"/>
          <w:sz w:val="22"/>
          <w:szCs w:val="22"/>
        </w:rPr>
        <w:t>)</w:t>
      </w:r>
    </w:p>
    <w:p w14:paraId="0B423E50" w14:textId="77777777" w:rsidR="00921E9E" w:rsidRPr="00296DD0" w:rsidRDefault="00921E9E" w:rsidP="00921E9E">
      <w:pPr>
        <w:tabs>
          <w:tab w:val="left" w:pos="2775"/>
        </w:tabs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</w:p>
    <w:p w14:paraId="4F5A3274" w14:textId="77777777" w:rsidR="00347681" w:rsidRPr="00296DD0" w:rsidRDefault="00347681" w:rsidP="00296DD0">
      <w:pPr>
        <w:tabs>
          <w:tab w:val="left" w:pos="2775"/>
        </w:tabs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296DD0">
        <w:rPr>
          <w:rFonts w:asciiTheme="minorHAnsi" w:hAnsiTheme="minorHAnsi" w:cstheme="minorHAnsi"/>
          <w:b/>
          <w:sz w:val="22"/>
          <w:szCs w:val="22"/>
        </w:rPr>
        <w:t>DATI DEL RICHIEDENTE</w:t>
      </w:r>
    </w:p>
    <w:p w14:paraId="25D61268" w14:textId="70DCB928" w:rsidR="00347681" w:rsidRDefault="00347681" w:rsidP="00921E9E">
      <w:pPr>
        <w:tabs>
          <w:tab w:val="left" w:pos="2775"/>
        </w:tabs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296DD0">
        <w:rPr>
          <w:rFonts w:asciiTheme="minorHAnsi" w:hAnsiTheme="minorHAnsi" w:cstheme="minorHAnsi"/>
          <w:sz w:val="22"/>
          <w:szCs w:val="22"/>
        </w:rPr>
        <w:t>(Responsabile del programma di ricerca)</w:t>
      </w:r>
    </w:p>
    <w:p w14:paraId="5EB82BB7" w14:textId="77777777" w:rsidR="00921E9E" w:rsidRPr="00296DD0" w:rsidRDefault="00921E9E" w:rsidP="00921E9E">
      <w:pPr>
        <w:tabs>
          <w:tab w:val="left" w:pos="2775"/>
        </w:tabs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</w:p>
    <w:tbl>
      <w:tblPr>
        <w:tblStyle w:val="Grigliatabella"/>
        <w:tblW w:w="9611" w:type="dxa"/>
        <w:tblLook w:val="04A0" w:firstRow="1" w:lastRow="0" w:firstColumn="1" w:lastColumn="0" w:noHBand="0" w:noVBand="1"/>
      </w:tblPr>
      <w:tblGrid>
        <w:gridCol w:w="9611"/>
      </w:tblGrid>
      <w:tr w:rsidR="00347681" w:rsidRPr="00296DD0" w14:paraId="5A42E697" w14:textId="77777777" w:rsidTr="00A767B2">
        <w:trPr>
          <w:trHeight w:val="508"/>
        </w:trPr>
        <w:tc>
          <w:tcPr>
            <w:tcW w:w="9518" w:type="dxa"/>
          </w:tcPr>
          <w:p w14:paraId="208CF294" w14:textId="77777777" w:rsidR="00347681" w:rsidRPr="00296DD0" w:rsidRDefault="00347681" w:rsidP="00296DD0">
            <w:pPr>
              <w:tabs>
                <w:tab w:val="left" w:pos="2775"/>
              </w:tabs>
              <w:spacing w:before="120" w:after="120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96DD0">
              <w:rPr>
                <w:rFonts w:asciiTheme="minorHAnsi" w:hAnsiTheme="minorHAnsi" w:cstheme="minorHAnsi"/>
                <w:sz w:val="22"/>
                <w:szCs w:val="22"/>
              </w:rPr>
              <w:t xml:space="preserve">Nome                                                          Cognome       </w:t>
            </w:r>
          </w:p>
        </w:tc>
      </w:tr>
      <w:tr w:rsidR="00347681" w:rsidRPr="00296DD0" w14:paraId="17F9E0A6" w14:textId="77777777" w:rsidTr="00A767B2">
        <w:trPr>
          <w:trHeight w:val="508"/>
        </w:trPr>
        <w:tc>
          <w:tcPr>
            <w:tcW w:w="9518" w:type="dxa"/>
          </w:tcPr>
          <w:p w14:paraId="53950BFE" w14:textId="77777777" w:rsidR="00347681" w:rsidRPr="00296DD0" w:rsidRDefault="00347681" w:rsidP="00296DD0">
            <w:pPr>
              <w:tabs>
                <w:tab w:val="left" w:pos="2775"/>
              </w:tabs>
              <w:spacing w:before="120" w:after="120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96DD0">
              <w:rPr>
                <w:rFonts w:asciiTheme="minorHAnsi" w:hAnsiTheme="minorHAnsi" w:cstheme="minorHAnsi"/>
                <w:sz w:val="22"/>
                <w:szCs w:val="22"/>
              </w:rPr>
              <w:t xml:space="preserve">Qualifica                              </w:t>
            </w:r>
          </w:p>
        </w:tc>
      </w:tr>
      <w:tr w:rsidR="00347681" w:rsidRPr="00296DD0" w14:paraId="7AB53FFF" w14:textId="77777777" w:rsidTr="00A767B2">
        <w:trPr>
          <w:trHeight w:val="508"/>
        </w:trPr>
        <w:tc>
          <w:tcPr>
            <w:tcW w:w="9518" w:type="dxa"/>
          </w:tcPr>
          <w:p w14:paraId="682BFDD2" w14:textId="77777777" w:rsidR="00347681" w:rsidRPr="00296DD0" w:rsidRDefault="00347681" w:rsidP="00296DD0">
            <w:pPr>
              <w:tabs>
                <w:tab w:val="left" w:pos="2775"/>
              </w:tabs>
              <w:spacing w:before="120" w:after="120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96DD0">
              <w:rPr>
                <w:rFonts w:asciiTheme="minorHAnsi" w:hAnsiTheme="minorHAnsi" w:cstheme="minorHAnsi"/>
                <w:sz w:val="22"/>
                <w:szCs w:val="22"/>
              </w:rPr>
              <w:t>Dipartimento</w:t>
            </w:r>
          </w:p>
        </w:tc>
      </w:tr>
    </w:tbl>
    <w:p w14:paraId="3D4739C1" w14:textId="77777777" w:rsidR="00347681" w:rsidRPr="00296DD0" w:rsidRDefault="00347681" w:rsidP="00921E9E">
      <w:pPr>
        <w:tabs>
          <w:tab w:val="left" w:pos="2775"/>
        </w:tabs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</w:p>
    <w:p w14:paraId="707F684B" w14:textId="77777777" w:rsidR="00347681" w:rsidRPr="00296DD0" w:rsidRDefault="00347681" w:rsidP="00296DD0">
      <w:pPr>
        <w:tabs>
          <w:tab w:val="left" w:pos="2775"/>
        </w:tabs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296DD0">
        <w:rPr>
          <w:rFonts w:asciiTheme="minorHAnsi" w:hAnsiTheme="minorHAnsi" w:cstheme="minorHAnsi"/>
          <w:b/>
          <w:smallCaps/>
          <w:sz w:val="22"/>
          <w:szCs w:val="22"/>
        </w:rPr>
        <w:t>TITOLO DELLA BORSA DI RICERCA</w:t>
      </w:r>
    </w:p>
    <w:tbl>
      <w:tblPr>
        <w:tblStyle w:val="Grigliatabella"/>
        <w:tblW w:w="9608" w:type="dxa"/>
        <w:tblLook w:val="04A0" w:firstRow="1" w:lastRow="0" w:firstColumn="1" w:lastColumn="0" w:noHBand="0" w:noVBand="1"/>
      </w:tblPr>
      <w:tblGrid>
        <w:gridCol w:w="9608"/>
      </w:tblGrid>
      <w:tr w:rsidR="00347681" w:rsidRPr="00296DD0" w14:paraId="05413BC1" w14:textId="77777777" w:rsidTr="00A767B2">
        <w:trPr>
          <w:trHeight w:val="519"/>
        </w:trPr>
        <w:tc>
          <w:tcPr>
            <w:tcW w:w="9608" w:type="dxa"/>
          </w:tcPr>
          <w:p w14:paraId="62D0F483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96DD0">
              <w:rPr>
                <w:rFonts w:asciiTheme="minorHAnsi" w:hAnsiTheme="minorHAnsi" w:cstheme="minorHAnsi"/>
                <w:sz w:val="22"/>
                <w:szCs w:val="22"/>
                <w:u w:val="single"/>
              </w:rPr>
              <w:t>IN LINGUA ITALIANA</w:t>
            </w:r>
            <w:r w:rsidRPr="00296DD0"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</w:p>
        </w:tc>
      </w:tr>
      <w:tr w:rsidR="00347681" w:rsidRPr="00296DD0" w14:paraId="7734CAE9" w14:textId="77777777" w:rsidTr="00A767B2">
        <w:trPr>
          <w:trHeight w:val="502"/>
        </w:trPr>
        <w:tc>
          <w:tcPr>
            <w:tcW w:w="9608" w:type="dxa"/>
          </w:tcPr>
          <w:p w14:paraId="329E1FC0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47681" w:rsidRPr="00296DD0" w14:paraId="5C623B22" w14:textId="77777777" w:rsidTr="00A767B2">
        <w:trPr>
          <w:trHeight w:val="502"/>
        </w:trPr>
        <w:tc>
          <w:tcPr>
            <w:tcW w:w="9608" w:type="dxa"/>
          </w:tcPr>
          <w:p w14:paraId="3F593565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  <w:r w:rsidRPr="00296DD0">
              <w:rPr>
                <w:rFonts w:asciiTheme="minorHAnsi" w:hAnsiTheme="minorHAnsi" w:cstheme="minorHAnsi"/>
                <w:sz w:val="22"/>
                <w:szCs w:val="22"/>
                <w:u w:val="single"/>
                <w:lang w:val="en-US"/>
              </w:rPr>
              <w:t>IN LINGUA INGLESE</w:t>
            </w:r>
            <w:r w:rsidRPr="00296DD0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 xml:space="preserve">: </w:t>
            </w:r>
          </w:p>
        </w:tc>
      </w:tr>
      <w:tr w:rsidR="00347681" w:rsidRPr="00296DD0" w14:paraId="2E0F0828" w14:textId="77777777" w:rsidTr="00A767B2">
        <w:trPr>
          <w:trHeight w:val="519"/>
        </w:trPr>
        <w:tc>
          <w:tcPr>
            <w:tcW w:w="9608" w:type="dxa"/>
          </w:tcPr>
          <w:p w14:paraId="3F836038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</w:tc>
      </w:tr>
    </w:tbl>
    <w:p w14:paraId="7D17A107" w14:textId="77777777" w:rsidR="00921E9E" w:rsidRDefault="00921E9E" w:rsidP="00296DD0">
      <w:pPr>
        <w:tabs>
          <w:tab w:val="left" w:pos="2775"/>
        </w:tabs>
        <w:spacing w:after="120" w:line="360" w:lineRule="auto"/>
        <w:jc w:val="center"/>
        <w:rPr>
          <w:rFonts w:asciiTheme="minorHAnsi" w:hAnsiTheme="minorHAnsi" w:cstheme="minorHAnsi"/>
          <w:b/>
          <w:smallCaps/>
          <w:sz w:val="22"/>
          <w:szCs w:val="22"/>
        </w:rPr>
      </w:pPr>
    </w:p>
    <w:p w14:paraId="742F56EB" w14:textId="77777777" w:rsidR="00347681" w:rsidRPr="00296DD0" w:rsidRDefault="00347681" w:rsidP="00296DD0">
      <w:pPr>
        <w:tabs>
          <w:tab w:val="left" w:pos="2775"/>
        </w:tabs>
        <w:spacing w:after="120" w:line="360" w:lineRule="auto"/>
        <w:jc w:val="center"/>
        <w:rPr>
          <w:rFonts w:asciiTheme="minorHAnsi" w:hAnsiTheme="minorHAnsi" w:cstheme="minorHAnsi"/>
          <w:b/>
          <w:smallCaps/>
          <w:sz w:val="22"/>
          <w:szCs w:val="22"/>
        </w:rPr>
      </w:pPr>
      <w:r w:rsidRPr="00296DD0">
        <w:rPr>
          <w:rFonts w:asciiTheme="minorHAnsi" w:hAnsiTheme="minorHAnsi" w:cstheme="minorHAnsi"/>
          <w:b/>
          <w:smallCaps/>
          <w:sz w:val="22"/>
          <w:szCs w:val="22"/>
        </w:rPr>
        <w:t>Fondi con i quali verrà finanziata la borsa di ricerca</w:t>
      </w:r>
    </w:p>
    <w:tbl>
      <w:tblPr>
        <w:tblW w:w="96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33"/>
        <w:gridCol w:w="3860"/>
        <w:gridCol w:w="1435"/>
        <w:gridCol w:w="2183"/>
      </w:tblGrid>
      <w:tr w:rsidR="00347681" w:rsidRPr="00296DD0" w14:paraId="457A01F1" w14:textId="77777777" w:rsidTr="00A767B2">
        <w:trPr>
          <w:trHeight w:val="405"/>
        </w:trPr>
        <w:tc>
          <w:tcPr>
            <w:tcW w:w="2107" w:type="dxa"/>
            <w:shd w:val="clear" w:color="auto" w:fill="auto"/>
            <w:vAlign w:val="center"/>
          </w:tcPr>
          <w:p w14:paraId="57266EE7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96DD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Soggetto pubblico e/o privato finanziatore </w:t>
            </w:r>
          </w:p>
        </w:tc>
        <w:tc>
          <w:tcPr>
            <w:tcW w:w="3813" w:type="dxa"/>
            <w:shd w:val="clear" w:color="auto" w:fill="auto"/>
            <w:vAlign w:val="center"/>
          </w:tcPr>
          <w:p w14:paraId="787985BB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96DD0">
              <w:rPr>
                <w:rFonts w:asciiTheme="minorHAnsi" w:hAnsiTheme="minorHAnsi" w:cstheme="minorHAnsi"/>
                <w:b/>
                <w:sz w:val="22"/>
                <w:szCs w:val="22"/>
              </w:rPr>
              <w:t>CONVENZIONE (data stipula, durata, titolo programma di ricerca)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690C53C3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96DD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DURATA IN MESI DELLA BORSA </w:t>
            </w:r>
          </w:p>
        </w:tc>
        <w:tc>
          <w:tcPr>
            <w:tcW w:w="2156" w:type="dxa"/>
            <w:shd w:val="clear" w:color="auto" w:fill="auto"/>
          </w:tcPr>
          <w:p w14:paraId="18F6515C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96DD0">
              <w:rPr>
                <w:rFonts w:asciiTheme="minorHAnsi" w:hAnsiTheme="minorHAnsi" w:cstheme="minorHAnsi"/>
                <w:b/>
                <w:sz w:val="22"/>
                <w:szCs w:val="22"/>
              </w:rPr>
              <w:t>IMPORTO DELLA BORSA</w:t>
            </w:r>
          </w:p>
          <w:p w14:paraId="3C9BF104" w14:textId="62313C64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96DD0">
              <w:rPr>
                <w:rFonts w:asciiTheme="minorHAnsi" w:hAnsiTheme="minorHAnsi" w:cstheme="minorHAnsi"/>
                <w:b/>
                <w:sz w:val="22"/>
                <w:szCs w:val="22"/>
              </w:rPr>
              <w:t>(</w:t>
            </w:r>
            <w:r w:rsidR="00296DD0" w:rsidRPr="00296DD0">
              <w:rPr>
                <w:rFonts w:asciiTheme="minorHAnsi" w:hAnsiTheme="minorHAnsi" w:cstheme="minorHAnsi"/>
                <w:b/>
                <w:sz w:val="22"/>
                <w:szCs w:val="22"/>
              </w:rPr>
              <w:t>comprensivo di</w:t>
            </w:r>
            <w:r w:rsidRPr="00296DD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eventuali oneri)</w:t>
            </w:r>
          </w:p>
        </w:tc>
      </w:tr>
      <w:tr w:rsidR="00347681" w:rsidRPr="00296DD0" w14:paraId="1705D32C" w14:textId="77777777" w:rsidTr="00A767B2">
        <w:trPr>
          <w:trHeight w:val="968"/>
        </w:trPr>
        <w:tc>
          <w:tcPr>
            <w:tcW w:w="2107" w:type="dxa"/>
            <w:shd w:val="clear" w:color="auto" w:fill="auto"/>
            <w:vAlign w:val="center"/>
          </w:tcPr>
          <w:p w14:paraId="74A94C12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813" w:type="dxa"/>
            <w:shd w:val="clear" w:color="auto" w:fill="auto"/>
            <w:vAlign w:val="center"/>
          </w:tcPr>
          <w:p w14:paraId="1DD8405C" w14:textId="77777777" w:rsidR="00347681" w:rsidRPr="00296DD0" w:rsidRDefault="00347681" w:rsidP="00296DD0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0C29B99B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156" w:type="dxa"/>
            <w:shd w:val="clear" w:color="auto" w:fill="auto"/>
          </w:tcPr>
          <w:p w14:paraId="37C21AEB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C8F7846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47681" w:rsidRPr="00296DD0" w14:paraId="094E53EA" w14:textId="77777777" w:rsidTr="00A767B2">
        <w:trPr>
          <w:trHeight w:val="968"/>
        </w:trPr>
        <w:tc>
          <w:tcPr>
            <w:tcW w:w="7338" w:type="dxa"/>
            <w:gridSpan w:val="3"/>
            <w:shd w:val="clear" w:color="auto" w:fill="auto"/>
            <w:vAlign w:val="center"/>
          </w:tcPr>
          <w:p w14:paraId="55830C3C" w14:textId="00D08776" w:rsidR="00347681" w:rsidRPr="00296DD0" w:rsidRDefault="00347681" w:rsidP="00296DD0">
            <w:pPr>
              <w:pStyle w:val="Paragrafoelenco"/>
              <w:numPr>
                <w:ilvl w:val="0"/>
                <w:numId w:val="1"/>
              </w:numPr>
              <w:tabs>
                <w:tab w:val="left" w:pos="993"/>
              </w:tabs>
              <w:spacing w:line="360" w:lineRule="auto"/>
              <w:ind w:hanging="11"/>
              <w:rPr>
                <w:rFonts w:asciiTheme="minorHAnsi" w:hAnsiTheme="minorHAnsi" w:cstheme="minorHAnsi"/>
                <w:sz w:val="22"/>
                <w:szCs w:val="22"/>
              </w:rPr>
            </w:pPr>
            <w:r w:rsidRPr="00296DD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Budget per le Missioni </w:t>
            </w:r>
            <w:r w:rsidR="00296DD0" w:rsidRPr="00296DD0">
              <w:rPr>
                <w:rFonts w:asciiTheme="minorHAnsi" w:hAnsiTheme="minorHAnsi" w:cstheme="minorHAnsi"/>
                <w:b/>
                <w:sz w:val="22"/>
                <w:szCs w:val="22"/>
              </w:rPr>
              <w:t>(Eventuale</w:t>
            </w:r>
            <w:r w:rsidRPr="00296DD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) </w:t>
            </w:r>
          </w:p>
        </w:tc>
        <w:tc>
          <w:tcPr>
            <w:tcW w:w="2156" w:type="dxa"/>
            <w:shd w:val="clear" w:color="auto" w:fill="auto"/>
          </w:tcPr>
          <w:p w14:paraId="1F793E0E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CF5EDA9" w14:textId="77777777" w:rsidR="00347681" w:rsidRPr="00296DD0" w:rsidRDefault="00347681" w:rsidP="00296DD0">
      <w:pPr>
        <w:tabs>
          <w:tab w:val="left" w:pos="2775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21AB21F8" w14:textId="77777777" w:rsidR="00347681" w:rsidRPr="00296DD0" w:rsidRDefault="00347681" w:rsidP="00296DD0">
      <w:pPr>
        <w:tabs>
          <w:tab w:val="left" w:pos="2775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Style w:val="Grigliatabella"/>
        <w:tblW w:w="9611" w:type="dxa"/>
        <w:tblLook w:val="04A0" w:firstRow="1" w:lastRow="0" w:firstColumn="1" w:lastColumn="0" w:noHBand="0" w:noVBand="1"/>
      </w:tblPr>
      <w:tblGrid>
        <w:gridCol w:w="9611"/>
      </w:tblGrid>
      <w:tr w:rsidR="00347681" w:rsidRPr="00296DD0" w14:paraId="4DCCCAE7" w14:textId="77777777" w:rsidTr="00A767B2">
        <w:trPr>
          <w:trHeight w:val="355"/>
        </w:trPr>
        <w:tc>
          <w:tcPr>
            <w:tcW w:w="9457" w:type="dxa"/>
          </w:tcPr>
          <w:p w14:paraId="3D42FC10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96DD0">
              <w:rPr>
                <w:rFonts w:asciiTheme="minorHAnsi" w:hAnsiTheme="minorHAnsi" w:cstheme="minorHAnsi"/>
                <w:b/>
                <w:sz w:val="22"/>
                <w:szCs w:val="22"/>
              </w:rPr>
              <w:t>Struttura</w:t>
            </w:r>
            <w:r w:rsidRPr="00296DD0">
              <w:rPr>
                <w:rFonts w:asciiTheme="minorHAnsi" w:hAnsiTheme="minorHAnsi" w:cstheme="minorHAnsi"/>
                <w:sz w:val="22"/>
                <w:szCs w:val="22"/>
              </w:rPr>
              <w:t xml:space="preserve"> presso la quale il borsista dovrà svolgere l’attività</w:t>
            </w:r>
          </w:p>
        </w:tc>
      </w:tr>
      <w:tr w:rsidR="00347681" w:rsidRPr="00296DD0" w14:paraId="388E5959" w14:textId="77777777" w:rsidTr="00A767B2">
        <w:trPr>
          <w:trHeight w:val="1052"/>
        </w:trPr>
        <w:tc>
          <w:tcPr>
            <w:tcW w:w="9457" w:type="dxa"/>
          </w:tcPr>
          <w:p w14:paraId="4490D8A2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3D39B18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7F18BD5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4806858C" w14:textId="77777777" w:rsidR="00347681" w:rsidRPr="00296DD0" w:rsidRDefault="00347681" w:rsidP="00296DD0">
      <w:pPr>
        <w:tabs>
          <w:tab w:val="left" w:pos="2775"/>
        </w:tabs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Grigliatabella"/>
        <w:tblW w:w="9611" w:type="dxa"/>
        <w:tblLook w:val="04A0" w:firstRow="1" w:lastRow="0" w:firstColumn="1" w:lastColumn="0" w:noHBand="0" w:noVBand="1"/>
      </w:tblPr>
      <w:tblGrid>
        <w:gridCol w:w="9611"/>
      </w:tblGrid>
      <w:tr w:rsidR="00347681" w:rsidRPr="00296DD0" w14:paraId="1278A9E1" w14:textId="77777777" w:rsidTr="00A767B2">
        <w:trPr>
          <w:trHeight w:val="359"/>
        </w:trPr>
        <w:tc>
          <w:tcPr>
            <w:tcW w:w="9473" w:type="dxa"/>
          </w:tcPr>
          <w:p w14:paraId="3D3E1A03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96DD0">
              <w:rPr>
                <w:rFonts w:asciiTheme="minorHAnsi" w:hAnsiTheme="minorHAnsi" w:cstheme="minorHAnsi"/>
                <w:b/>
                <w:sz w:val="22"/>
                <w:szCs w:val="22"/>
              </w:rPr>
              <w:t>Descrizione dell’attività di ricerca oggetto della borsa</w:t>
            </w:r>
            <w:r w:rsidRPr="00296DD0">
              <w:rPr>
                <w:rFonts w:asciiTheme="minorHAnsi" w:hAnsiTheme="minorHAnsi" w:cstheme="minorHAnsi"/>
                <w:sz w:val="22"/>
                <w:szCs w:val="22"/>
              </w:rPr>
              <w:t xml:space="preserve"> (</w:t>
            </w:r>
            <w:r w:rsidRPr="00296DD0">
              <w:rPr>
                <w:rFonts w:asciiTheme="minorHAnsi" w:hAnsiTheme="minorHAnsi" w:cstheme="minorHAnsi"/>
                <w:b/>
                <w:sz w:val="22"/>
                <w:szCs w:val="22"/>
              </w:rPr>
              <w:t>IN LINGUA ITALIANA)</w:t>
            </w:r>
            <w:r w:rsidRPr="00296DD0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</w:tr>
      <w:tr w:rsidR="00347681" w:rsidRPr="00296DD0" w14:paraId="5EE00EC7" w14:textId="77777777" w:rsidTr="00A767B2">
        <w:trPr>
          <w:trHeight w:val="1423"/>
        </w:trPr>
        <w:tc>
          <w:tcPr>
            <w:tcW w:w="9473" w:type="dxa"/>
          </w:tcPr>
          <w:p w14:paraId="3A19C679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09DFF078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6F18DD45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27ED8A51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</w:tbl>
    <w:p w14:paraId="54A3E1D3" w14:textId="77777777" w:rsidR="00347681" w:rsidRPr="00296DD0" w:rsidRDefault="00347681" w:rsidP="00296DD0">
      <w:pPr>
        <w:tabs>
          <w:tab w:val="left" w:pos="2775"/>
        </w:tabs>
        <w:spacing w:line="360" w:lineRule="auto"/>
        <w:ind w:left="357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2E1B4D52" w14:textId="77777777" w:rsidR="00347681" w:rsidRPr="00296DD0" w:rsidRDefault="00347681" w:rsidP="00296DD0">
      <w:pPr>
        <w:tabs>
          <w:tab w:val="left" w:pos="2775"/>
        </w:tabs>
        <w:spacing w:line="360" w:lineRule="auto"/>
        <w:ind w:left="357"/>
        <w:jc w:val="center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Grigliatabella"/>
        <w:tblW w:w="9611" w:type="dxa"/>
        <w:tblLook w:val="04A0" w:firstRow="1" w:lastRow="0" w:firstColumn="1" w:lastColumn="0" w:noHBand="0" w:noVBand="1"/>
      </w:tblPr>
      <w:tblGrid>
        <w:gridCol w:w="9611"/>
      </w:tblGrid>
      <w:tr w:rsidR="00347681" w:rsidRPr="00296DD0" w14:paraId="7A291C08" w14:textId="77777777" w:rsidTr="00A767B2">
        <w:trPr>
          <w:trHeight w:val="369"/>
        </w:trPr>
        <w:tc>
          <w:tcPr>
            <w:tcW w:w="9503" w:type="dxa"/>
          </w:tcPr>
          <w:p w14:paraId="68720B51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96DD0">
              <w:rPr>
                <w:rFonts w:asciiTheme="minorHAnsi" w:hAnsiTheme="minorHAnsi" w:cstheme="minorHAnsi"/>
                <w:b/>
                <w:sz w:val="22"/>
                <w:szCs w:val="22"/>
              </w:rPr>
              <w:t>Descrizione dell’attività di ricerca oggetto della borsa</w:t>
            </w:r>
            <w:r w:rsidRPr="00296DD0">
              <w:rPr>
                <w:rFonts w:asciiTheme="minorHAnsi" w:hAnsiTheme="minorHAnsi" w:cstheme="minorHAnsi"/>
                <w:sz w:val="22"/>
                <w:szCs w:val="22"/>
              </w:rPr>
              <w:t xml:space="preserve"> (</w:t>
            </w:r>
            <w:r w:rsidRPr="00296DD0">
              <w:rPr>
                <w:rFonts w:asciiTheme="minorHAnsi" w:hAnsiTheme="minorHAnsi" w:cstheme="minorHAnsi"/>
                <w:b/>
                <w:sz w:val="22"/>
                <w:szCs w:val="22"/>
              </w:rPr>
              <w:t>IN LINGUA INGLESE)</w:t>
            </w:r>
            <w:r w:rsidRPr="00296DD0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</w:tr>
      <w:tr w:rsidR="00347681" w:rsidRPr="00296DD0" w14:paraId="0DBEDB1E" w14:textId="77777777" w:rsidTr="00A767B2">
        <w:trPr>
          <w:trHeight w:val="1832"/>
        </w:trPr>
        <w:tc>
          <w:tcPr>
            <w:tcW w:w="9503" w:type="dxa"/>
          </w:tcPr>
          <w:p w14:paraId="1625578B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319C340F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5085DEA4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3ABB2673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38BEE0B2" w14:textId="77777777" w:rsidR="00347681" w:rsidRPr="00296DD0" w:rsidRDefault="00347681" w:rsidP="00296DD0">
            <w:pPr>
              <w:tabs>
                <w:tab w:val="left" w:pos="2775"/>
              </w:tabs>
              <w:spacing w:line="360" w:lineRule="auto"/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</w:tbl>
    <w:p w14:paraId="610F64CC" w14:textId="77777777" w:rsidR="00347681" w:rsidRPr="00296DD0" w:rsidRDefault="00347681" w:rsidP="00296DD0">
      <w:pPr>
        <w:tabs>
          <w:tab w:val="left" w:pos="2775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269AC68B" w14:textId="77777777" w:rsidR="00347681" w:rsidRPr="00296DD0" w:rsidRDefault="00347681" w:rsidP="00296DD0">
      <w:pPr>
        <w:tabs>
          <w:tab w:val="left" w:pos="2775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296DD0">
        <w:rPr>
          <w:rFonts w:asciiTheme="minorHAnsi" w:hAnsiTheme="minorHAnsi" w:cstheme="minorHAnsi"/>
          <w:sz w:val="22"/>
          <w:szCs w:val="22"/>
        </w:rPr>
        <w:t xml:space="preserve">Data, </w:t>
      </w:r>
    </w:p>
    <w:p w14:paraId="1ABF9392" w14:textId="77777777" w:rsidR="00347681" w:rsidRPr="00296DD0" w:rsidRDefault="00347681" w:rsidP="00296DD0">
      <w:pPr>
        <w:tabs>
          <w:tab w:val="left" w:pos="2775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38AD6531" w14:textId="77777777" w:rsidR="00347681" w:rsidRPr="00296DD0" w:rsidRDefault="00347681" w:rsidP="00296DD0">
      <w:pPr>
        <w:tabs>
          <w:tab w:val="left" w:pos="2775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3D8975AB" w14:textId="2EF4FD3F" w:rsidR="0043001C" w:rsidRPr="00296DD0" w:rsidRDefault="00347681" w:rsidP="00296DD0">
      <w:pPr>
        <w:tabs>
          <w:tab w:val="left" w:pos="2775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296DD0">
        <w:rPr>
          <w:rFonts w:asciiTheme="minorHAnsi" w:hAnsiTheme="minorHAnsi" w:cstheme="minorHAnsi"/>
          <w:sz w:val="22"/>
          <w:szCs w:val="22"/>
        </w:rPr>
        <w:t>FIRMA DEL RICHIEDENTE _______________________</w:t>
      </w:r>
    </w:p>
    <w:sectPr w:rsidR="0043001C" w:rsidRPr="00296DD0" w:rsidSect="00B332E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6B78CE" w14:textId="77777777" w:rsidR="009D13BF" w:rsidRDefault="009D13BF" w:rsidP="0030749D">
      <w:r>
        <w:separator/>
      </w:r>
    </w:p>
  </w:endnote>
  <w:endnote w:type="continuationSeparator" w:id="0">
    <w:p w14:paraId="1E3D2CF9" w14:textId="77777777" w:rsidR="009D13BF" w:rsidRDefault="009D13BF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DA8EC2" w14:textId="77777777" w:rsidR="007266E2" w:rsidRDefault="007266E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40E2028E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988CAF1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49A6B4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33969B2" wp14:editId="0C98A729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32E315D" w14:textId="4D3E917D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FF03C9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>Claudia Cottu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 Sant’Ignazio, 17 – 09123, Cagliari  </w:t>
                          </w:r>
                        </w:p>
                        <w:p w14:paraId="1E286EC4" w14:textId="2C645CB7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Tel +39 070/675</w:t>
                          </w:r>
                          <w:r w:rsidR="00FF03C9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3308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 email </w:t>
                          </w:r>
                          <w:hyperlink r:id="rId1" w:history="1">
                            <w:r w:rsidRPr="00000511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segreteriasea@unica.it</w:t>
                            </w:r>
                          </w:hyperlink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hyperlink r:id="rId2" w:history="1">
                            <w:r w:rsidRPr="00000511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102E0E9B" w14:textId="77777777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33969B2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032E315D" w14:textId="4D3E917D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FF03C9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>Claudia Cottu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 – Via Sant’Ignazio, 17 – 09123, Cagliari  </w:t>
                    </w:r>
                  </w:p>
                  <w:p w14:paraId="1E286EC4" w14:textId="2C645CB7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Tel +39 070/675</w:t>
                    </w:r>
                    <w:r w:rsidR="00FF03C9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3308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 email </w:t>
                    </w:r>
                    <w:hyperlink r:id="rId3" w:history="1">
                      <w:r w:rsidRPr="00000511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segreteriasea@unica.it</w:t>
                      </w:r>
                    </w:hyperlink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; </w:t>
                    </w:r>
                    <w:hyperlink r:id="rId4" w:history="1">
                      <w:r w:rsidRPr="00000511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https://www.unica.it/unica/it/dip_scienzeecoaziend.page</w:t>
                      </w:r>
                    </w:hyperlink>
                  </w:p>
                  <w:p w14:paraId="102E0E9B" w14:textId="77777777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57518D09" wp14:editId="6E9C747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73FC3C" w14:textId="77777777" w:rsidR="009D13BF" w:rsidRDefault="009D13BF" w:rsidP="0030749D">
      <w:r>
        <w:separator/>
      </w:r>
    </w:p>
  </w:footnote>
  <w:footnote w:type="continuationSeparator" w:id="0">
    <w:p w14:paraId="34633E2A" w14:textId="77777777" w:rsidR="009D13BF" w:rsidRDefault="009D13BF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B2D597" w14:textId="77777777" w:rsidR="0030749D" w:rsidRDefault="00FF03C9">
    <w:pPr>
      <w:pStyle w:val="Intestazione"/>
    </w:pPr>
    <w:r>
      <w:rPr>
        <w:noProof/>
      </w:rPr>
      <w:pict w14:anchorId="7CAB352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867C35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4F222C72" wp14:editId="6D0FFC2F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184E83" w14:textId="77777777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194A910F" wp14:editId="5CABBB33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288C020" w14:textId="77777777" w:rsidR="00894BAC" w:rsidRDefault="00FB7E66" w:rsidP="001B09C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</w:t>
    </w:r>
    <w:r w:rsidR="00894BAC">
      <w:rPr>
        <w:b/>
        <w:bCs/>
        <w:color w:val="1F3864" w:themeColor="accent1" w:themeShade="80"/>
        <w:sz w:val="18"/>
        <w:szCs w:val="18"/>
      </w:rPr>
      <w:t xml:space="preserve"> di Scienze Economiche ed Aziendali</w:t>
    </w:r>
  </w:p>
  <w:p w14:paraId="533F3882" w14:textId="77777777" w:rsidR="00894BAC" w:rsidRDefault="00FB7E66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894BAC">
      <w:rPr>
        <w:color w:val="1F3864" w:themeColor="accent1" w:themeShade="80"/>
        <w:sz w:val="18"/>
        <w:szCs w:val="18"/>
      </w:rPr>
      <w:t>Rinaldo Brau</w:t>
    </w:r>
  </w:p>
  <w:p w14:paraId="3B67A580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1244FAEA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7B5AAD8F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C0C524F"/>
    <w:multiLevelType w:val="hybridMultilevel"/>
    <w:tmpl w:val="2BB4E326"/>
    <w:lvl w:ilvl="0" w:tplc="9CD4164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01157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13BF"/>
    <w:rsid w:val="00000511"/>
    <w:rsid w:val="000045EC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3949"/>
    <w:rsid w:val="00130B59"/>
    <w:rsid w:val="00163923"/>
    <w:rsid w:val="001813C0"/>
    <w:rsid w:val="001A58C8"/>
    <w:rsid w:val="001A5FBE"/>
    <w:rsid w:val="001B09C3"/>
    <w:rsid w:val="001F5D73"/>
    <w:rsid w:val="00207233"/>
    <w:rsid w:val="002112CF"/>
    <w:rsid w:val="00215557"/>
    <w:rsid w:val="00215561"/>
    <w:rsid w:val="002167FB"/>
    <w:rsid w:val="0021689D"/>
    <w:rsid w:val="00241E4E"/>
    <w:rsid w:val="00266CF0"/>
    <w:rsid w:val="00280E8A"/>
    <w:rsid w:val="00296DD0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681"/>
    <w:rsid w:val="00347E08"/>
    <w:rsid w:val="00360818"/>
    <w:rsid w:val="00384CD1"/>
    <w:rsid w:val="00390A63"/>
    <w:rsid w:val="003A1758"/>
    <w:rsid w:val="003B3096"/>
    <w:rsid w:val="003B6000"/>
    <w:rsid w:val="003D6177"/>
    <w:rsid w:val="0043001C"/>
    <w:rsid w:val="004335FE"/>
    <w:rsid w:val="0046073D"/>
    <w:rsid w:val="00462D8D"/>
    <w:rsid w:val="00466009"/>
    <w:rsid w:val="004A1477"/>
    <w:rsid w:val="004B1597"/>
    <w:rsid w:val="004D04C6"/>
    <w:rsid w:val="004E061B"/>
    <w:rsid w:val="004E4AA8"/>
    <w:rsid w:val="00501D79"/>
    <w:rsid w:val="00566BF9"/>
    <w:rsid w:val="005974C5"/>
    <w:rsid w:val="005D3A5E"/>
    <w:rsid w:val="005F542B"/>
    <w:rsid w:val="00633AC1"/>
    <w:rsid w:val="006612BC"/>
    <w:rsid w:val="0068140F"/>
    <w:rsid w:val="00694DBA"/>
    <w:rsid w:val="006974B8"/>
    <w:rsid w:val="006A376F"/>
    <w:rsid w:val="006C3DB0"/>
    <w:rsid w:val="007266E2"/>
    <w:rsid w:val="00733277"/>
    <w:rsid w:val="007607CF"/>
    <w:rsid w:val="00764FCE"/>
    <w:rsid w:val="00783DF6"/>
    <w:rsid w:val="007D64E6"/>
    <w:rsid w:val="007E1252"/>
    <w:rsid w:val="007E2D7F"/>
    <w:rsid w:val="0081328C"/>
    <w:rsid w:val="0081622C"/>
    <w:rsid w:val="0088311F"/>
    <w:rsid w:val="00893310"/>
    <w:rsid w:val="00894BAC"/>
    <w:rsid w:val="008A375C"/>
    <w:rsid w:val="008B1590"/>
    <w:rsid w:val="008B6E12"/>
    <w:rsid w:val="008C5C09"/>
    <w:rsid w:val="008F1486"/>
    <w:rsid w:val="008F1E54"/>
    <w:rsid w:val="008F27C3"/>
    <w:rsid w:val="00903E25"/>
    <w:rsid w:val="00921E9E"/>
    <w:rsid w:val="00941BE5"/>
    <w:rsid w:val="00962C6E"/>
    <w:rsid w:val="009B4A81"/>
    <w:rsid w:val="009D13BF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F3341"/>
    <w:rsid w:val="00B142E5"/>
    <w:rsid w:val="00B332E6"/>
    <w:rsid w:val="00B3790B"/>
    <w:rsid w:val="00B61DCF"/>
    <w:rsid w:val="00B63278"/>
    <w:rsid w:val="00B700C1"/>
    <w:rsid w:val="00BC10C0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56FE"/>
    <w:rsid w:val="00E31376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F020E3"/>
    <w:rsid w:val="00F24109"/>
    <w:rsid w:val="00F33206"/>
    <w:rsid w:val="00F40D5B"/>
    <w:rsid w:val="00F41A06"/>
    <w:rsid w:val="00F64BD1"/>
    <w:rsid w:val="00F94E48"/>
    <w:rsid w:val="00FB71AA"/>
    <w:rsid w:val="00FB7E4D"/>
    <w:rsid w:val="00FB7E66"/>
    <w:rsid w:val="00FC59BC"/>
    <w:rsid w:val="00FE6737"/>
    <w:rsid w:val="00FF0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4E0B4E"/>
  <w15:chartTrackingRefBased/>
  <w15:docId w15:val="{26A90276-E26C-4C37-9EE0-D3F324EDCB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47681"/>
    <w:rPr>
      <w:rFonts w:ascii="Times New Roman" w:eastAsia="Times New Roman" w:hAnsi="Times New Roman" w:cs="Times New Roman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ile">
    <w:name w:val="Stile"/>
    <w:rsid w:val="003476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lang w:eastAsia="it-IT"/>
    </w:rPr>
  </w:style>
  <w:style w:type="paragraph" w:styleId="Paragrafoelenco">
    <w:name w:val="List Paragraph"/>
    <w:basedOn w:val="Normale"/>
    <w:uiPriority w:val="34"/>
    <w:qFormat/>
    <w:rsid w:val="003476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protected/114695/0/def/ref/DOC13740/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DISEA.dotx</Template>
  <TotalTime>9</TotalTime>
  <Pages>2</Pages>
  <Words>177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Emanuele Deriu</cp:lastModifiedBy>
  <cp:revision>5</cp:revision>
  <cp:lastPrinted>2022-03-10T11:01:00Z</cp:lastPrinted>
  <dcterms:created xsi:type="dcterms:W3CDTF">2022-03-23T09:02:00Z</dcterms:created>
  <dcterms:modified xsi:type="dcterms:W3CDTF">2023-02-07T14:46:00Z</dcterms:modified>
</cp:coreProperties>
</file>