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Ind w:w="779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1"/>
      </w:tblGrid>
      <w:tr w:rsidR="00ED20B1" w:rsidRPr="00ED20B1" w14:paraId="1B9236A1" w14:textId="77777777" w:rsidTr="00ED20B1">
        <w:tc>
          <w:tcPr>
            <w:tcW w:w="1121" w:type="dxa"/>
            <w:vAlign w:val="center"/>
          </w:tcPr>
          <w:p w14:paraId="0AD4AA34" w14:textId="77777777" w:rsidR="00ED20B1" w:rsidRPr="00ED20B1" w:rsidRDefault="00ED20B1" w:rsidP="00ED20B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D20B1">
              <w:rPr>
                <w:sz w:val="22"/>
                <w:szCs w:val="22"/>
              </w:rPr>
              <w:t>Marca</w:t>
            </w:r>
          </w:p>
        </w:tc>
      </w:tr>
      <w:tr w:rsidR="00ED20B1" w:rsidRPr="00ED20B1" w14:paraId="518EB6E4" w14:textId="77777777" w:rsidTr="00ED20B1">
        <w:tc>
          <w:tcPr>
            <w:tcW w:w="1121" w:type="dxa"/>
            <w:vAlign w:val="center"/>
          </w:tcPr>
          <w:p w14:paraId="534678A2" w14:textId="74939696" w:rsidR="00ED20B1" w:rsidRPr="00ED20B1" w:rsidRDefault="00ED20B1" w:rsidP="00ED20B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D20B1">
              <w:rPr>
                <w:sz w:val="22"/>
                <w:szCs w:val="22"/>
              </w:rPr>
              <w:t>Da Bollo</w:t>
            </w:r>
          </w:p>
        </w:tc>
      </w:tr>
      <w:tr w:rsidR="00ED20B1" w:rsidRPr="00ED20B1" w14:paraId="27B34F79" w14:textId="77777777" w:rsidTr="00ED20B1">
        <w:tc>
          <w:tcPr>
            <w:tcW w:w="1121" w:type="dxa"/>
            <w:vAlign w:val="center"/>
          </w:tcPr>
          <w:p w14:paraId="6B0B3313" w14:textId="77777777" w:rsidR="00ED20B1" w:rsidRPr="00ED20B1" w:rsidRDefault="00ED20B1" w:rsidP="00ED20B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D20B1">
              <w:rPr>
                <w:sz w:val="22"/>
                <w:szCs w:val="22"/>
              </w:rPr>
              <w:t>€ 2,00</w:t>
            </w:r>
          </w:p>
        </w:tc>
      </w:tr>
    </w:tbl>
    <w:p w14:paraId="28882031" w14:textId="77777777" w:rsidR="009B5C4D" w:rsidRPr="009B5C4D" w:rsidRDefault="009B5C4D" w:rsidP="009B5C4D">
      <w:pPr>
        <w:spacing w:line="360" w:lineRule="auto"/>
        <w:rPr>
          <w:sz w:val="22"/>
          <w:szCs w:val="22"/>
        </w:rPr>
      </w:pPr>
    </w:p>
    <w:p w14:paraId="0947B240" w14:textId="6B1B2C87" w:rsidR="009B5C4D" w:rsidRPr="00014847" w:rsidRDefault="009B5C4D" w:rsidP="009B5C4D">
      <w:pPr>
        <w:spacing w:line="360" w:lineRule="auto"/>
        <w:rPr>
          <w:b/>
          <w:bCs/>
          <w:sz w:val="22"/>
          <w:szCs w:val="22"/>
        </w:rPr>
      </w:pPr>
      <w:r w:rsidRPr="00014847">
        <w:rPr>
          <w:b/>
          <w:bCs/>
          <w:sz w:val="22"/>
          <w:szCs w:val="22"/>
        </w:rPr>
        <w:t>Cognome e Nome: ____________________________________</w:t>
      </w:r>
      <w:r w:rsidR="00014847">
        <w:rPr>
          <w:b/>
          <w:bCs/>
          <w:sz w:val="22"/>
          <w:szCs w:val="22"/>
        </w:rPr>
        <w:t>_____________________________</w:t>
      </w:r>
    </w:p>
    <w:p w14:paraId="1E8DE871" w14:textId="3275C49F" w:rsidR="009B5C4D" w:rsidRPr="00014847" w:rsidRDefault="009B5C4D" w:rsidP="009B5C4D">
      <w:pPr>
        <w:spacing w:line="360" w:lineRule="auto"/>
        <w:rPr>
          <w:b/>
          <w:bCs/>
          <w:sz w:val="22"/>
          <w:szCs w:val="22"/>
        </w:rPr>
      </w:pPr>
      <w:r w:rsidRPr="00014847">
        <w:rPr>
          <w:b/>
          <w:bCs/>
          <w:sz w:val="22"/>
          <w:szCs w:val="22"/>
        </w:rPr>
        <w:t>Luogo e data di nascita: _______________________________</w:t>
      </w:r>
      <w:r w:rsidR="00014847">
        <w:rPr>
          <w:b/>
          <w:bCs/>
          <w:sz w:val="22"/>
          <w:szCs w:val="22"/>
        </w:rPr>
        <w:t>______________________________</w:t>
      </w:r>
    </w:p>
    <w:p w14:paraId="451AEA74" w14:textId="30E31593" w:rsidR="009B5C4D" w:rsidRPr="00014847" w:rsidRDefault="009B5C4D" w:rsidP="009B5C4D">
      <w:pPr>
        <w:spacing w:line="360" w:lineRule="auto"/>
        <w:rPr>
          <w:b/>
          <w:bCs/>
          <w:sz w:val="22"/>
          <w:szCs w:val="22"/>
        </w:rPr>
      </w:pPr>
      <w:r w:rsidRPr="00014847">
        <w:rPr>
          <w:b/>
          <w:bCs/>
          <w:sz w:val="22"/>
          <w:szCs w:val="22"/>
        </w:rPr>
        <w:t>Residenza anagrafica: via ________________________ n. ___</w:t>
      </w:r>
      <w:r w:rsidR="00A3450B">
        <w:rPr>
          <w:b/>
          <w:bCs/>
          <w:sz w:val="22"/>
          <w:szCs w:val="22"/>
        </w:rPr>
        <w:t>______________________________</w:t>
      </w:r>
    </w:p>
    <w:p w14:paraId="34A12ED8" w14:textId="1AC82744" w:rsidR="009B5C4D" w:rsidRPr="00014847" w:rsidRDefault="009B5C4D" w:rsidP="009B5C4D">
      <w:pPr>
        <w:spacing w:line="360" w:lineRule="auto"/>
        <w:rPr>
          <w:b/>
          <w:bCs/>
          <w:sz w:val="22"/>
          <w:szCs w:val="22"/>
        </w:rPr>
      </w:pPr>
      <w:r w:rsidRPr="00014847">
        <w:rPr>
          <w:b/>
          <w:bCs/>
          <w:sz w:val="22"/>
          <w:szCs w:val="22"/>
        </w:rPr>
        <w:t>Cap. ______</w:t>
      </w:r>
      <w:r w:rsidR="00A3450B">
        <w:rPr>
          <w:b/>
          <w:bCs/>
          <w:sz w:val="22"/>
          <w:szCs w:val="22"/>
        </w:rPr>
        <w:t>______</w:t>
      </w:r>
      <w:r w:rsidRPr="00014847">
        <w:rPr>
          <w:b/>
          <w:bCs/>
          <w:sz w:val="22"/>
          <w:szCs w:val="22"/>
        </w:rPr>
        <w:t>__ Città ____________________________</w:t>
      </w:r>
      <w:r w:rsidR="00A3450B">
        <w:rPr>
          <w:b/>
          <w:bCs/>
          <w:sz w:val="22"/>
          <w:szCs w:val="22"/>
        </w:rPr>
        <w:t>______________________________</w:t>
      </w:r>
    </w:p>
    <w:p w14:paraId="268EF1FB" w14:textId="15AC736E" w:rsidR="009B5C4D" w:rsidRPr="00014847" w:rsidRDefault="009B5C4D" w:rsidP="009B5C4D">
      <w:pPr>
        <w:spacing w:line="360" w:lineRule="auto"/>
        <w:rPr>
          <w:b/>
          <w:bCs/>
          <w:sz w:val="22"/>
          <w:szCs w:val="22"/>
        </w:rPr>
      </w:pPr>
      <w:r w:rsidRPr="00014847">
        <w:rPr>
          <w:b/>
          <w:bCs/>
          <w:sz w:val="22"/>
          <w:szCs w:val="22"/>
        </w:rPr>
        <w:t xml:space="preserve">Recapito </w:t>
      </w:r>
      <w:proofErr w:type="gramStart"/>
      <w:r w:rsidRPr="00014847">
        <w:rPr>
          <w:b/>
          <w:bCs/>
          <w:sz w:val="22"/>
          <w:szCs w:val="22"/>
        </w:rPr>
        <w:t>telefonico  _</w:t>
      </w:r>
      <w:proofErr w:type="gramEnd"/>
      <w:r w:rsidRPr="00014847">
        <w:rPr>
          <w:b/>
          <w:bCs/>
          <w:sz w:val="22"/>
          <w:szCs w:val="22"/>
        </w:rPr>
        <w:t>__________________________________</w:t>
      </w:r>
      <w:r w:rsidR="00A3450B">
        <w:rPr>
          <w:b/>
          <w:bCs/>
          <w:sz w:val="22"/>
          <w:szCs w:val="22"/>
        </w:rPr>
        <w:t>_____________________________</w:t>
      </w:r>
    </w:p>
    <w:p w14:paraId="54E5F808" w14:textId="5449398F" w:rsidR="009B5C4D" w:rsidRPr="00014847" w:rsidRDefault="009B5C4D" w:rsidP="009B5C4D">
      <w:pPr>
        <w:spacing w:line="360" w:lineRule="auto"/>
        <w:rPr>
          <w:b/>
          <w:bCs/>
          <w:sz w:val="22"/>
          <w:szCs w:val="22"/>
        </w:rPr>
      </w:pPr>
      <w:r w:rsidRPr="00014847">
        <w:rPr>
          <w:b/>
          <w:bCs/>
          <w:sz w:val="22"/>
          <w:szCs w:val="22"/>
        </w:rPr>
        <w:t>Codice fiscale ________________________________________</w:t>
      </w:r>
      <w:r w:rsidR="00A3450B">
        <w:rPr>
          <w:b/>
          <w:bCs/>
          <w:sz w:val="22"/>
          <w:szCs w:val="22"/>
        </w:rPr>
        <w:t>_____________________________</w:t>
      </w:r>
    </w:p>
    <w:p w14:paraId="1569408C" w14:textId="77777777" w:rsidR="009B5C4D" w:rsidRPr="009B5C4D" w:rsidRDefault="009B5C4D" w:rsidP="009B5C4D">
      <w:pPr>
        <w:spacing w:line="360" w:lineRule="auto"/>
        <w:rPr>
          <w:sz w:val="22"/>
          <w:szCs w:val="22"/>
        </w:rPr>
      </w:pPr>
    </w:p>
    <w:p w14:paraId="01DDF515" w14:textId="77777777" w:rsidR="009B5C4D" w:rsidRPr="00014847" w:rsidRDefault="009B5C4D" w:rsidP="009B5C4D">
      <w:pPr>
        <w:spacing w:line="360" w:lineRule="auto"/>
        <w:rPr>
          <w:b/>
          <w:bCs/>
          <w:sz w:val="22"/>
          <w:szCs w:val="22"/>
        </w:rPr>
      </w:pPr>
    </w:p>
    <w:p w14:paraId="6AF5668F" w14:textId="6FDC8815" w:rsidR="009B5C4D" w:rsidRPr="00551F80" w:rsidRDefault="009B5C4D" w:rsidP="009B5C4D">
      <w:pPr>
        <w:spacing w:line="360" w:lineRule="auto"/>
        <w:rPr>
          <w:b/>
          <w:bCs/>
          <w:sz w:val="22"/>
          <w:szCs w:val="22"/>
        </w:rPr>
      </w:pPr>
      <w:proofErr w:type="gramStart"/>
      <w:r w:rsidRPr="00014847">
        <w:rPr>
          <w:b/>
          <w:bCs/>
          <w:sz w:val="22"/>
          <w:szCs w:val="22"/>
        </w:rPr>
        <w:t>NOTA  n.</w:t>
      </w:r>
      <w:proofErr w:type="gramEnd"/>
      <w:r w:rsidRPr="00014847">
        <w:rPr>
          <w:b/>
          <w:bCs/>
          <w:sz w:val="22"/>
          <w:szCs w:val="22"/>
        </w:rPr>
        <w:t xml:space="preserve"> _______del _______________</w:t>
      </w:r>
    </w:p>
    <w:p w14:paraId="4F26AC7D" w14:textId="77777777" w:rsidR="009B5C4D" w:rsidRPr="009B5C4D" w:rsidRDefault="009B5C4D" w:rsidP="009B5C4D">
      <w:pPr>
        <w:spacing w:line="360" w:lineRule="auto"/>
        <w:rPr>
          <w:sz w:val="22"/>
          <w:szCs w:val="22"/>
        </w:rPr>
      </w:pPr>
    </w:p>
    <w:p w14:paraId="19B42482" w14:textId="77777777" w:rsidR="009B5C4D" w:rsidRPr="00162BDC" w:rsidRDefault="009B5C4D" w:rsidP="00A3450B">
      <w:pPr>
        <w:spacing w:line="360" w:lineRule="auto"/>
        <w:jc w:val="right"/>
        <w:rPr>
          <w:b/>
          <w:bCs/>
          <w:sz w:val="22"/>
          <w:szCs w:val="22"/>
        </w:rPr>
      </w:pPr>
      <w:r w:rsidRPr="00162BDC">
        <w:rPr>
          <w:b/>
          <w:bCs/>
          <w:sz w:val="22"/>
          <w:szCs w:val="22"/>
        </w:rPr>
        <w:t>Università degli Studi di Cagliari</w:t>
      </w:r>
    </w:p>
    <w:p w14:paraId="2EE954B0" w14:textId="77777777" w:rsidR="009B5C4D" w:rsidRPr="00162BDC" w:rsidRDefault="009B5C4D" w:rsidP="00A3450B">
      <w:pPr>
        <w:spacing w:line="360" w:lineRule="auto"/>
        <w:jc w:val="right"/>
        <w:rPr>
          <w:b/>
          <w:bCs/>
          <w:sz w:val="22"/>
          <w:szCs w:val="22"/>
        </w:rPr>
      </w:pPr>
      <w:r w:rsidRPr="00162BDC">
        <w:rPr>
          <w:b/>
          <w:bCs/>
          <w:sz w:val="22"/>
          <w:szCs w:val="22"/>
        </w:rPr>
        <w:t>Via Università, n. 40</w:t>
      </w:r>
    </w:p>
    <w:p w14:paraId="4862A606" w14:textId="77777777" w:rsidR="009B5C4D" w:rsidRPr="00162BDC" w:rsidRDefault="009B5C4D" w:rsidP="00A3450B">
      <w:pPr>
        <w:spacing w:line="360" w:lineRule="auto"/>
        <w:jc w:val="right"/>
        <w:rPr>
          <w:b/>
          <w:bCs/>
          <w:sz w:val="22"/>
          <w:szCs w:val="22"/>
        </w:rPr>
      </w:pPr>
      <w:r w:rsidRPr="00162BDC">
        <w:rPr>
          <w:b/>
          <w:bCs/>
          <w:sz w:val="22"/>
          <w:szCs w:val="22"/>
        </w:rPr>
        <w:t>09124 – CAGLIARI</w:t>
      </w:r>
    </w:p>
    <w:p w14:paraId="0B8815F7" w14:textId="77777777" w:rsidR="009B5C4D" w:rsidRPr="00162BDC" w:rsidRDefault="009B5C4D" w:rsidP="00A3450B">
      <w:pPr>
        <w:spacing w:line="360" w:lineRule="auto"/>
        <w:jc w:val="right"/>
        <w:rPr>
          <w:b/>
          <w:bCs/>
          <w:sz w:val="22"/>
          <w:szCs w:val="22"/>
        </w:rPr>
      </w:pPr>
      <w:r w:rsidRPr="00162BDC">
        <w:rPr>
          <w:b/>
          <w:bCs/>
          <w:sz w:val="22"/>
          <w:szCs w:val="22"/>
        </w:rPr>
        <w:t>C.F.: 80019600925</w:t>
      </w:r>
    </w:p>
    <w:p w14:paraId="7EBF59C7" w14:textId="77777777" w:rsidR="009B5C4D" w:rsidRPr="00162BDC" w:rsidRDefault="009B5C4D" w:rsidP="00A3450B">
      <w:pPr>
        <w:spacing w:line="360" w:lineRule="auto"/>
        <w:jc w:val="right"/>
        <w:rPr>
          <w:b/>
          <w:bCs/>
          <w:sz w:val="22"/>
          <w:szCs w:val="22"/>
        </w:rPr>
      </w:pPr>
      <w:proofErr w:type="gramStart"/>
      <w:r w:rsidRPr="00162BDC">
        <w:rPr>
          <w:b/>
          <w:bCs/>
          <w:sz w:val="22"/>
          <w:szCs w:val="22"/>
        </w:rPr>
        <w:t>P.I. :</w:t>
      </w:r>
      <w:proofErr w:type="gramEnd"/>
      <w:r w:rsidRPr="00162BDC">
        <w:rPr>
          <w:b/>
          <w:bCs/>
          <w:sz w:val="22"/>
          <w:szCs w:val="22"/>
        </w:rPr>
        <w:t xml:space="preserve"> 00443370929</w:t>
      </w:r>
    </w:p>
    <w:p w14:paraId="41C7D0C4" w14:textId="77777777" w:rsidR="009B5C4D" w:rsidRPr="009B5C4D" w:rsidRDefault="009B5C4D" w:rsidP="009B5C4D">
      <w:pPr>
        <w:spacing w:line="360" w:lineRule="auto"/>
        <w:rPr>
          <w:sz w:val="22"/>
          <w:szCs w:val="22"/>
        </w:rPr>
      </w:pPr>
    </w:p>
    <w:p w14:paraId="29A0B99C" w14:textId="77777777" w:rsidR="009B5C4D" w:rsidRPr="009B5C4D" w:rsidRDefault="009B5C4D" w:rsidP="009B5C4D">
      <w:pPr>
        <w:spacing w:line="360" w:lineRule="auto"/>
        <w:rPr>
          <w:sz w:val="22"/>
          <w:szCs w:val="22"/>
        </w:rPr>
      </w:pPr>
      <w:r w:rsidRPr="00162BDC">
        <w:rPr>
          <w:b/>
          <w:bCs/>
          <w:sz w:val="22"/>
          <w:szCs w:val="22"/>
        </w:rPr>
        <w:t>Causale</w:t>
      </w:r>
      <w:r w:rsidRPr="009B5C4D">
        <w:rPr>
          <w:sz w:val="22"/>
          <w:szCs w:val="22"/>
        </w:rPr>
        <w:t xml:space="preserve">: compenso per attività di ____________________________________________________ </w:t>
      </w:r>
    </w:p>
    <w:p w14:paraId="15FD6E51" w14:textId="77777777" w:rsidR="009B5C4D" w:rsidRPr="009B5C4D" w:rsidRDefault="009B5C4D" w:rsidP="009B5C4D">
      <w:pPr>
        <w:spacing w:line="360" w:lineRule="auto"/>
        <w:rPr>
          <w:sz w:val="22"/>
          <w:szCs w:val="22"/>
        </w:rPr>
      </w:pPr>
      <w:r w:rsidRPr="009B5C4D">
        <w:rPr>
          <w:sz w:val="22"/>
          <w:szCs w:val="22"/>
        </w:rPr>
        <w:t xml:space="preserve">________________________________________________________________________________ </w:t>
      </w:r>
    </w:p>
    <w:p w14:paraId="367DC855" w14:textId="77777777" w:rsidR="009B5C4D" w:rsidRPr="009B5C4D" w:rsidRDefault="009B5C4D" w:rsidP="009B5C4D">
      <w:pPr>
        <w:spacing w:line="360" w:lineRule="auto"/>
        <w:rPr>
          <w:sz w:val="22"/>
          <w:szCs w:val="22"/>
        </w:rPr>
      </w:pPr>
    </w:p>
    <w:p w14:paraId="127B337B" w14:textId="77777777" w:rsidR="009B5C4D" w:rsidRPr="009B5C4D" w:rsidRDefault="009B5C4D" w:rsidP="009B5C4D">
      <w:pPr>
        <w:spacing w:line="360" w:lineRule="auto"/>
        <w:rPr>
          <w:sz w:val="22"/>
          <w:szCs w:val="22"/>
        </w:rPr>
      </w:pPr>
    </w:p>
    <w:p w14:paraId="1B72BDEB" w14:textId="77777777" w:rsidR="009B5C4D" w:rsidRPr="009B5C4D" w:rsidRDefault="009B5C4D" w:rsidP="009B5C4D">
      <w:pPr>
        <w:spacing w:line="360" w:lineRule="auto"/>
        <w:rPr>
          <w:sz w:val="22"/>
          <w:szCs w:val="22"/>
        </w:rPr>
      </w:pPr>
      <w:r w:rsidRPr="009B5C4D">
        <w:rPr>
          <w:sz w:val="22"/>
          <w:szCs w:val="22"/>
        </w:rPr>
        <w:t>Importo lordo complessivo</w:t>
      </w:r>
      <w:r w:rsidRPr="009B5C4D">
        <w:rPr>
          <w:sz w:val="22"/>
          <w:szCs w:val="22"/>
        </w:rPr>
        <w:tab/>
      </w:r>
      <w:r w:rsidRPr="009B5C4D">
        <w:rPr>
          <w:sz w:val="22"/>
          <w:szCs w:val="22"/>
        </w:rPr>
        <w:tab/>
      </w:r>
      <w:r w:rsidRPr="009B5C4D">
        <w:rPr>
          <w:sz w:val="22"/>
          <w:szCs w:val="22"/>
        </w:rPr>
        <w:tab/>
      </w:r>
      <w:r w:rsidRPr="009B5C4D">
        <w:rPr>
          <w:sz w:val="22"/>
          <w:szCs w:val="22"/>
        </w:rPr>
        <w:tab/>
      </w:r>
      <w:r w:rsidRPr="009B5C4D">
        <w:rPr>
          <w:sz w:val="22"/>
          <w:szCs w:val="22"/>
        </w:rPr>
        <w:tab/>
      </w:r>
      <w:r w:rsidRPr="009B5C4D">
        <w:rPr>
          <w:sz w:val="22"/>
          <w:szCs w:val="22"/>
        </w:rPr>
        <w:tab/>
      </w:r>
      <w:proofErr w:type="gramStart"/>
      <w:r w:rsidRPr="009B5C4D">
        <w:rPr>
          <w:sz w:val="22"/>
          <w:szCs w:val="22"/>
        </w:rPr>
        <w:t>Euro</w:t>
      </w:r>
      <w:proofErr w:type="gramEnd"/>
      <w:r w:rsidRPr="009B5C4D">
        <w:rPr>
          <w:sz w:val="22"/>
          <w:szCs w:val="22"/>
        </w:rPr>
        <w:t>________________</w:t>
      </w:r>
    </w:p>
    <w:p w14:paraId="1BEC97BF" w14:textId="77777777" w:rsidR="009B5C4D" w:rsidRPr="009B5C4D" w:rsidRDefault="009B5C4D" w:rsidP="009B5C4D">
      <w:pPr>
        <w:spacing w:line="360" w:lineRule="auto"/>
        <w:rPr>
          <w:sz w:val="22"/>
          <w:szCs w:val="22"/>
        </w:rPr>
      </w:pPr>
    </w:p>
    <w:p w14:paraId="5E8636C7" w14:textId="77777777" w:rsidR="009B5C4D" w:rsidRPr="009B5C4D" w:rsidRDefault="009B5C4D" w:rsidP="009B5C4D">
      <w:pPr>
        <w:spacing w:line="360" w:lineRule="auto"/>
        <w:rPr>
          <w:sz w:val="22"/>
          <w:szCs w:val="22"/>
        </w:rPr>
      </w:pPr>
    </w:p>
    <w:p w14:paraId="5DF05991" w14:textId="77777777" w:rsidR="009B5C4D" w:rsidRPr="009B5C4D" w:rsidRDefault="009B5C4D" w:rsidP="009B5C4D">
      <w:pPr>
        <w:spacing w:line="360" w:lineRule="auto"/>
        <w:rPr>
          <w:sz w:val="22"/>
          <w:szCs w:val="22"/>
        </w:rPr>
      </w:pPr>
      <w:r w:rsidRPr="009B5C4D">
        <w:rPr>
          <w:sz w:val="22"/>
          <w:szCs w:val="22"/>
        </w:rPr>
        <w:t xml:space="preserve">Prestazione di lavoro autonomo non abituale ai sensi dell’art. 67, 1.c., </w:t>
      </w:r>
      <w:proofErr w:type="spellStart"/>
      <w:r w:rsidRPr="009B5C4D">
        <w:rPr>
          <w:sz w:val="22"/>
          <w:szCs w:val="22"/>
        </w:rPr>
        <w:t>lett.l</w:t>
      </w:r>
      <w:proofErr w:type="spellEnd"/>
      <w:r w:rsidRPr="009B5C4D">
        <w:rPr>
          <w:sz w:val="22"/>
          <w:szCs w:val="22"/>
        </w:rPr>
        <w:t>) del TUIR, fuori campo IVA ai sensi degli artt. 1 e 5 del DPR 633/72.</w:t>
      </w:r>
    </w:p>
    <w:p w14:paraId="68A8F161" w14:textId="77777777" w:rsidR="009B5C4D" w:rsidRPr="009B5C4D" w:rsidRDefault="009B5C4D" w:rsidP="009B5C4D">
      <w:pPr>
        <w:spacing w:line="360" w:lineRule="auto"/>
        <w:rPr>
          <w:sz w:val="22"/>
          <w:szCs w:val="22"/>
        </w:rPr>
      </w:pPr>
    </w:p>
    <w:p w14:paraId="3441110C" w14:textId="77777777" w:rsidR="009B5C4D" w:rsidRPr="009B5C4D" w:rsidRDefault="009B5C4D" w:rsidP="009B5C4D">
      <w:pPr>
        <w:spacing w:line="360" w:lineRule="auto"/>
        <w:rPr>
          <w:sz w:val="22"/>
          <w:szCs w:val="22"/>
        </w:rPr>
      </w:pPr>
    </w:p>
    <w:p w14:paraId="3F37C809" w14:textId="77777777" w:rsidR="009B5C4D" w:rsidRPr="009B5C4D" w:rsidRDefault="009B5C4D" w:rsidP="009B5C4D">
      <w:pPr>
        <w:spacing w:line="360" w:lineRule="auto"/>
        <w:rPr>
          <w:sz w:val="22"/>
          <w:szCs w:val="22"/>
        </w:rPr>
      </w:pPr>
      <w:r w:rsidRPr="009B5C4D">
        <w:rPr>
          <w:sz w:val="22"/>
          <w:szCs w:val="22"/>
        </w:rPr>
        <w:t>Modalità di pagamento:</w:t>
      </w:r>
    </w:p>
    <w:p w14:paraId="5A01D078" w14:textId="77777777" w:rsidR="009B5C4D" w:rsidRPr="009B5C4D" w:rsidRDefault="009B5C4D" w:rsidP="009B5C4D">
      <w:pPr>
        <w:spacing w:line="360" w:lineRule="auto"/>
        <w:rPr>
          <w:sz w:val="22"/>
          <w:szCs w:val="22"/>
        </w:rPr>
      </w:pPr>
    </w:p>
    <w:p w14:paraId="12A76536" w14:textId="77777777" w:rsidR="009B5C4D" w:rsidRPr="009B5C4D" w:rsidRDefault="009B5C4D" w:rsidP="009B5C4D">
      <w:pPr>
        <w:spacing w:line="360" w:lineRule="auto"/>
        <w:rPr>
          <w:sz w:val="22"/>
          <w:szCs w:val="22"/>
        </w:rPr>
      </w:pPr>
      <w:r w:rsidRPr="009B5C4D">
        <w:rPr>
          <w:sz w:val="22"/>
          <w:szCs w:val="22"/>
        </w:rPr>
        <w:t>1)</w:t>
      </w:r>
      <w:r w:rsidRPr="009B5C4D">
        <w:rPr>
          <w:sz w:val="22"/>
          <w:szCs w:val="22"/>
        </w:rPr>
        <w:tab/>
        <w:t xml:space="preserve">Riscossione diretta presso uno sportello di una qualunque filiale del Banco di Sardegna fino ad un massimo di </w:t>
      </w:r>
      <w:r w:rsidRPr="00551F80">
        <w:rPr>
          <w:i/>
          <w:iCs/>
          <w:sz w:val="18"/>
          <w:szCs w:val="18"/>
        </w:rPr>
        <w:t>(fino ad un massimo di € 999,99)</w:t>
      </w:r>
    </w:p>
    <w:p w14:paraId="3AE28562" w14:textId="48DD4206" w:rsidR="009B5C4D" w:rsidRPr="009B5C4D" w:rsidRDefault="009B5C4D" w:rsidP="009B5C4D">
      <w:pPr>
        <w:spacing w:line="360" w:lineRule="auto"/>
        <w:rPr>
          <w:sz w:val="22"/>
          <w:szCs w:val="22"/>
        </w:rPr>
      </w:pPr>
      <w:r w:rsidRPr="009B5C4D">
        <w:rPr>
          <w:sz w:val="22"/>
          <w:szCs w:val="22"/>
        </w:rPr>
        <w:t>2)</w:t>
      </w:r>
      <w:r w:rsidRPr="009B5C4D">
        <w:rPr>
          <w:sz w:val="22"/>
          <w:szCs w:val="22"/>
        </w:rPr>
        <w:tab/>
        <w:t xml:space="preserve">Accredito – Banca/Posta </w:t>
      </w:r>
      <w:r w:rsidRPr="009B5C4D">
        <w:rPr>
          <w:sz w:val="22"/>
          <w:szCs w:val="22"/>
        </w:rPr>
        <w:tab/>
        <w:t>________________________________________________</w:t>
      </w:r>
      <w:r w:rsidR="00551F80">
        <w:rPr>
          <w:sz w:val="22"/>
          <w:szCs w:val="22"/>
        </w:rPr>
        <w:t>_</w:t>
      </w:r>
    </w:p>
    <w:p w14:paraId="1F23E65B" w14:textId="4D8ED233" w:rsidR="009B5C4D" w:rsidRPr="009B5C4D" w:rsidRDefault="009B5C4D" w:rsidP="009B5C4D">
      <w:pPr>
        <w:spacing w:line="360" w:lineRule="auto"/>
        <w:rPr>
          <w:sz w:val="22"/>
          <w:szCs w:val="22"/>
        </w:rPr>
      </w:pPr>
      <w:r w:rsidRPr="009B5C4D">
        <w:rPr>
          <w:sz w:val="22"/>
          <w:szCs w:val="22"/>
        </w:rPr>
        <w:t xml:space="preserve">Codice Iban </w:t>
      </w:r>
      <w:r w:rsidRPr="009B5C4D">
        <w:rPr>
          <w:sz w:val="22"/>
          <w:szCs w:val="22"/>
        </w:rPr>
        <w:tab/>
      </w:r>
      <w:r w:rsidRPr="009B5C4D">
        <w:rPr>
          <w:sz w:val="22"/>
          <w:szCs w:val="22"/>
        </w:rPr>
        <w:tab/>
      </w:r>
      <w:r w:rsidRPr="009B5C4D">
        <w:rPr>
          <w:sz w:val="22"/>
          <w:szCs w:val="22"/>
        </w:rPr>
        <w:tab/>
        <w:t>__________________________________________________</w:t>
      </w:r>
      <w:r w:rsidR="00551F80">
        <w:rPr>
          <w:sz w:val="22"/>
          <w:szCs w:val="22"/>
        </w:rPr>
        <w:t>_____</w:t>
      </w:r>
    </w:p>
    <w:p w14:paraId="3F48FE29" w14:textId="77777777" w:rsidR="009B5C4D" w:rsidRPr="009B5C4D" w:rsidRDefault="009B5C4D" w:rsidP="009B5C4D">
      <w:pPr>
        <w:spacing w:line="360" w:lineRule="auto"/>
        <w:rPr>
          <w:sz w:val="22"/>
          <w:szCs w:val="22"/>
        </w:rPr>
      </w:pPr>
    </w:p>
    <w:p w14:paraId="6E4B4136" w14:textId="6AF2133F" w:rsidR="009B5C4D" w:rsidRPr="009B5C4D" w:rsidRDefault="00162BDC" w:rsidP="00162BDC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B5C4D" w:rsidRPr="009B5C4D">
        <w:rPr>
          <w:sz w:val="22"/>
          <w:szCs w:val="22"/>
        </w:rPr>
        <w:t>Firma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  <w:t xml:space="preserve">   </w:t>
      </w:r>
    </w:p>
    <w:p w14:paraId="3F7D302F" w14:textId="672B88C7" w:rsidR="0043001C" w:rsidRPr="009B5C4D" w:rsidRDefault="009B5C4D" w:rsidP="00162BDC">
      <w:pPr>
        <w:spacing w:line="360" w:lineRule="auto"/>
        <w:jc w:val="right"/>
        <w:rPr>
          <w:sz w:val="22"/>
          <w:szCs w:val="22"/>
        </w:rPr>
      </w:pPr>
      <w:r w:rsidRPr="009B5C4D">
        <w:rPr>
          <w:sz w:val="22"/>
          <w:szCs w:val="22"/>
        </w:rPr>
        <w:t>________</w:t>
      </w:r>
      <w:r w:rsidR="00162BDC">
        <w:rPr>
          <w:sz w:val="22"/>
          <w:szCs w:val="22"/>
        </w:rPr>
        <w:t>____</w:t>
      </w:r>
      <w:r w:rsidRPr="009B5C4D">
        <w:rPr>
          <w:sz w:val="22"/>
          <w:szCs w:val="22"/>
        </w:rPr>
        <w:t>___________________</w:t>
      </w:r>
    </w:p>
    <w:sectPr w:rsidR="0043001C" w:rsidRPr="009B5C4D" w:rsidSect="00B332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07474" w14:textId="77777777" w:rsidR="005047A4" w:rsidRDefault="005047A4" w:rsidP="0030749D">
      <w:r>
        <w:separator/>
      </w:r>
    </w:p>
  </w:endnote>
  <w:endnote w:type="continuationSeparator" w:id="0">
    <w:p w14:paraId="7577979E" w14:textId="77777777" w:rsidR="005047A4" w:rsidRDefault="005047A4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2A1A1" w14:textId="77777777" w:rsidR="007266E2" w:rsidRDefault="007266E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EndPr/>
    <w:sdtContent>
      <w:p w14:paraId="7222196A" w14:textId="77777777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35DC83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77EB" w14:textId="7777777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77822F9" wp14:editId="16E26F52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F21784F" w14:textId="38CBE824" w:rsidR="00000511" w:rsidRPr="00000511" w:rsidRDefault="00000511" w:rsidP="00000511">
                          <w:pPr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3876B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>Claudia Cottu</w:t>
                          </w:r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 Sant’Ignazio, 17 – 09123, Cagliari  </w:t>
                          </w:r>
                        </w:p>
                        <w:p w14:paraId="0211556E" w14:textId="5E57AEB5" w:rsidR="00000511" w:rsidRPr="00000511" w:rsidRDefault="00000511" w:rsidP="00000511">
                          <w:pPr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Tel +39 070/675</w:t>
                          </w:r>
                          <w:r w:rsidR="003876B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3308</w:t>
                          </w:r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 – email </w:t>
                          </w:r>
                          <w:hyperlink r:id="rId1" w:history="1">
                            <w:r w:rsidRPr="00000511">
                              <w:rPr>
                                <w:rFonts w:ascii="Calibri" w:eastAsia="Calibri" w:hAnsi="Calibri" w:cs="Times New Roman"/>
                                <w:color w:val="0563C1" w:themeColor="hyperlink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segreteriasea@unica.it</w:t>
                            </w:r>
                          </w:hyperlink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; </w:t>
                          </w:r>
                          <w:hyperlink r:id="rId2" w:history="1">
                            <w:r w:rsidRPr="00000511">
                              <w:rPr>
                                <w:rFonts w:ascii="Calibri" w:eastAsia="Calibri" w:hAnsi="Calibri" w:cs="Times New Roman"/>
                                <w:color w:val="0563C1" w:themeColor="hyperlink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https://www.unica.it/unica/it/dip_scienzeecoaziend.page</w:t>
                            </w:r>
                          </w:hyperlink>
                        </w:p>
                        <w:p w14:paraId="6E07118F" w14:textId="77777777" w:rsidR="00E31376" w:rsidRPr="00894BAC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7822F9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3F21784F" w14:textId="38CBE824" w:rsidR="00000511" w:rsidRPr="00000511" w:rsidRDefault="00000511" w:rsidP="00000511">
                    <w:pPr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</w:pPr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3876B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>Claudia Cottu</w:t>
                    </w:r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 xml:space="preserve"> – Via Sant’Ignazio, 17 – 09123, Cagliari  </w:t>
                    </w:r>
                  </w:p>
                  <w:p w14:paraId="0211556E" w14:textId="5E57AEB5" w:rsidR="00000511" w:rsidRPr="00000511" w:rsidRDefault="00000511" w:rsidP="00000511">
                    <w:pPr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Tel +39 070/675</w:t>
                    </w:r>
                    <w:r w:rsidR="003876B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3308</w:t>
                    </w:r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 – email </w:t>
                    </w:r>
                    <w:hyperlink r:id="rId3" w:history="1">
                      <w:r w:rsidRPr="00000511">
                        <w:rPr>
                          <w:rFonts w:ascii="Calibri" w:eastAsia="Calibri" w:hAnsi="Calibri" w:cs="Times New Roman"/>
                          <w:color w:val="0563C1" w:themeColor="hyperlink"/>
                          <w:sz w:val="18"/>
                          <w:szCs w:val="18"/>
                          <w:u w:val="single"/>
                          <w:lang w:val="en-US"/>
                        </w:rPr>
                        <w:t>segreteriasea@unica.it</w:t>
                      </w:r>
                    </w:hyperlink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; </w:t>
                    </w:r>
                    <w:hyperlink r:id="rId4" w:history="1">
                      <w:r w:rsidRPr="00000511">
                        <w:rPr>
                          <w:rFonts w:ascii="Calibri" w:eastAsia="Calibri" w:hAnsi="Calibri" w:cs="Times New Roman"/>
                          <w:color w:val="0563C1" w:themeColor="hyperlink"/>
                          <w:sz w:val="18"/>
                          <w:szCs w:val="18"/>
                          <w:u w:val="single"/>
                          <w:lang w:val="en-US"/>
                        </w:rPr>
                        <w:t>https://www.unica.it/unica/it/dip_scienzeecoaziend.page</w:t>
                      </w:r>
                    </w:hyperlink>
                  </w:p>
                  <w:p w14:paraId="6E07118F" w14:textId="77777777" w:rsidR="00E31376" w:rsidRPr="00894BAC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7D54D7F" wp14:editId="1D0AB72A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CC819" w14:textId="77777777" w:rsidR="005047A4" w:rsidRDefault="005047A4" w:rsidP="0030749D">
      <w:r>
        <w:separator/>
      </w:r>
    </w:p>
  </w:footnote>
  <w:footnote w:type="continuationSeparator" w:id="0">
    <w:p w14:paraId="1C824218" w14:textId="77777777" w:rsidR="005047A4" w:rsidRDefault="005047A4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6781D" w14:textId="77777777" w:rsidR="0030749D" w:rsidRDefault="003876B1">
    <w:pPr>
      <w:pStyle w:val="Intestazione"/>
    </w:pPr>
    <w:r>
      <w:rPr>
        <w:noProof/>
      </w:rPr>
      <w:pict w14:anchorId="5FA85B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5DDFD" w14:textId="77777777" w:rsidR="0030749D" w:rsidRPr="002F0D7B" w:rsidRDefault="00DF3952" w:rsidP="0043001C">
    <w:pPr>
      <w:ind w:left="-1276" w:right="-1694"/>
    </w:pPr>
    <w:r>
      <w:rPr>
        <w:noProof/>
      </w:rPr>
      <w:drawing>
        <wp:inline distT="0" distB="0" distL="0" distR="0" wp14:anchorId="58B9074A" wp14:editId="4D59835D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74276" w14:textId="77777777" w:rsidR="00462D8D" w:rsidRDefault="00CB36D1" w:rsidP="0081622C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7E116CAF" wp14:editId="7D8376F9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8D888D" w14:textId="77777777" w:rsidR="00894BAC" w:rsidRDefault="00FB7E66" w:rsidP="001B09C3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</w:t>
    </w:r>
    <w:r w:rsidR="00894BAC">
      <w:rPr>
        <w:b/>
        <w:bCs/>
        <w:color w:val="1F3864" w:themeColor="accent1" w:themeShade="80"/>
        <w:sz w:val="18"/>
        <w:szCs w:val="18"/>
      </w:rPr>
      <w:t xml:space="preserve"> di Scienze Economiche ed Aziendali</w:t>
    </w:r>
  </w:p>
  <w:p w14:paraId="6FBC6156" w14:textId="77777777" w:rsidR="00894BAC" w:rsidRDefault="00FB7E66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894BAC">
      <w:rPr>
        <w:color w:val="1F3864" w:themeColor="accent1" w:themeShade="80"/>
        <w:sz w:val="18"/>
        <w:szCs w:val="18"/>
      </w:rPr>
      <w:t>Rinaldo Brau</w:t>
    </w:r>
  </w:p>
  <w:p w14:paraId="28EF1176" w14:textId="77777777" w:rsidR="007266E2" w:rsidRDefault="007266E2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  <w:p w14:paraId="767DA106" w14:textId="77777777" w:rsidR="007266E2" w:rsidRDefault="007266E2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  <w:p w14:paraId="4C97561F" w14:textId="77777777" w:rsidR="00894BAC" w:rsidRPr="00894BAC" w:rsidRDefault="00894BAC" w:rsidP="00894BAC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7A4"/>
    <w:rsid w:val="00000511"/>
    <w:rsid w:val="000045EC"/>
    <w:rsid w:val="00014847"/>
    <w:rsid w:val="00024CA7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23949"/>
    <w:rsid w:val="00130B59"/>
    <w:rsid w:val="00162BDC"/>
    <w:rsid w:val="00163923"/>
    <w:rsid w:val="001813C0"/>
    <w:rsid w:val="001A58C8"/>
    <w:rsid w:val="001A5FBE"/>
    <w:rsid w:val="001B09C3"/>
    <w:rsid w:val="001F5D73"/>
    <w:rsid w:val="00207233"/>
    <w:rsid w:val="002112CF"/>
    <w:rsid w:val="00215557"/>
    <w:rsid w:val="00215561"/>
    <w:rsid w:val="002167FB"/>
    <w:rsid w:val="0021689D"/>
    <w:rsid w:val="00241E4E"/>
    <w:rsid w:val="00266CF0"/>
    <w:rsid w:val="00280E8A"/>
    <w:rsid w:val="002B1BE6"/>
    <w:rsid w:val="002C35DA"/>
    <w:rsid w:val="002E28E3"/>
    <w:rsid w:val="002F0D7B"/>
    <w:rsid w:val="00307220"/>
    <w:rsid w:val="0030749D"/>
    <w:rsid w:val="00313B14"/>
    <w:rsid w:val="003152FB"/>
    <w:rsid w:val="00324279"/>
    <w:rsid w:val="00334CD1"/>
    <w:rsid w:val="00347E08"/>
    <w:rsid w:val="00360818"/>
    <w:rsid w:val="00384CD1"/>
    <w:rsid w:val="003876B1"/>
    <w:rsid w:val="00390A63"/>
    <w:rsid w:val="003A1758"/>
    <w:rsid w:val="003B3096"/>
    <w:rsid w:val="003B6000"/>
    <w:rsid w:val="003D6177"/>
    <w:rsid w:val="0043001C"/>
    <w:rsid w:val="004335FE"/>
    <w:rsid w:val="0046073D"/>
    <w:rsid w:val="00462D8D"/>
    <w:rsid w:val="00466009"/>
    <w:rsid w:val="004A1477"/>
    <w:rsid w:val="004B1597"/>
    <w:rsid w:val="004D04C6"/>
    <w:rsid w:val="004E061B"/>
    <w:rsid w:val="004E4AA8"/>
    <w:rsid w:val="00501D79"/>
    <w:rsid w:val="005047A4"/>
    <w:rsid w:val="00551F80"/>
    <w:rsid w:val="00566BF9"/>
    <w:rsid w:val="005974C5"/>
    <w:rsid w:val="005D3A5E"/>
    <w:rsid w:val="005F542B"/>
    <w:rsid w:val="00633AC1"/>
    <w:rsid w:val="006612BC"/>
    <w:rsid w:val="0068140F"/>
    <w:rsid w:val="00694DBA"/>
    <w:rsid w:val="006974B8"/>
    <w:rsid w:val="006A376F"/>
    <w:rsid w:val="006C3DB0"/>
    <w:rsid w:val="007266E2"/>
    <w:rsid w:val="00733277"/>
    <w:rsid w:val="007607CF"/>
    <w:rsid w:val="00764FCE"/>
    <w:rsid w:val="00783DF6"/>
    <w:rsid w:val="007D64E6"/>
    <w:rsid w:val="007E1252"/>
    <w:rsid w:val="007E2D7F"/>
    <w:rsid w:val="0081328C"/>
    <w:rsid w:val="0081622C"/>
    <w:rsid w:val="0088311F"/>
    <w:rsid w:val="00893310"/>
    <w:rsid w:val="00894BAC"/>
    <w:rsid w:val="008A375C"/>
    <w:rsid w:val="008B1590"/>
    <w:rsid w:val="008B6E12"/>
    <w:rsid w:val="008C5C09"/>
    <w:rsid w:val="008F1486"/>
    <w:rsid w:val="008F1E54"/>
    <w:rsid w:val="008F27C3"/>
    <w:rsid w:val="00903E25"/>
    <w:rsid w:val="00941BE5"/>
    <w:rsid w:val="00962C6E"/>
    <w:rsid w:val="009B4A81"/>
    <w:rsid w:val="009B5C4D"/>
    <w:rsid w:val="009E16F6"/>
    <w:rsid w:val="009F2A67"/>
    <w:rsid w:val="00A3450B"/>
    <w:rsid w:val="00A420E0"/>
    <w:rsid w:val="00A67EF3"/>
    <w:rsid w:val="00A75007"/>
    <w:rsid w:val="00A82334"/>
    <w:rsid w:val="00AA2D86"/>
    <w:rsid w:val="00AB43B1"/>
    <w:rsid w:val="00AC4E14"/>
    <w:rsid w:val="00AC7939"/>
    <w:rsid w:val="00AF3341"/>
    <w:rsid w:val="00B142E5"/>
    <w:rsid w:val="00B332E6"/>
    <w:rsid w:val="00B3790B"/>
    <w:rsid w:val="00B61DCF"/>
    <w:rsid w:val="00B63278"/>
    <w:rsid w:val="00B700C1"/>
    <w:rsid w:val="00BC10C0"/>
    <w:rsid w:val="00BE4E10"/>
    <w:rsid w:val="00BE7729"/>
    <w:rsid w:val="00C22A26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B4B61"/>
    <w:rsid w:val="00CF183E"/>
    <w:rsid w:val="00CF1A22"/>
    <w:rsid w:val="00D06BA8"/>
    <w:rsid w:val="00D14DDE"/>
    <w:rsid w:val="00D3762E"/>
    <w:rsid w:val="00D545B5"/>
    <w:rsid w:val="00D90ECB"/>
    <w:rsid w:val="00DF3952"/>
    <w:rsid w:val="00DF6E2A"/>
    <w:rsid w:val="00E012E2"/>
    <w:rsid w:val="00E1067C"/>
    <w:rsid w:val="00E133C5"/>
    <w:rsid w:val="00E1483E"/>
    <w:rsid w:val="00E256FE"/>
    <w:rsid w:val="00E31376"/>
    <w:rsid w:val="00E40C25"/>
    <w:rsid w:val="00E56B23"/>
    <w:rsid w:val="00E77A07"/>
    <w:rsid w:val="00E900B2"/>
    <w:rsid w:val="00E966C9"/>
    <w:rsid w:val="00EC5525"/>
    <w:rsid w:val="00EC6FFB"/>
    <w:rsid w:val="00ED20B1"/>
    <w:rsid w:val="00ED542C"/>
    <w:rsid w:val="00EE0C45"/>
    <w:rsid w:val="00EE50E7"/>
    <w:rsid w:val="00EE5D6D"/>
    <w:rsid w:val="00F020E3"/>
    <w:rsid w:val="00F24109"/>
    <w:rsid w:val="00F33206"/>
    <w:rsid w:val="00F40D5B"/>
    <w:rsid w:val="00F41A06"/>
    <w:rsid w:val="00F64BD1"/>
    <w:rsid w:val="00F94E48"/>
    <w:rsid w:val="00FB71AA"/>
    <w:rsid w:val="00FB7E4D"/>
    <w:rsid w:val="00FB7E66"/>
    <w:rsid w:val="00FC59BC"/>
    <w:rsid w:val="00FE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93651B"/>
  <w15:chartTrackingRefBased/>
  <w15:docId w15:val="{0D2353EF-CF72-499C-B5B4-633FCC78B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FE6737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7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sea@unica.it" TargetMode="External"/><Relationship Id="rId2" Type="http://schemas.openxmlformats.org/officeDocument/2006/relationships/hyperlink" Target="https://www.unica.it/unica/it/dip_scienzeecoaziend.page" TargetMode="External"/><Relationship Id="rId1" Type="http://schemas.openxmlformats.org/officeDocument/2006/relationships/hyperlink" Target="mailto:segreteriasea@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s://www.unica.it/unica/it/dip_scienzeecoaziend.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Carta%20Intestata%20DISE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DISEA.dotx</Template>
  <TotalTime>6</TotalTime>
  <Pages>2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Emanuele Deriu</cp:lastModifiedBy>
  <cp:revision>8</cp:revision>
  <cp:lastPrinted>2022-03-10T11:01:00Z</cp:lastPrinted>
  <dcterms:created xsi:type="dcterms:W3CDTF">2022-03-24T11:53:00Z</dcterms:created>
  <dcterms:modified xsi:type="dcterms:W3CDTF">2023-02-07T16:56:00Z</dcterms:modified>
</cp:coreProperties>
</file>