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3F884" w14:textId="77777777" w:rsidR="00765739" w:rsidRPr="00765739" w:rsidRDefault="00765739" w:rsidP="00024E1B">
      <w:pPr>
        <w:widowControl w:val="0"/>
        <w:tabs>
          <w:tab w:val="left" w:pos="851"/>
        </w:tabs>
        <w:autoSpaceDE w:val="0"/>
        <w:autoSpaceDN w:val="0"/>
        <w:adjustRightInd w:val="0"/>
        <w:ind w:left="6946" w:right="-1" w:hanging="709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 xml:space="preserve">al Direttore del Dipartimento di Scienze Economiche e Aziendali </w:t>
      </w:r>
    </w:p>
    <w:p w14:paraId="5321A6E9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ind w:left="6946" w:right="-1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>Università di Cagliari</w:t>
      </w:r>
    </w:p>
    <w:p w14:paraId="4D0D1302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099F0FD1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b/>
          <w:bCs/>
          <w:sz w:val="22"/>
          <w:szCs w:val="22"/>
        </w:rPr>
        <w:t>Oggetto</w:t>
      </w:r>
      <w:r w:rsidRPr="00765739">
        <w:rPr>
          <w:rFonts w:asciiTheme="minorHAnsi" w:hAnsiTheme="minorHAnsi" w:cstheme="minorHAnsi"/>
          <w:sz w:val="22"/>
          <w:szCs w:val="22"/>
        </w:rPr>
        <w:t>: Richiesta assunzione diretta costi ospiti.</w:t>
      </w:r>
    </w:p>
    <w:p w14:paraId="362E8178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129A971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>Con la presente si fa cortese richiesta, in base alla nota rettorale n. 21171/VIII-2 del 15 ottobre 2013 (assunzione diretta costi ospiti), in considerazione del prestigio dei colleghi invitati, di poter anticipare le somme relative ai seguenti docenti per _____________________________________</w:t>
      </w:r>
      <w:proofErr w:type="gramStart"/>
      <w:r w:rsidRPr="00765739">
        <w:rPr>
          <w:rFonts w:asciiTheme="minorHAnsi" w:hAnsiTheme="minorHAnsi" w:cstheme="minorHAnsi"/>
          <w:sz w:val="22"/>
          <w:szCs w:val="22"/>
        </w:rPr>
        <w:t>_( Indicare</w:t>
      </w:r>
      <w:proofErr w:type="gramEnd"/>
      <w:r w:rsidRPr="00765739">
        <w:rPr>
          <w:rFonts w:asciiTheme="minorHAnsi" w:hAnsiTheme="minorHAnsi" w:cstheme="minorHAnsi"/>
          <w:sz w:val="22"/>
          <w:szCs w:val="22"/>
        </w:rPr>
        <w:t xml:space="preserve"> Evento, Seminario, Convegno):</w:t>
      </w:r>
    </w:p>
    <w:p w14:paraId="26562D84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531CF625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>prof. …………………………………………………………………</w:t>
      </w:r>
    </w:p>
    <w:p w14:paraId="191BD770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>prof. …………………………………………………………………</w:t>
      </w:r>
    </w:p>
    <w:p w14:paraId="5C24B00A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>prof. …………………………………………………………………</w:t>
      </w:r>
    </w:p>
    <w:p w14:paraId="06824CFF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4FD0928D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0F9302BE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 xml:space="preserve">I costi graveranno sui fondi …………………………………………        </w:t>
      </w:r>
      <w:proofErr w:type="gramStart"/>
      <w:r w:rsidRPr="00765739">
        <w:rPr>
          <w:rFonts w:asciiTheme="minorHAnsi" w:hAnsiTheme="minorHAnsi" w:cstheme="minorHAnsi"/>
          <w:sz w:val="22"/>
          <w:szCs w:val="22"/>
        </w:rPr>
        <w:t>( indicare</w:t>
      </w:r>
      <w:proofErr w:type="gramEnd"/>
      <w:r w:rsidRPr="00765739">
        <w:rPr>
          <w:rFonts w:asciiTheme="minorHAnsi" w:hAnsiTheme="minorHAnsi" w:cstheme="minorHAnsi"/>
          <w:sz w:val="22"/>
          <w:szCs w:val="22"/>
        </w:rPr>
        <w:t xml:space="preserve"> i fondi)</w:t>
      </w:r>
    </w:p>
    <w:p w14:paraId="15DCEC7F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576983D3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>In fede</w:t>
      </w:r>
    </w:p>
    <w:p w14:paraId="05F31EA1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5AEACC52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7CAD4AB7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>Prof………………………………………………</w:t>
      </w:r>
    </w:p>
    <w:p w14:paraId="1F184206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>Facoltà di Scienze economiche, giuridiche e politiche</w:t>
      </w:r>
    </w:p>
    <w:p w14:paraId="00A99742" w14:textId="77777777" w:rsidR="00765739" w:rsidRPr="00765739" w:rsidRDefault="00765739" w:rsidP="00765739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765739">
        <w:rPr>
          <w:rFonts w:asciiTheme="minorHAnsi" w:hAnsiTheme="minorHAnsi" w:cstheme="minorHAnsi"/>
          <w:sz w:val="22"/>
          <w:szCs w:val="22"/>
        </w:rPr>
        <w:t>Università di Cagliari</w:t>
      </w:r>
    </w:p>
    <w:p w14:paraId="1A2B1019" w14:textId="77777777" w:rsidR="0043001C" w:rsidRPr="00765739" w:rsidRDefault="0043001C" w:rsidP="00765739">
      <w:pPr>
        <w:spacing w:line="360" w:lineRule="auto"/>
        <w:rPr>
          <w:rFonts w:asciiTheme="minorHAnsi" w:hAnsiTheme="minorHAnsi" w:cstheme="minorHAnsi"/>
          <w:sz w:val="18"/>
          <w:szCs w:val="18"/>
        </w:rPr>
      </w:pPr>
    </w:p>
    <w:sectPr w:rsidR="0043001C" w:rsidRPr="00765739" w:rsidSect="00B33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E075" w14:textId="77777777" w:rsidR="0076472D" w:rsidRDefault="0076472D" w:rsidP="0030749D">
      <w:r>
        <w:separator/>
      </w:r>
    </w:p>
  </w:endnote>
  <w:endnote w:type="continuationSeparator" w:id="0">
    <w:p w14:paraId="49B09CF0" w14:textId="77777777" w:rsidR="0076472D" w:rsidRDefault="0076472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CA7B" w14:textId="77777777" w:rsidR="007266E2" w:rsidRDefault="00726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5A395876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037EC2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A083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67BC71" wp14:editId="77B4E47C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626124" w14:textId="3B22A0FB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AB4715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6B358056" w14:textId="599E845E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AB4715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3308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7E895069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7BC7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3A626124" w14:textId="3B22A0FB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AB4715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6B358056" w14:textId="599E845E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AB4715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3308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7E895069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71AE540B" wp14:editId="47DB1285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543C3" w14:textId="77777777" w:rsidR="0076472D" w:rsidRDefault="0076472D" w:rsidP="0030749D">
      <w:r>
        <w:separator/>
      </w:r>
    </w:p>
  </w:footnote>
  <w:footnote w:type="continuationSeparator" w:id="0">
    <w:p w14:paraId="39C10067" w14:textId="77777777" w:rsidR="0076472D" w:rsidRDefault="0076472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C177" w14:textId="77777777" w:rsidR="0030749D" w:rsidRDefault="00AB4715">
    <w:pPr>
      <w:pStyle w:val="Intestazione"/>
    </w:pPr>
    <w:r>
      <w:rPr>
        <w:noProof/>
      </w:rPr>
      <w:pict w14:anchorId="120546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8B93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6F6D3F3C" wp14:editId="4D1FD23D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E7AD5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8D1484C" wp14:editId="6FCF7927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3B01DD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3DC355E0" w14:textId="77777777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894BAC">
      <w:rPr>
        <w:color w:val="1F3864" w:themeColor="accent1" w:themeShade="80"/>
        <w:sz w:val="18"/>
        <w:szCs w:val="18"/>
      </w:rPr>
      <w:t>Rinaldo Brau</w:t>
    </w:r>
  </w:p>
  <w:p w14:paraId="09C23D02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7BAB25E7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6FDA0740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2D"/>
    <w:rsid w:val="00000511"/>
    <w:rsid w:val="000045EC"/>
    <w:rsid w:val="00024CA7"/>
    <w:rsid w:val="00024E1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3949"/>
    <w:rsid w:val="00130B59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7266E2"/>
    <w:rsid w:val="00733277"/>
    <w:rsid w:val="007607CF"/>
    <w:rsid w:val="0076472D"/>
    <w:rsid w:val="00764FCE"/>
    <w:rsid w:val="00765739"/>
    <w:rsid w:val="00783DF6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B4715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14701"/>
  <w15:chartTrackingRefBased/>
  <w15:docId w15:val="{7D4F3593-8E1B-4D08-A493-342BBFEB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573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asciiTheme="minorHAnsi" w:eastAsiaTheme="minorHAnsi" w:hAnsiTheme="minorHAnsi" w:cstheme="minorHAnsi"/>
      <w:b/>
      <w:bCs/>
      <w:sz w:val="24"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asciiTheme="minorHAnsi" w:eastAsiaTheme="minorHAnsi" w:hAnsiTheme="minorHAnsi" w:cstheme="minorHAnsi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Emanuele Deriu</cp:lastModifiedBy>
  <cp:revision>4</cp:revision>
  <cp:lastPrinted>2022-03-10T11:01:00Z</cp:lastPrinted>
  <dcterms:created xsi:type="dcterms:W3CDTF">2022-03-24T11:50:00Z</dcterms:created>
  <dcterms:modified xsi:type="dcterms:W3CDTF">2023-02-07T16:54:00Z</dcterms:modified>
</cp:coreProperties>
</file>