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209"/>
      </w:tblGrid>
      <w:tr w:rsidR="008A07F6" w:rsidRPr="00026142" w14:paraId="6EDE7F95" w14:textId="77777777" w:rsidTr="001B4AC6">
        <w:tc>
          <w:tcPr>
            <w:tcW w:w="8209" w:type="dxa"/>
          </w:tcPr>
          <w:p w14:paraId="238CADE8" w14:textId="77777777" w:rsidR="008A07F6" w:rsidRPr="00026142" w:rsidRDefault="008A07F6" w:rsidP="00026142">
            <w:pPr>
              <w:spacing w:line="36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26142">
              <w:rPr>
                <w:rFonts w:cstheme="minorHAnsi"/>
                <w:b/>
                <w:bCs/>
                <w:sz w:val="22"/>
                <w:szCs w:val="22"/>
              </w:rPr>
              <w:t>MODULO PER LA REDICONTAZIONE</w:t>
            </w:r>
          </w:p>
          <w:p w14:paraId="0D7F66C9" w14:textId="77777777" w:rsidR="008A07F6" w:rsidRPr="00026142" w:rsidRDefault="008A07F6" w:rsidP="00026142">
            <w:pPr>
              <w:spacing w:line="36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26142">
              <w:rPr>
                <w:rFonts w:cstheme="minorHAnsi"/>
                <w:b/>
                <w:bCs/>
                <w:sz w:val="22"/>
                <w:szCs w:val="22"/>
              </w:rPr>
              <w:t>DI</w:t>
            </w:r>
          </w:p>
          <w:p w14:paraId="47E67334" w14:textId="4E12554B" w:rsidR="008A07F6" w:rsidRPr="00026142" w:rsidRDefault="008A07F6" w:rsidP="00026142">
            <w:pPr>
              <w:spacing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026142">
              <w:rPr>
                <w:rFonts w:cstheme="minorHAnsi"/>
                <w:b/>
                <w:bCs/>
                <w:sz w:val="22"/>
                <w:szCs w:val="22"/>
              </w:rPr>
              <w:t>CONVEGNI – SEMINARI – SCAMBI CULTURALI</w:t>
            </w:r>
          </w:p>
        </w:tc>
      </w:tr>
    </w:tbl>
    <w:p w14:paraId="2AD6E05D" w14:textId="26CA0088" w:rsidR="0043001C" w:rsidRPr="00026142" w:rsidRDefault="0043001C" w:rsidP="00026142">
      <w:pPr>
        <w:spacing w:line="360" w:lineRule="auto"/>
        <w:rPr>
          <w:rFonts w:cstheme="minorHAnsi"/>
          <w:sz w:val="22"/>
          <w:szCs w:val="22"/>
        </w:rPr>
      </w:pPr>
    </w:p>
    <w:p w14:paraId="2E340684" w14:textId="77777777" w:rsidR="00F54F32" w:rsidRPr="00026142" w:rsidRDefault="00F54F32" w:rsidP="00026142">
      <w:pPr>
        <w:spacing w:line="360" w:lineRule="auto"/>
        <w:ind w:left="620"/>
        <w:rPr>
          <w:rFonts w:eastAsia="Garamond" w:cstheme="minorHAnsi"/>
          <w:sz w:val="22"/>
          <w:szCs w:val="22"/>
        </w:rPr>
      </w:pPr>
    </w:p>
    <w:p w14:paraId="4A859C72" w14:textId="7FEFD10E" w:rsidR="004D58C5" w:rsidRPr="00026142" w:rsidRDefault="004D58C5" w:rsidP="00026142">
      <w:pPr>
        <w:spacing w:line="360" w:lineRule="auto"/>
        <w:ind w:left="62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TIPOLOGIA E DENOMINAZIONE DELL’EVENTO:</w:t>
      </w:r>
    </w:p>
    <w:p w14:paraId="038F870F" w14:textId="21A72D20" w:rsidR="008E57CA" w:rsidRPr="00026142" w:rsidRDefault="004D58C5" w:rsidP="00026142">
      <w:pPr>
        <w:spacing w:line="360" w:lineRule="auto"/>
        <w:ind w:left="620" w:right="-8"/>
        <w:rPr>
          <w:rFonts w:eastAsia="Garamond" w:cstheme="minorHAnsi"/>
          <w:sz w:val="22"/>
          <w:szCs w:val="22"/>
        </w:rPr>
      </w:pPr>
      <w:proofErr w:type="gramStart"/>
      <w:r w:rsidRPr="00026142">
        <w:rPr>
          <w:rFonts w:eastAsia="Garamond" w:cstheme="minorHAnsi"/>
          <w:sz w:val="22"/>
          <w:szCs w:val="22"/>
        </w:rPr>
        <w:t>( )</w:t>
      </w:r>
      <w:proofErr w:type="gramEnd"/>
      <w:r w:rsidRPr="00026142">
        <w:rPr>
          <w:rFonts w:eastAsia="Garamond" w:cstheme="minorHAnsi"/>
          <w:sz w:val="22"/>
          <w:szCs w:val="22"/>
        </w:rPr>
        <w:t xml:space="preserve"> Convegno; ( ) Seminario; ( ) Collaborazione scientifica; ( )</w:t>
      </w:r>
      <w:r w:rsidR="008E57CA" w:rsidRPr="00026142">
        <w:rPr>
          <w:rFonts w:eastAsia="Garamond" w:cstheme="minorHAnsi"/>
          <w:sz w:val="22"/>
          <w:szCs w:val="22"/>
        </w:rPr>
        <w:t xml:space="preserve"> </w:t>
      </w:r>
      <w:r w:rsidRPr="00026142">
        <w:rPr>
          <w:rFonts w:eastAsia="Garamond" w:cstheme="minorHAnsi"/>
          <w:sz w:val="22"/>
          <w:szCs w:val="22"/>
        </w:rPr>
        <w:t>Simposio</w:t>
      </w:r>
      <w:hyperlink w:anchor="page1" w:history="1">
        <w:r w:rsidRPr="00026142">
          <w:rPr>
            <w:rFonts w:eastAsia="Garamond" w:cstheme="minorHAnsi"/>
            <w:sz w:val="22"/>
            <w:szCs w:val="22"/>
            <w:vertAlign w:val="superscript"/>
          </w:rPr>
          <w:t>1</w:t>
        </w:r>
      </w:hyperlink>
      <w:r w:rsidRPr="00026142">
        <w:rPr>
          <w:rFonts w:eastAsia="Garamond" w:cstheme="minorHAnsi"/>
          <w:sz w:val="22"/>
          <w:szCs w:val="22"/>
        </w:rPr>
        <w:t xml:space="preserve"> Altro </w:t>
      </w:r>
    </w:p>
    <w:p w14:paraId="7275536B" w14:textId="44C69E7A" w:rsidR="004D58C5" w:rsidRPr="00026142" w:rsidRDefault="004D58C5" w:rsidP="00026142">
      <w:pPr>
        <w:spacing w:line="360" w:lineRule="auto"/>
        <w:ind w:left="620" w:right="2666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…………………………………………………………</w:t>
      </w:r>
      <w:r w:rsidR="008E57CA" w:rsidRPr="00026142">
        <w:rPr>
          <w:rFonts w:eastAsia="Garamond" w:cstheme="minorHAnsi"/>
          <w:sz w:val="22"/>
          <w:szCs w:val="22"/>
        </w:rPr>
        <w:t>………………………….</w:t>
      </w:r>
      <w:r w:rsidRPr="00026142">
        <w:rPr>
          <w:rFonts w:eastAsia="Garamond" w:cstheme="minorHAnsi"/>
          <w:sz w:val="22"/>
          <w:szCs w:val="22"/>
        </w:rPr>
        <w:t>…………..</w:t>
      </w:r>
    </w:p>
    <w:p w14:paraId="2D2373E8" w14:textId="5CCD6E94" w:rsidR="004D58C5" w:rsidRPr="00026142" w:rsidRDefault="004D58C5" w:rsidP="00026142">
      <w:pPr>
        <w:spacing w:line="360" w:lineRule="auto"/>
        <w:ind w:left="62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il cui TITOLO è: “……………………………………………………………….........</w:t>
      </w:r>
      <w:r w:rsidR="002F1EE3" w:rsidRPr="00026142">
        <w:rPr>
          <w:rFonts w:eastAsia="Garamond" w:cstheme="minorHAnsi"/>
          <w:sz w:val="22"/>
          <w:szCs w:val="22"/>
        </w:rPr>
        <w:t>..............</w:t>
      </w:r>
      <w:r w:rsidRPr="00026142">
        <w:rPr>
          <w:rFonts w:eastAsia="Garamond" w:cstheme="minorHAnsi"/>
          <w:sz w:val="22"/>
          <w:szCs w:val="22"/>
        </w:rPr>
        <w:t>........................</w:t>
      </w:r>
    </w:p>
    <w:p w14:paraId="74BF5CC1" w14:textId="703F9D68" w:rsidR="004D58C5" w:rsidRPr="00026142" w:rsidRDefault="004D58C5" w:rsidP="00026142">
      <w:pPr>
        <w:spacing w:line="360" w:lineRule="auto"/>
        <w:ind w:left="62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…………………………………………………………………………………………………</w:t>
      </w:r>
      <w:r w:rsidR="004F1256" w:rsidRPr="00026142">
        <w:rPr>
          <w:rFonts w:eastAsia="Garamond" w:cstheme="minorHAnsi"/>
          <w:sz w:val="22"/>
          <w:szCs w:val="22"/>
        </w:rPr>
        <w:t>………………………………..</w:t>
      </w:r>
      <w:r w:rsidRPr="00026142">
        <w:rPr>
          <w:rFonts w:eastAsia="Garamond" w:cstheme="minorHAnsi"/>
          <w:sz w:val="22"/>
          <w:szCs w:val="22"/>
        </w:rPr>
        <w:t>..”</w:t>
      </w:r>
    </w:p>
    <w:p w14:paraId="4367FC8F" w14:textId="75D2A449" w:rsidR="004D58C5" w:rsidRPr="00026142" w:rsidRDefault="004D58C5" w:rsidP="00026142">
      <w:pPr>
        <w:spacing w:line="360" w:lineRule="auto"/>
        <w:ind w:left="62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Organizzatore: Prof./Dott. ________________________________________________</w:t>
      </w:r>
      <w:r w:rsidR="004F1256" w:rsidRPr="00026142">
        <w:rPr>
          <w:rFonts w:eastAsia="Garamond" w:cstheme="minorHAnsi"/>
          <w:sz w:val="22"/>
          <w:szCs w:val="22"/>
        </w:rPr>
        <w:t>____</w:t>
      </w:r>
      <w:r w:rsidRPr="00026142">
        <w:rPr>
          <w:rFonts w:eastAsia="Garamond" w:cstheme="minorHAnsi"/>
          <w:sz w:val="22"/>
          <w:szCs w:val="22"/>
        </w:rPr>
        <w:t>__</w:t>
      </w:r>
    </w:p>
    <w:p w14:paraId="0750E3AD" w14:textId="018A18B1" w:rsidR="004D58C5" w:rsidRPr="00026142" w:rsidRDefault="004D58C5" w:rsidP="00026142">
      <w:pPr>
        <w:spacing w:line="360" w:lineRule="auto"/>
        <w:ind w:left="62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Recapito telefonico_____________</w:t>
      </w:r>
      <w:r w:rsidR="004F1256" w:rsidRPr="00026142">
        <w:rPr>
          <w:rFonts w:eastAsia="Garamond" w:cstheme="minorHAnsi"/>
          <w:sz w:val="22"/>
          <w:szCs w:val="22"/>
        </w:rPr>
        <w:t>_</w:t>
      </w:r>
      <w:r w:rsidRPr="00026142">
        <w:rPr>
          <w:rFonts w:eastAsia="Garamond" w:cstheme="minorHAnsi"/>
          <w:sz w:val="22"/>
          <w:szCs w:val="22"/>
        </w:rPr>
        <w:t>_, e-mail______________________________________</w:t>
      </w:r>
    </w:p>
    <w:p w14:paraId="453B22A3" w14:textId="77777777" w:rsidR="004D58C5" w:rsidRPr="00026142" w:rsidRDefault="004D58C5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08ACA94D" w14:textId="77777777" w:rsidR="004D58C5" w:rsidRPr="00026142" w:rsidRDefault="004D58C5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62E79988" w14:textId="77777777" w:rsidR="004D58C5" w:rsidRPr="00026142" w:rsidRDefault="004D58C5" w:rsidP="00026142">
      <w:pPr>
        <w:spacing w:line="360" w:lineRule="auto"/>
        <w:ind w:left="62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BUDGET DELL’EVENTO</w:t>
      </w:r>
    </w:p>
    <w:p w14:paraId="69F9D6D6" w14:textId="77777777" w:rsidR="004D58C5" w:rsidRPr="00026142" w:rsidRDefault="004D58C5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7BECF7B7" w14:textId="08BA9CBD" w:rsidR="004D58C5" w:rsidRPr="001A0286" w:rsidRDefault="004D58C5" w:rsidP="001A0286">
      <w:pPr>
        <w:tabs>
          <w:tab w:val="left" w:pos="1360"/>
          <w:tab w:val="left" w:pos="2340"/>
          <w:tab w:val="left" w:pos="3520"/>
          <w:tab w:val="left" w:pos="4420"/>
          <w:tab w:val="left" w:pos="5360"/>
          <w:tab w:val="left" w:pos="6060"/>
          <w:tab w:val="left" w:pos="7760"/>
        </w:tabs>
        <w:spacing w:line="360" w:lineRule="auto"/>
        <w:ind w:left="62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Le</w:t>
      </w:r>
      <w:r w:rsidRPr="00026142">
        <w:rPr>
          <w:rFonts w:eastAsia="Times New Roman" w:cstheme="minorHAnsi"/>
          <w:sz w:val="22"/>
          <w:szCs w:val="22"/>
        </w:rPr>
        <w:tab/>
      </w:r>
      <w:r w:rsidRPr="00026142">
        <w:rPr>
          <w:rFonts w:eastAsia="Garamond" w:cstheme="minorHAnsi"/>
          <w:sz w:val="22"/>
          <w:szCs w:val="22"/>
        </w:rPr>
        <w:t>spese</w:t>
      </w:r>
      <w:r w:rsidRPr="00026142">
        <w:rPr>
          <w:rFonts w:eastAsia="Times New Roman" w:cstheme="minorHAnsi"/>
          <w:sz w:val="22"/>
          <w:szCs w:val="22"/>
        </w:rPr>
        <w:tab/>
      </w:r>
      <w:r w:rsidRPr="00026142">
        <w:rPr>
          <w:rFonts w:eastAsia="Garamond" w:cstheme="minorHAnsi"/>
          <w:sz w:val="22"/>
          <w:szCs w:val="22"/>
        </w:rPr>
        <w:t>gravano</w:t>
      </w:r>
      <w:r w:rsidRPr="00026142">
        <w:rPr>
          <w:rFonts w:eastAsia="Times New Roman" w:cstheme="minorHAnsi"/>
          <w:sz w:val="22"/>
          <w:szCs w:val="22"/>
        </w:rPr>
        <w:tab/>
      </w:r>
      <w:r w:rsidRPr="00026142">
        <w:rPr>
          <w:rFonts w:eastAsia="Garamond" w:cstheme="minorHAnsi"/>
          <w:sz w:val="22"/>
          <w:szCs w:val="22"/>
        </w:rPr>
        <w:t>sulla</w:t>
      </w:r>
      <w:r w:rsidRPr="00026142">
        <w:rPr>
          <w:rFonts w:eastAsia="Times New Roman" w:cstheme="minorHAnsi"/>
          <w:sz w:val="22"/>
          <w:szCs w:val="22"/>
        </w:rPr>
        <w:tab/>
      </w:r>
      <w:r w:rsidRPr="00026142">
        <w:rPr>
          <w:rFonts w:eastAsia="Garamond" w:cstheme="minorHAnsi"/>
          <w:sz w:val="22"/>
          <w:szCs w:val="22"/>
        </w:rPr>
        <w:t>voce</w:t>
      </w:r>
      <w:r w:rsidRPr="00026142">
        <w:rPr>
          <w:rFonts w:eastAsia="Times New Roman" w:cstheme="minorHAnsi"/>
          <w:sz w:val="22"/>
          <w:szCs w:val="22"/>
        </w:rPr>
        <w:tab/>
      </w:r>
      <w:r w:rsidRPr="00026142">
        <w:rPr>
          <w:rFonts w:eastAsia="Garamond" w:cstheme="minorHAnsi"/>
          <w:sz w:val="22"/>
          <w:szCs w:val="22"/>
        </w:rPr>
        <w:t>di</w:t>
      </w:r>
      <w:r w:rsidRPr="00026142">
        <w:rPr>
          <w:rFonts w:eastAsia="Times New Roman" w:cstheme="minorHAnsi"/>
          <w:sz w:val="22"/>
          <w:szCs w:val="22"/>
        </w:rPr>
        <w:tab/>
      </w:r>
      <w:r w:rsidRPr="00026142">
        <w:rPr>
          <w:rFonts w:eastAsia="Garamond" w:cstheme="minorHAnsi"/>
          <w:sz w:val="22"/>
          <w:szCs w:val="22"/>
        </w:rPr>
        <w:t>budget/codice</w:t>
      </w:r>
      <w:r w:rsidRPr="00026142">
        <w:rPr>
          <w:rFonts w:eastAsia="Times New Roman" w:cstheme="minorHAnsi"/>
          <w:sz w:val="22"/>
          <w:szCs w:val="22"/>
        </w:rPr>
        <w:tab/>
      </w:r>
      <w:r w:rsidRPr="00026142">
        <w:rPr>
          <w:rFonts w:eastAsia="Garamond" w:cstheme="minorHAnsi"/>
          <w:sz w:val="22"/>
          <w:szCs w:val="22"/>
        </w:rPr>
        <w:t>progetto:</w:t>
      </w:r>
    </w:p>
    <w:p w14:paraId="4CE816AC" w14:textId="46C060E7" w:rsidR="004D58C5" w:rsidRPr="00026142" w:rsidRDefault="004D58C5" w:rsidP="00026142">
      <w:pPr>
        <w:spacing w:line="360" w:lineRule="auto"/>
        <w:ind w:left="620" w:right="546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_____________________________________________________________________</w:t>
      </w:r>
      <w:r w:rsidR="00E1367B" w:rsidRPr="00026142">
        <w:rPr>
          <w:rFonts w:eastAsia="Garamond" w:cstheme="minorHAnsi"/>
          <w:sz w:val="22"/>
          <w:szCs w:val="22"/>
        </w:rPr>
        <w:t>_</w:t>
      </w:r>
      <w:r w:rsidRPr="00026142">
        <w:rPr>
          <w:rFonts w:eastAsia="Garamond" w:cstheme="minorHAnsi"/>
          <w:sz w:val="22"/>
          <w:szCs w:val="22"/>
        </w:rPr>
        <w:t>Copertura economica dei costi totali di € ______________________</w:t>
      </w:r>
      <w:r w:rsidR="003126B8" w:rsidRPr="00026142">
        <w:rPr>
          <w:rFonts w:eastAsia="Garamond" w:cstheme="minorHAnsi"/>
          <w:sz w:val="22"/>
          <w:szCs w:val="22"/>
        </w:rPr>
        <w:t>_</w:t>
      </w:r>
      <w:r w:rsidRPr="00026142">
        <w:rPr>
          <w:rFonts w:eastAsia="Garamond" w:cstheme="minorHAnsi"/>
          <w:sz w:val="22"/>
          <w:szCs w:val="22"/>
        </w:rPr>
        <w:t>______________ Cofinanziamento (se sussiste) a carico del Dipartimento € _______________________ Cofinanziamento (se sussiste) da fondi esterni (specificare la voce di budget/codice progetto) € _______________________________________</w:t>
      </w:r>
      <w:r w:rsidR="003126B8" w:rsidRPr="00026142">
        <w:rPr>
          <w:rFonts w:eastAsia="Garamond" w:cstheme="minorHAnsi"/>
          <w:sz w:val="22"/>
          <w:szCs w:val="22"/>
        </w:rPr>
        <w:t>_</w:t>
      </w:r>
      <w:r w:rsidRPr="00026142">
        <w:rPr>
          <w:rFonts w:eastAsia="Garamond" w:cstheme="minorHAnsi"/>
          <w:sz w:val="22"/>
          <w:szCs w:val="22"/>
        </w:rPr>
        <w:t>_____________________</w:t>
      </w:r>
    </w:p>
    <w:p w14:paraId="7EBAB399" w14:textId="77777777" w:rsidR="004D58C5" w:rsidRPr="00026142" w:rsidRDefault="004D58C5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5B890318" w14:textId="77777777" w:rsidR="004D58C5" w:rsidRPr="00026142" w:rsidRDefault="004D58C5" w:rsidP="00026142">
      <w:pPr>
        <w:spacing w:line="360" w:lineRule="auto"/>
        <w:ind w:left="62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RENDICONTO SPESE SOSTENUTE:</w:t>
      </w:r>
    </w:p>
    <w:p w14:paraId="32489C24" w14:textId="77777777" w:rsidR="004D58C5" w:rsidRPr="00026142" w:rsidRDefault="004D58C5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73611C63" w14:textId="77777777" w:rsidR="00F54F32" w:rsidRPr="00026142" w:rsidRDefault="00F54F32" w:rsidP="00026142">
      <w:pPr>
        <w:spacing w:line="360" w:lineRule="auto"/>
        <w:ind w:left="620"/>
        <w:rPr>
          <w:rFonts w:eastAsia="Garamond" w:cstheme="minorHAnsi"/>
          <w:sz w:val="22"/>
          <w:szCs w:val="22"/>
        </w:rPr>
      </w:pPr>
    </w:p>
    <w:p w14:paraId="1F3EB60A" w14:textId="4EE776EA" w:rsidR="004D58C5" w:rsidRPr="00026142" w:rsidRDefault="004D58C5" w:rsidP="00026142">
      <w:pPr>
        <w:spacing w:line="360" w:lineRule="auto"/>
        <w:ind w:left="62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TOTALE € ___________________</w:t>
      </w:r>
    </w:p>
    <w:p w14:paraId="0D7648E7" w14:textId="77777777" w:rsidR="001A0286" w:rsidRPr="00026142" w:rsidRDefault="001A0286" w:rsidP="001A0286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0DD7774D" w14:textId="77777777" w:rsidR="001A0286" w:rsidRPr="00026142" w:rsidRDefault="001A0286" w:rsidP="001A0286">
      <w:pPr>
        <w:numPr>
          <w:ilvl w:val="1"/>
          <w:numId w:val="2"/>
        </w:numPr>
        <w:tabs>
          <w:tab w:val="left" w:pos="740"/>
        </w:tabs>
        <w:spacing w:line="360" w:lineRule="auto"/>
        <w:ind w:left="740" w:hanging="118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Barrare la tipologia di evento che interessa</w:t>
      </w:r>
    </w:p>
    <w:p w14:paraId="393A3374" w14:textId="08D4BD5D" w:rsidR="003126B8" w:rsidRPr="00026142" w:rsidRDefault="003126B8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2A15C8F5" w14:textId="77777777" w:rsidR="004D58C5" w:rsidRPr="00026142" w:rsidRDefault="004D58C5" w:rsidP="00026142">
      <w:pPr>
        <w:spacing w:line="360" w:lineRule="auto"/>
        <w:ind w:firstLine="62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lastRenderedPageBreak/>
        <w:t>DETTAGLIO SPESE SOSTENUTE</w:t>
      </w:r>
    </w:p>
    <w:p w14:paraId="20CB2331" w14:textId="77777777" w:rsidR="004D58C5" w:rsidRPr="00026142" w:rsidRDefault="004D58C5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2C11CD84" w14:textId="77777777" w:rsidR="004D58C5" w:rsidRPr="00026142" w:rsidRDefault="004D58C5" w:rsidP="00026142">
      <w:pPr>
        <w:numPr>
          <w:ilvl w:val="0"/>
          <w:numId w:val="1"/>
        </w:numPr>
        <w:tabs>
          <w:tab w:val="left" w:pos="860"/>
        </w:tabs>
        <w:spacing w:line="360" w:lineRule="auto"/>
        <w:ind w:left="860" w:hanging="239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Utilizzo di Aule/Locali/Spazi per €_______________;</w:t>
      </w:r>
    </w:p>
    <w:p w14:paraId="42061C11" w14:textId="77777777" w:rsidR="004D58C5" w:rsidRPr="00026142" w:rsidRDefault="004D58C5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7F6F8D37" w14:textId="77777777" w:rsidR="004D58C5" w:rsidRPr="00026142" w:rsidRDefault="004D58C5" w:rsidP="00026142">
      <w:pPr>
        <w:numPr>
          <w:ilvl w:val="0"/>
          <w:numId w:val="1"/>
        </w:numPr>
        <w:tabs>
          <w:tab w:val="left" w:pos="860"/>
        </w:tabs>
        <w:spacing w:line="360" w:lineRule="auto"/>
        <w:ind w:left="860" w:hanging="239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 xml:space="preserve">Impianti (specificare se audio, video </w:t>
      </w:r>
      <w:proofErr w:type="spellStart"/>
      <w:r w:rsidRPr="00026142">
        <w:rPr>
          <w:rFonts w:eastAsia="Garamond" w:cstheme="minorHAnsi"/>
          <w:sz w:val="22"/>
          <w:szCs w:val="22"/>
        </w:rPr>
        <w:t>etc</w:t>
      </w:r>
      <w:proofErr w:type="spellEnd"/>
      <w:r w:rsidRPr="00026142">
        <w:rPr>
          <w:rFonts w:eastAsia="Garamond" w:cstheme="minorHAnsi"/>
          <w:sz w:val="22"/>
          <w:szCs w:val="22"/>
        </w:rPr>
        <w:t>;) per €_______________;</w:t>
      </w:r>
    </w:p>
    <w:p w14:paraId="75897D66" w14:textId="77777777" w:rsidR="004D58C5" w:rsidRPr="00026142" w:rsidRDefault="004D58C5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369CAD2A" w14:textId="77777777" w:rsidR="004D58C5" w:rsidRPr="00026142" w:rsidRDefault="004D58C5" w:rsidP="00026142">
      <w:pPr>
        <w:numPr>
          <w:ilvl w:val="0"/>
          <w:numId w:val="1"/>
        </w:numPr>
        <w:tabs>
          <w:tab w:val="left" w:pos="860"/>
        </w:tabs>
        <w:spacing w:line="360" w:lineRule="auto"/>
        <w:ind w:left="860" w:hanging="239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 xml:space="preserve">Omaggi (specificare se targhe, fiori, libri </w:t>
      </w:r>
      <w:proofErr w:type="spellStart"/>
      <w:r w:rsidRPr="00026142">
        <w:rPr>
          <w:rFonts w:eastAsia="Garamond" w:cstheme="minorHAnsi"/>
          <w:sz w:val="22"/>
          <w:szCs w:val="22"/>
        </w:rPr>
        <w:t>etc</w:t>
      </w:r>
      <w:proofErr w:type="spellEnd"/>
      <w:r w:rsidRPr="00026142">
        <w:rPr>
          <w:rFonts w:eastAsia="Garamond" w:cstheme="minorHAnsi"/>
          <w:sz w:val="22"/>
          <w:szCs w:val="22"/>
        </w:rPr>
        <w:t>;) per €_______________;</w:t>
      </w:r>
    </w:p>
    <w:p w14:paraId="33ABE885" w14:textId="77777777" w:rsidR="004D58C5" w:rsidRPr="00026142" w:rsidRDefault="004D58C5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6503FBFF" w14:textId="77777777" w:rsidR="004D58C5" w:rsidRPr="00026142" w:rsidRDefault="004D58C5" w:rsidP="00026142">
      <w:pPr>
        <w:numPr>
          <w:ilvl w:val="0"/>
          <w:numId w:val="1"/>
        </w:numPr>
        <w:tabs>
          <w:tab w:val="left" w:pos="886"/>
        </w:tabs>
        <w:spacing w:line="360" w:lineRule="auto"/>
        <w:ind w:left="620" w:right="546" w:firstLine="2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Locandine n°_____, per €_______________presso la Tipografia______________, che risulta essere in regola con la vigente normativa ed in possesso di regolare DURC;</w:t>
      </w:r>
    </w:p>
    <w:p w14:paraId="05E7C74C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27D56AB4" w14:textId="77777777" w:rsidR="00075B3A" w:rsidRPr="00026142" w:rsidRDefault="00075B3A" w:rsidP="00026142">
      <w:pPr>
        <w:numPr>
          <w:ilvl w:val="0"/>
          <w:numId w:val="3"/>
        </w:numPr>
        <w:tabs>
          <w:tab w:val="left" w:pos="860"/>
        </w:tabs>
        <w:spacing w:line="360" w:lineRule="auto"/>
        <w:ind w:left="860" w:hanging="238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Inviti n° ____per €_______________;</w:t>
      </w:r>
    </w:p>
    <w:p w14:paraId="416B48CB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4BD45F93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2D635D59" w14:textId="77777777" w:rsidR="00075B3A" w:rsidRPr="00026142" w:rsidRDefault="00075B3A" w:rsidP="00026142">
      <w:pPr>
        <w:spacing w:line="360" w:lineRule="auto"/>
        <w:ind w:left="62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VIAGGIO, ALLOGGIO E VITTO</w:t>
      </w:r>
    </w:p>
    <w:p w14:paraId="5800FC18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38D3F99D" w14:textId="77777777" w:rsidR="00075B3A" w:rsidRPr="00026142" w:rsidRDefault="00075B3A" w:rsidP="00026142">
      <w:pPr>
        <w:numPr>
          <w:ilvl w:val="0"/>
          <w:numId w:val="4"/>
        </w:numPr>
        <w:tabs>
          <w:tab w:val="left" w:pos="860"/>
        </w:tabs>
        <w:spacing w:line="360" w:lineRule="auto"/>
        <w:ind w:left="860" w:hanging="238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Biglietti aerei per €_______________;</w:t>
      </w:r>
    </w:p>
    <w:p w14:paraId="371BCE28" w14:textId="77777777" w:rsidR="00075B3A" w:rsidRPr="00026142" w:rsidRDefault="00075B3A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40C0B15E" w14:textId="77777777" w:rsidR="00075B3A" w:rsidRPr="00026142" w:rsidRDefault="00075B3A" w:rsidP="00026142">
      <w:pPr>
        <w:numPr>
          <w:ilvl w:val="0"/>
          <w:numId w:val="4"/>
        </w:numPr>
        <w:tabs>
          <w:tab w:val="left" w:pos="860"/>
        </w:tabs>
        <w:spacing w:line="360" w:lineRule="auto"/>
        <w:ind w:left="860" w:hanging="238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Biglietti Ferroviari per €_______________;</w:t>
      </w:r>
    </w:p>
    <w:p w14:paraId="3B613F03" w14:textId="77777777" w:rsidR="00075B3A" w:rsidRPr="00026142" w:rsidRDefault="00075B3A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1CBB2418" w14:textId="77777777" w:rsidR="00075B3A" w:rsidRPr="00026142" w:rsidRDefault="00075B3A" w:rsidP="00026142">
      <w:pPr>
        <w:numPr>
          <w:ilvl w:val="0"/>
          <w:numId w:val="4"/>
        </w:numPr>
        <w:tabs>
          <w:tab w:val="left" w:pos="860"/>
        </w:tabs>
        <w:spacing w:line="360" w:lineRule="auto"/>
        <w:ind w:left="860" w:hanging="238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Biglietti bus per €_______________;</w:t>
      </w:r>
    </w:p>
    <w:p w14:paraId="52646391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704C8A03" w14:textId="77777777" w:rsidR="00075B3A" w:rsidRPr="00026142" w:rsidRDefault="00075B3A" w:rsidP="00026142">
      <w:pPr>
        <w:spacing w:line="360" w:lineRule="auto"/>
        <w:ind w:left="62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a favore di:</w:t>
      </w:r>
    </w:p>
    <w:p w14:paraId="43579B36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12EA45DB" w14:textId="77777777" w:rsidR="00075B3A" w:rsidRPr="00026142" w:rsidRDefault="00075B3A" w:rsidP="00026142">
      <w:pPr>
        <w:numPr>
          <w:ilvl w:val="0"/>
          <w:numId w:val="5"/>
        </w:numPr>
        <w:tabs>
          <w:tab w:val="left" w:pos="961"/>
        </w:tabs>
        <w:spacing w:line="360" w:lineRule="auto"/>
        <w:ind w:left="1040" w:right="266" w:hanging="351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 xml:space="preserve">Prof./Dott.________________________, partenza </w:t>
      </w:r>
      <w:proofErr w:type="spellStart"/>
      <w:r w:rsidRPr="00026142">
        <w:rPr>
          <w:rFonts w:eastAsia="Garamond" w:cstheme="minorHAnsi"/>
          <w:sz w:val="22"/>
          <w:szCs w:val="22"/>
        </w:rPr>
        <w:t>da___________________ il</w:t>
      </w:r>
      <w:proofErr w:type="spellEnd"/>
      <w:r w:rsidRPr="00026142">
        <w:rPr>
          <w:rFonts w:eastAsia="Garamond" w:cstheme="minorHAnsi"/>
          <w:sz w:val="22"/>
          <w:szCs w:val="22"/>
        </w:rPr>
        <w:t xml:space="preserve"> giorno______________ alle ore____________ ritorno il giorno______________ alle ore____________ per €_______________;</w:t>
      </w:r>
    </w:p>
    <w:p w14:paraId="408690DD" w14:textId="77777777" w:rsidR="00075B3A" w:rsidRPr="00026142" w:rsidRDefault="00075B3A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057051DE" w14:textId="77777777" w:rsidR="00075B3A" w:rsidRPr="00026142" w:rsidRDefault="00075B3A" w:rsidP="00026142">
      <w:pPr>
        <w:numPr>
          <w:ilvl w:val="0"/>
          <w:numId w:val="5"/>
        </w:numPr>
        <w:tabs>
          <w:tab w:val="left" w:pos="961"/>
        </w:tabs>
        <w:spacing w:line="360" w:lineRule="auto"/>
        <w:ind w:left="1040" w:right="266" w:hanging="351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 xml:space="preserve">Prof./Dott.________________________, partenza </w:t>
      </w:r>
      <w:proofErr w:type="spellStart"/>
      <w:r w:rsidRPr="00026142">
        <w:rPr>
          <w:rFonts w:eastAsia="Garamond" w:cstheme="minorHAnsi"/>
          <w:sz w:val="22"/>
          <w:szCs w:val="22"/>
        </w:rPr>
        <w:t>da___________________ il</w:t>
      </w:r>
      <w:proofErr w:type="spellEnd"/>
      <w:r w:rsidRPr="00026142">
        <w:rPr>
          <w:rFonts w:eastAsia="Garamond" w:cstheme="minorHAnsi"/>
          <w:sz w:val="22"/>
          <w:szCs w:val="22"/>
        </w:rPr>
        <w:t xml:space="preserve"> giorno______________ alle ore____________ ritorno il giorno______________ alle ore____________ per €_______________;</w:t>
      </w:r>
    </w:p>
    <w:p w14:paraId="4101747C" w14:textId="77777777" w:rsidR="00075B3A" w:rsidRPr="00026142" w:rsidRDefault="00075B3A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6FDE93C8" w14:textId="77777777" w:rsidR="00075B3A" w:rsidRPr="00026142" w:rsidRDefault="00075B3A" w:rsidP="00026142">
      <w:pPr>
        <w:numPr>
          <w:ilvl w:val="0"/>
          <w:numId w:val="5"/>
        </w:numPr>
        <w:tabs>
          <w:tab w:val="left" w:pos="961"/>
        </w:tabs>
        <w:spacing w:line="360" w:lineRule="auto"/>
        <w:ind w:left="1040" w:right="266" w:hanging="351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lastRenderedPageBreak/>
        <w:t xml:space="preserve">Prof./Dott.________________________, partenza </w:t>
      </w:r>
      <w:proofErr w:type="spellStart"/>
      <w:r w:rsidRPr="00026142">
        <w:rPr>
          <w:rFonts w:eastAsia="Garamond" w:cstheme="minorHAnsi"/>
          <w:sz w:val="22"/>
          <w:szCs w:val="22"/>
        </w:rPr>
        <w:t>da___________________ il</w:t>
      </w:r>
      <w:proofErr w:type="spellEnd"/>
      <w:r w:rsidRPr="00026142">
        <w:rPr>
          <w:rFonts w:eastAsia="Garamond" w:cstheme="minorHAnsi"/>
          <w:sz w:val="22"/>
          <w:szCs w:val="22"/>
        </w:rPr>
        <w:t xml:space="preserve"> giorno______________ alle ore____________ ritorno il giorno______________ alle ore____________ per €_______________;</w:t>
      </w:r>
    </w:p>
    <w:p w14:paraId="48D85E96" w14:textId="77777777" w:rsidR="00075B3A" w:rsidRPr="00026142" w:rsidRDefault="00075B3A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2FB16EF2" w14:textId="77777777" w:rsidR="00075B3A" w:rsidRPr="00026142" w:rsidRDefault="00075B3A" w:rsidP="00026142">
      <w:pPr>
        <w:numPr>
          <w:ilvl w:val="0"/>
          <w:numId w:val="5"/>
        </w:numPr>
        <w:tabs>
          <w:tab w:val="left" w:pos="961"/>
        </w:tabs>
        <w:spacing w:line="360" w:lineRule="auto"/>
        <w:ind w:left="1040" w:right="266" w:hanging="350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 xml:space="preserve">Prof./Dott.________________________, partenza </w:t>
      </w:r>
      <w:proofErr w:type="spellStart"/>
      <w:r w:rsidRPr="00026142">
        <w:rPr>
          <w:rFonts w:eastAsia="Garamond" w:cstheme="minorHAnsi"/>
          <w:sz w:val="22"/>
          <w:szCs w:val="22"/>
        </w:rPr>
        <w:t>da___________________ il</w:t>
      </w:r>
      <w:proofErr w:type="spellEnd"/>
      <w:r w:rsidRPr="00026142">
        <w:rPr>
          <w:rFonts w:eastAsia="Garamond" w:cstheme="minorHAnsi"/>
          <w:sz w:val="22"/>
          <w:szCs w:val="22"/>
        </w:rPr>
        <w:t xml:space="preserve"> giorno______________ alle ore____________ ritorno il giorno______________ alle ore____________ per €_______________;</w:t>
      </w:r>
    </w:p>
    <w:p w14:paraId="44F9F435" w14:textId="77777777" w:rsidR="00075B3A" w:rsidRPr="00026142" w:rsidRDefault="00075B3A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441A7B3B" w14:textId="77777777" w:rsidR="00075B3A" w:rsidRPr="00026142" w:rsidRDefault="00075B3A" w:rsidP="00026142">
      <w:pPr>
        <w:numPr>
          <w:ilvl w:val="0"/>
          <w:numId w:val="5"/>
        </w:numPr>
        <w:tabs>
          <w:tab w:val="left" w:pos="961"/>
        </w:tabs>
        <w:spacing w:line="360" w:lineRule="auto"/>
        <w:ind w:left="1040" w:right="266" w:hanging="350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 xml:space="preserve">Prof./Dott.________________________, partenza </w:t>
      </w:r>
      <w:proofErr w:type="spellStart"/>
      <w:r w:rsidRPr="00026142">
        <w:rPr>
          <w:rFonts w:eastAsia="Garamond" w:cstheme="minorHAnsi"/>
          <w:sz w:val="22"/>
          <w:szCs w:val="22"/>
        </w:rPr>
        <w:t>da___________________ il</w:t>
      </w:r>
      <w:proofErr w:type="spellEnd"/>
      <w:r w:rsidRPr="00026142">
        <w:rPr>
          <w:rFonts w:eastAsia="Garamond" w:cstheme="minorHAnsi"/>
          <w:sz w:val="22"/>
          <w:szCs w:val="22"/>
        </w:rPr>
        <w:t xml:space="preserve"> giorno______________ alle ore____________ ritorno il giorno______________ alle ore____________ per €_______________;</w:t>
      </w:r>
    </w:p>
    <w:p w14:paraId="46F66871" w14:textId="77777777" w:rsidR="00075B3A" w:rsidRPr="00026142" w:rsidRDefault="00075B3A" w:rsidP="00026142">
      <w:pPr>
        <w:spacing w:line="360" w:lineRule="auto"/>
        <w:ind w:left="700"/>
        <w:rPr>
          <w:rFonts w:eastAsia="Arial" w:cstheme="minorHAnsi"/>
          <w:sz w:val="22"/>
          <w:szCs w:val="22"/>
        </w:rPr>
      </w:pPr>
      <w:r w:rsidRPr="00026142">
        <w:rPr>
          <w:rFonts w:eastAsia="Arial" w:cstheme="minorHAnsi"/>
          <w:sz w:val="22"/>
          <w:szCs w:val="22"/>
        </w:rPr>
        <w:t>•</w:t>
      </w:r>
    </w:p>
    <w:p w14:paraId="76118101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188EE7EB" w14:textId="77777777" w:rsidR="00075B3A" w:rsidRPr="00026142" w:rsidRDefault="00075B3A" w:rsidP="00026142">
      <w:pPr>
        <w:numPr>
          <w:ilvl w:val="0"/>
          <w:numId w:val="6"/>
        </w:numPr>
        <w:tabs>
          <w:tab w:val="left" w:pos="860"/>
        </w:tabs>
        <w:spacing w:line="360" w:lineRule="auto"/>
        <w:ind w:left="860" w:hanging="237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Alloggio</w:t>
      </w:r>
    </w:p>
    <w:p w14:paraId="3D63F338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3E7684CF" w14:textId="5AE56FF8" w:rsidR="00075B3A" w:rsidRPr="00026142" w:rsidRDefault="00075B3A" w:rsidP="00026142">
      <w:pPr>
        <w:numPr>
          <w:ilvl w:val="1"/>
          <w:numId w:val="7"/>
        </w:numPr>
        <w:tabs>
          <w:tab w:val="left" w:pos="981"/>
        </w:tabs>
        <w:spacing w:line="360" w:lineRule="auto"/>
        <w:ind w:left="1060" w:right="266" w:hanging="370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Prof./Dott. _______________________, presso l'Hotel_________________________ per le notti dei giorni__________________________ per €_______________;</w:t>
      </w:r>
    </w:p>
    <w:p w14:paraId="63D1CE64" w14:textId="77777777" w:rsidR="00075B3A" w:rsidRPr="00026142" w:rsidRDefault="00075B3A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02E7C054" w14:textId="1DD302B4" w:rsidR="00075B3A" w:rsidRPr="00026142" w:rsidRDefault="00075B3A" w:rsidP="00026142">
      <w:pPr>
        <w:numPr>
          <w:ilvl w:val="1"/>
          <w:numId w:val="7"/>
        </w:numPr>
        <w:tabs>
          <w:tab w:val="left" w:pos="981"/>
        </w:tabs>
        <w:spacing w:line="360" w:lineRule="auto"/>
        <w:ind w:left="1060" w:right="266" w:hanging="370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Prof./Dott. ______________________</w:t>
      </w:r>
      <w:r w:rsidR="00F007BD">
        <w:rPr>
          <w:rFonts w:eastAsia="Garamond" w:cstheme="minorHAnsi"/>
          <w:sz w:val="22"/>
          <w:szCs w:val="22"/>
        </w:rPr>
        <w:t>_</w:t>
      </w:r>
      <w:r w:rsidRPr="00026142">
        <w:rPr>
          <w:rFonts w:eastAsia="Garamond" w:cstheme="minorHAnsi"/>
          <w:sz w:val="22"/>
          <w:szCs w:val="22"/>
        </w:rPr>
        <w:t>, presso l'Hotel______________</w:t>
      </w:r>
      <w:r w:rsidR="00F007BD">
        <w:rPr>
          <w:rFonts w:eastAsia="Garamond" w:cstheme="minorHAnsi"/>
          <w:sz w:val="22"/>
          <w:szCs w:val="22"/>
        </w:rPr>
        <w:t>_</w:t>
      </w:r>
      <w:r w:rsidRPr="00026142">
        <w:rPr>
          <w:rFonts w:eastAsia="Garamond" w:cstheme="minorHAnsi"/>
          <w:sz w:val="22"/>
          <w:szCs w:val="22"/>
        </w:rPr>
        <w:t>__________ per le notti dei giorni__________________________ per €_______________;</w:t>
      </w:r>
    </w:p>
    <w:p w14:paraId="0FC9FC82" w14:textId="77777777" w:rsidR="00075B3A" w:rsidRPr="00026142" w:rsidRDefault="00075B3A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52E8BE3A" w14:textId="3968E22A" w:rsidR="00075B3A" w:rsidRPr="00026142" w:rsidRDefault="00075B3A" w:rsidP="00026142">
      <w:pPr>
        <w:numPr>
          <w:ilvl w:val="1"/>
          <w:numId w:val="7"/>
        </w:numPr>
        <w:tabs>
          <w:tab w:val="left" w:pos="981"/>
        </w:tabs>
        <w:spacing w:line="360" w:lineRule="auto"/>
        <w:ind w:left="1060" w:right="266" w:hanging="370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Prof./Dott. _______________________, presso l'Hotel_________________________ per le notti dei giorni__________________________ per €_______________;</w:t>
      </w:r>
    </w:p>
    <w:p w14:paraId="45D68DFD" w14:textId="77777777" w:rsidR="00075B3A" w:rsidRPr="00026142" w:rsidRDefault="00075B3A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5311F15C" w14:textId="2D33500F" w:rsidR="00075B3A" w:rsidRPr="00026142" w:rsidRDefault="00075B3A" w:rsidP="00026142">
      <w:pPr>
        <w:numPr>
          <w:ilvl w:val="1"/>
          <w:numId w:val="7"/>
        </w:numPr>
        <w:tabs>
          <w:tab w:val="left" w:pos="981"/>
        </w:tabs>
        <w:spacing w:line="360" w:lineRule="auto"/>
        <w:ind w:left="1060" w:right="266" w:hanging="369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Prof./Dott. _______________________, presso l'Hotel_________________________ per le notti dei giorni__________________________ per €_______________;</w:t>
      </w:r>
    </w:p>
    <w:p w14:paraId="72653714" w14:textId="77777777" w:rsidR="00075B3A" w:rsidRPr="00026142" w:rsidRDefault="00075B3A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2FFEE03F" w14:textId="77777777" w:rsidR="00075B3A" w:rsidRPr="00026142" w:rsidRDefault="00075B3A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5FED8C9A" w14:textId="7A1BB0B6" w:rsidR="00075B3A" w:rsidRDefault="00075B3A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13571CD9" w14:textId="0FFA6583" w:rsidR="001A0286" w:rsidRDefault="001A0286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1414FA4E" w14:textId="77777777" w:rsidR="001A0286" w:rsidRPr="00026142" w:rsidRDefault="001A0286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76AEA2DD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  <w:bookmarkStart w:id="0" w:name="page3"/>
      <w:bookmarkEnd w:id="0"/>
    </w:p>
    <w:p w14:paraId="24AAEFB9" w14:textId="54B48409" w:rsidR="00075B3A" w:rsidRPr="00026142" w:rsidRDefault="00075B3A" w:rsidP="00026142">
      <w:pPr>
        <w:spacing w:line="360" w:lineRule="auto"/>
        <w:ind w:left="1040"/>
        <w:rPr>
          <w:rFonts w:eastAsia="Garamond" w:cstheme="minorHAnsi"/>
          <w:sz w:val="22"/>
          <w:szCs w:val="22"/>
        </w:rPr>
      </w:pPr>
      <w:r w:rsidRPr="00026142">
        <w:rPr>
          <w:rFonts w:ascii="Cambria Math" w:eastAsia="Cambria Math" w:hAnsi="Cambria Math" w:cs="Cambria Math"/>
          <w:sz w:val="22"/>
          <w:szCs w:val="22"/>
        </w:rPr>
        <w:lastRenderedPageBreak/>
        <w:t>⃞</w:t>
      </w:r>
      <w:r w:rsidR="00F54F32" w:rsidRPr="00026142">
        <w:rPr>
          <w:rFonts w:eastAsia="Cambria Math" w:cstheme="minorHAnsi"/>
          <w:sz w:val="22"/>
          <w:szCs w:val="22"/>
        </w:rPr>
        <w:tab/>
      </w:r>
      <w:r w:rsidRPr="00026142">
        <w:rPr>
          <w:rFonts w:eastAsia="Garamond" w:cstheme="minorHAnsi"/>
          <w:sz w:val="22"/>
          <w:szCs w:val="22"/>
        </w:rPr>
        <w:t>Vitto</w:t>
      </w:r>
    </w:p>
    <w:p w14:paraId="4CBB545D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49A04A8D" w14:textId="6CFEAF1E" w:rsidR="00075B3A" w:rsidRPr="00026142" w:rsidRDefault="00075B3A" w:rsidP="00026142">
      <w:pPr>
        <w:numPr>
          <w:ilvl w:val="0"/>
          <w:numId w:val="8"/>
        </w:numPr>
        <w:tabs>
          <w:tab w:val="left" w:pos="961"/>
        </w:tabs>
        <w:spacing w:line="360" w:lineRule="auto"/>
        <w:ind w:left="1040" w:right="266" w:hanging="351"/>
        <w:jc w:val="right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Prof./Dott.   _______________________</w:t>
      </w:r>
      <w:proofErr w:type="gramStart"/>
      <w:r w:rsidRPr="00026142">
        <w:rPr>
          <w:rFonts w:eastAsia="Garamond" w:cstheme="minorHAnsi"/>
          <w:sz w:val="22"/>
          <w:szCs w:val="22"/>
        </w:rPr>
        <w:t xml:space="preserve">_,   </w:t>
      </w:r>
      <w:proofErr w:type="gramEnd"/>
      <w:r w:rsidRPr="00026142">
        <w:rPr>
          <w:rFonts w:eastAsia="Garamond" w:cstheme="minorHAnsi"/>
          <w:sz w:val="22"/>
          <w:szCs w:val="22"/>
        </w:rPr>
        <w:t>presso   i   ristoranti/trattorie   specificati nella documentazione di rimborso spese, per i pasti dei giorni_________________</w:t>
      </w:r>
      <w:r w:rsidR="004B5C9A">
        <w:rPr>
          <w:rFonts w:eastAsia="Garamond" w:cstheme="minorHAnsi"/>
          <w:sz w:val="22"/>
          <w:szCs w:val="22"/>
        </w:rPr>
        <w:t>_</w:t>
      </w:r>
      <w:r w:rsidRPr="00026142">
        <w:rPr>
          <w:rFonts w:eastAsia="Garamond" w:cstheme="minorHAnsi"/>
          <w:sz w:val="22"/>
          <w:szCs w:val="22"/>
        </w:rPr>
        <w:t>_</w:t>
      </w:r>
    </w:p>
    <w:p w14:paraId="2558EA1A" w14:textId="77777777" w:rsidR="00075B3A" w:rsidRPr="00026142" w:rsidRDefault="00075B3A" w:rsidP="00026142">
      <w:pPr>
        <w:spacing w:line="360" w:lineRule="auto"/>
        <w:ind w:left="104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per €_______________;</w:t>
      </w:r>
    </w:p>
    <w:p w14:paraId="5F19A9FB" w14:textId="77777777" w:rsidR="00075B3A" w:rsidRPr="00026142" w:rsidRDefault="00075B3A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769AE769" w14:textId="01886865" w:rsidR="00075B3A" w:rsidRPr="00026142" w:rsidRDefault="00075B3A" w:rsidP="00026142">
      <w:pPr>
        <w:numPr>
          <w:ilvl w:val="0"/>
          <w:numId w:val="8"/>
        </w:numPr>
        <w:tabs>
          <w:tab w:val="left" w:pos="961"/>
        </w:tabs>
        <w:spacing w:line="360" w:lineRule="auto"/>
        <w:ind w:left="1040" w:right="266" w:hanging="351"/>
        <w:jc w:val="right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Prof./Dott.   _______________________</w:t>
      </w:r>
      <w:proofErr w:type="gramStart"/>
      <w:r w:rsidRPr="00026142">
        <w:rPr>
          <w:rFonts w:eastAsia="Garamond" w:cstheme="minorHAnsi"/>
          <w:sz w:val="22"/>
          <w:szCs w:val="22"/>
        </w:rPr>
        <w:t xml:space="preserve">_,   </w:t>
      </w:r>
      <w:proofErr w:type="gramEnd"/>
      <w:r w:rsidRPr="00026142">
        <w:rPr>
          <w:rFonts w:eastAsia="Garamond" w:cstheme="minorHAnsi"/>
          <w:sz w:val="22"/>
          <w:szCs w:val="22"/>
        </w:rPr>
        <w:t>presso   i   ristoranti/trattorie   specificati   nella documentazione di rimborso spese, per i pasti dei giorni___________________</w:t>
      </w:r>
    </w:p>
    <w:p w14:paraId="2FAC9032" w14:textId="77777777" w:rsidR="00075B3A" w:rsidRPr="00026142" w:rsidRDefault="00075B3A" w:rsidP="00026142">
      <w:pPr>
        <w:spacing w:line="360" w:lineRule="auto"/>
        <w:ind w:left="104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per €_______________;</w:t>
      </w:r>
    </w:p>
    <w:p w14:paraId="0A249B1E" w14:textId="77777777" w:rsidR="00075B3A" w:rsidRPr="00026142" w:rsidRDefault="00075B3A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395F9648" w14:textId="77777777" w:rsidR="00075B3A" w:rsidRPr="00026142" w:rsidRDefault="00075B3A" w:rsidP="00026142">
      <w:pPr>
        <w:numPr>
          <w:ilvl w:val="0"/>
          <w:numId w:val="8"/>
        </w:numPr>
        <w:tabs>
          <w:tab w:val="left" w:pos="961"/>
        </w:tabs>
        <w:spacing w:line="360" w:lineRule="auto"/>
        <w:ind w:left="1040" w:right="266" w:hanging="351"/>
        <w:jc w:val="right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Prof./Dott.   _______________________</w:t>
      </w:r>
      <w:proofErr w:type="gramStart"/>
      <w:r w:rsidRPr="00026142">
        <w:rPr>
          <w:rFonts w:eastAsia="Garamond" w:cstheme="minorHAnsi"/>
          <w:sz w:val="22"/>
          <w:szCs w:val="22"/>
        </w:rPr>
        <w:t xml:space="preserve">_,   </w:t>
      </w:r>
      <w:proofErr w:type="gramEnd"/>
      <w:r w:rsidRPr="00026142">
        <w:rPr>
          <w:rFonts w:eastAsia="Garamond" w:cstheme="minorHAnsi"/>
          <w:sz w:val="22"/>
          <w:szCs w:val="22"/>
        </w:rPr>
        <w:t>presso   i   ristoranti/trattorie   specificati   nella documentazione di rimborso spese, per i pasti dei giorni________________________________</w:t>
      </w:r>
    </w:p>
    <w:p w14:paraId="23150D78" w14:textId="77777777" w:rsidR="00075B3A" w:rsidRPr="00026142" w:rsidRDefault="00075B3A" w:rsidP="00026142">
      <w:pPr>
        <w:spacing w:line="360" w:lineRule="auto"/>
        <w:ind w:left="104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per €_______________;</w:t>
      </w:r>
    </w:p>
    <w:p w14:paraId="79B268BE" w14:textId="77777777" w:rsidR="00075B3A" w:rsidRPr="00026142" w:rsidRDefault="00075B3A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4C692B0C" w14:textId="77777777" w:rsidR="00075B3A" w:rsidRPr="00026142" w:rsidRDefault="00075B3A" w:rsidP="00026142">
      <w:pPr>
        <w:numPr>
          <w:ilvl w:val="0"/>
          <w:numId w:val="8"/>
        </w:numPr>
        <w:tabs>
          <w:tab w:val="left" w:pos="961"/>
        </w:tabs>
        <w:spacing w:line="360" w:lineRule="auto"/>
        <w:ind w:left="1040" w:right="266" w:hanging="351"/>
        <w:jc w:val="right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Prof./Dott.   _______________________</w:t>
      </w:r>
      <w:proofErr w:type="gramStart"/>
      <w:r w:rsidRPr="00026142">
        <w:rPr>
          <w:rFonts w:eastAsia="Garamond" w:cstheme="minorHAnsi"/>
          <w:sz w:val="22"/>
          <w:szCs w:val="22"/>
        </w:rPr>
        <w:t xml:space="preserve">_,   </w:t>
      </w:r>
      <w:proofErr w:type="gramEnd"/>
      <w:r w:rsidRPr="00026142">
        <w:rPr>
          <w:rFonts w:eastAsia="Garamond" w:cstheme="minorHAnsi"/>
          <w:sz w:val="22"/>
          <w:szCs w:val="22"/>
        </w:rPr>
        <w:t>presso   i   ristoranti/trattorie   specificati   nella documentazione di rimborso spese, per i pasti dei giorni________________________________</w:t>
      </w:r>
    </w:p>
    <w:p w14:paraId="79A54618" w14:textId="77777777" w:rsidR="00075B3A" w:rsidRPr="00026142" w:rsidRDefault="00075B3A" w:rsidP="00026142">
      <w:pPr>
        <w:spacing w:line="360" w:lineRule="auto"/>
        <w:ind w:left="104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per €_______________;</w:t>
      </w:r>
    </w:p>
    <w:p w14:paraId="547F05A5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28087FC2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6919EFC5" w14:textId="77777777" w:rsidR="00075B3A" w:rsidRPr="00026142" w:rsidRDefault="00075B3A" w:rsidP="00026142">
      <w:pPr>
        <w:spacing w:line="360" w:lineRule="auto"/>
        <w:ind w:left="68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SPESE ASSUNTE DIRETTAMENTE PER PASTI</w:t>
      </w:r>
    </w:p>
    <w:p w14:paraId="23103E8C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413C3C81" w14:textId="77777777" w:rsidR="00075B3A" w:rsidRPr="00026142" w:rsidRDefault="00075B3A" w:rsidP="00026142">
      <w:pPr>
        <w:numPr>
          <w:ilvl w:val="0"/>
          <w:numId w:val="9"/>
        </w:numPr>
        <w:tabs>
          <w:tab w:val="left" w:pos="900"/>
        </w:tabs>
        <w:spacing w:line="360" w:lineRule="auto"/>
        <w:ind w:left="900" w:hanging="278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Rinfresco / Coffee break in data …………</w:t>
      </w:r>
      <w:proofErr w:type="gramStart"/>
      <w:r w:rsidRPr="00026142">
        <w:rPr>
          <w:rFonts w:eastAsia="Garamond" w:cstheme="minorHAnsi"/>
          <w:sz w:val="22"/>
          <w:szCs w:val="22"/>
        </w:rPr>
        <w:t>…….</w:t>
      </w:r>
      <w:proofErr w:type="gramEnd"/>
      <w:r w:rsidRPr="00026142">
        <w:rPr>
          <w:rFonts w:eastAsia="Garamond" w:cstheme="minorHAnsi"/>
          <w:sz w:val="22"/>
          <w:szCs w:val="22"/>
        </w:rPr>
        <w:t>, per n. ……persone ……………presso il</w:t>
      </w:r>
    </w:p>
    <w:p w14:paraId="3EE9EAD1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2EE2387B" w14:textId="77777777" w:rsidR="00075B3A" w:rsidRPr="00026142" w:rsidRDefault="00075B3A" w:rsidP="00026142">
      <w:pPr>
        <w:spacing w:line="360" w:lineRule="auto"/>
        <w:ind w:left="620" w:right="546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servizio catering della Ditta ___________________________che risulta essere in regola con la vigente normativa ed in possesso di regolare DURC, per € ________________________________</w:t>
      </w:r>
    </w:p>
    <w:p w14:paraId="379D9762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33C55621" w14:textId="77777777" w:rsidR="00075B3A" w:rsidRPr="00026142" w:rsidRDefault="00075B3A" w:rsidP="00026142">
      <w:pPr>
        <w:numPr>
          <w:ilvl w:val="0"/>
          <w:numId w:val="10"/>
        </w:numPr>
        <w:tabs>
          <w:tab w:val="left" w:pos="960"/>
        </w:tabs>
        <w:spacing w:line="360" w:lineRule="auto"/>
        <w:ind w:left="960" w:hanging="337"/>
        <w:rPr>
          <w:rFonts w:eastAsia="Arial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Pranzo/</w:t>
      </w:r>
      <w:proofErr w:type="gramStart"/>
      <w:r w:rsidRPr="00026142">
        <w:rPr>
          <w:rFonts w:eastAsia="Garamond" w:cstheme="minorHAnsi"/>
          <w:sz w:val="22"/>
          <w:szCs w:val="22"/>
        </w:rPr>
        <w:t>Cena  di</w:t>
      </w:r>
      <w:proofErr w:type="gramEnd"/>
      <w:r w:rsidRPr="00026142">
        <w:rPr>
          <w:rFonts w:eastAsia="Garamond" w:cstheme="minorHAnsi"/>
          <w:sz w:val="22"/>
          <w:szCs w:val="22"/>
        </w:rPr>
        <w:t xml:space="preserve">  lavoro  in  data  ___________  per  n.  …………….  </w:t>
      </w:r>
      <w:proofErr w:type="gramStart"/>
      <w:r w:rsidRPr="00026142">
        <w:rPr>
          <w:rFonts w:eastAsia="Garamond" w:cstheme="minorHAnsi"/>
          <w:sz w:val="22"/>
          <w:szCs w:val="22"/>
        </w:rPr>
        <w:t>persone  presso</w:t>
      </w:r>
      <w:proofErr w:type="gramEnd"/>
      <w:r w:rsidRPr="00026142">
        <w:rPr>
          <w:rFonts w:eastAsia="Garamond" w:cstheme="minorHAnsi"/>
          <w:sz w:val="22"/>
          <w:szCs w:val="22"/>
        </w:rPr>
        <w:t xml:space="preserve">  il</w:t>
      </w:r>
    </w:p>
    <w:p w14:paraId="34860D6D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15BDD57C" w14:textId="77777777" w:rsidR="00075B3A" w:rsidRPr="00026142" w:rsidRDefault="00075B3A" w:rsidP="00026142">
      <w:pPr>
        <w:spacing w:line="360" w:lineRule="auto"/>
        <w:ind w:left="620" w:right="546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lastRenderedPageBreak/>
        <w:t>ristorante____________________________ che risulta essere in regola con la vigente normativa ed in possesso di regolare DURC, per € ________________________</w:t>
      </w:r>
    </w:p>
    <w:p w14:paraId="2EB3A315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3C841679" w14:textId="77777777" w:rsidR="00075B3A" w:rsidRPr="00026142" w:rsidRDefault="00075B3A" w:rsidP="00026142">
      <w:pPr>
        <w:spacing w:line="360" w:lineRule="auto"/>
        <w:ind w:left="62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EVENTUALI COMPENSI</w:t>
      </w:r>
    </w:p>
    <w:p w14:paraId="325F027D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01EF49C9" w14:textId="77777777" w:rsidR="00075B3A" w:rsidRPr="00026142" w:rsidRDefault="00075B3A" w:rsidP="00026142">
      <w:pPr>
        <w:numPr>
          <w:ilvl w:val="0"/>
          <w:numId w:val="11"/>
        </w:numPr>
        <w:tabs>
          <w:tab w:val="left" w:pos="940"/>
        </w:tabs>
        <w:spacing w:line="360" w:lineRule="auto"/>
        <w:ind w:left="940" w:hanging="317"/>
        <w:rPr>
          <w:rFonts w:eastAsia="Arial" w:cstheme="minorHAnsi"/>
          <w:sz w:val="22"/>
          <w:szCs w:val="22"/>
        </w:rPr>
      </w:pPr>
      <w:proofErr w:type="gramStart"/>
      <w:r w:rsidRPr="00026142">
        <w:rPr>
          <w:rFonts w:eastAsia="Garamond" w:cstheme="minorHAnsi"/>
          <w:sz w:val="22"/>
          <w:szCs w:val="22"/>
        </w:rPr>
        <w:t>Liquidazione  compenso</w:t>
      </w:r>
      <w:proofErr w:type="gramEnd"/>
      <w:r w:rsidRPr="00026142">
        <w:rPr>
          <w:rFonts w:eastAsia="Garamond" w:cstheme="minorHAnsi"/>
          <w:sz w:val="22"/>
          <w:szCs w:val="22"/>
        </w:rPr>
        <w:t xml:space="preserve">  per  intervento  in  qualità  di  Relatore  a  favore  del  Prof./Dott.</w:t>
      </w:r>
    </w:p>
    <w:p w14:paraId="53EE455D" w14:textId="77777777" w:rsidR="00075B3A" w:rsidRPr="00026142" w:rsidRDefault="00075B3A" w:rsidP="00026142">
      <w:pPr>
        <w:spacing w:line="360" w:lineRule="auto"/>
        <w:rPr>
          <w:rFonts w:eastAsia="Arial" w:cstheme="minorHAnsi"/>
          <w:sz w:val="22"/>
          <w:szCs w:val="22"/>
        </w:rPr>
      </w:pPr>
    </w:p>
    <w:p w14:paraId="76E7D41B" w14:textId="77777777" w:rsidR="00075B3A" w:rsidRPr="00026142" w:rsidRDefault="00075B3A" w:rsidP="00026142">
      <w:pPr>
        <w:spacing w:line="360" w:lineRule="auto"/>
        <w:ind w:left="62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……………</w:t>
      </w:r>
      <w:proofErr w:type="gramStart"/>
      <w:r w:rsidRPr="00026142">
        <w:rPr>
          <w:rFonts w:eastAsia="Garamond" w:cstheme="minorHAnsi"/>
          <w:sz w:val="22"/>
          <w:szCs w:val="22"/>
        </w:rPr>
        <w:t>…….</w:t>
      </w:r>
      <w:proofErr w:type="gramEnd"/>
      <w:r w:rsidRPr="00026142">
        <w:rPr>
          <w:rFonts w:eastAsia="Garamond" w:cstheme="minorHAnsi"/>
          <w:sz w:val="22"/>
          <w:szCs w:val="22"/>
        </w:rPr>
        <w:t>, di € ………………………(max € 300,00 per evento).</w:t>
      </w:r>
    </w:p>
    <w:p w14:paraId="36C1000D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252BD076" w14:textId="77777777" w:rsidR="00075B3A" w:rsidRPr="00026142" w:rsidRDefault="00075B3A" w:rsidP="00026142">
      <w:pPr>
        <w:spacing w:line="360" w:lineRule="auto"/>
        <w:ind w:left="62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Si dichiara il rispetto della normativa vigente e dei Regolamenti di Ateneo.</w:t>
      </w:r>
    </w:p>
    <w:p w14:paraId="1CE8FB43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30FBFC41" w14:textId="366DC3EA" w:rsidR="00075B3A" w:rsidRPr="00026142" w:rsidRDefault="000E1D1F" w:rsidP="00026142">
      <w:pPr>
        <w:spacing w:line="360" w:lineRule="auto"/>
        <w:ind w:left="708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 xml:space="preserve">      </w:t>
      </w:r>
      <w:r w:rsidR="00075B3A" w:rsidRPr="00026142">
        <w:rPr>
          <w:rFonts w:eastAsia="Garamond" w:cstheme="minorHAnsi"/>
          <w:sz w:val="22"/>
          <w:szCs w:val="22"/>
        </w:rPr>
        <w:t>Luogo e Data</w:t>
      </w:r>
    </w:p>
    <w:p w14:paraId="4E0904F5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4B0FFF73" w14:textId="77777777" w:rsidR="00075B3A" w:rsidRPr="00026142" w:rsidRDefault="00075B3A" w:rsidP="00026142">
      <w:pPr>
        <w:spacing w:line="360" w:lineRule="auto"/>
        <w:ind w:left="620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__________________</w:t>
      </w:r>
    </w:p>
    <w:p w14:paraId="3FC7AD74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6A560A56" w14:textId="77777777" w:rsidR="00075B3A" w:rsidRPr="00026142" w:rsidRDefault="00075B3A" w:rsidP="00026142">
      <w:pPr>
        <w:spacing w:line="360" w:lineRule="auto"/>
        <w:ind w:left="5400"/>
        <w:jc w:val="center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Firma dell’Organizzatore</w:t>
      </w:r>
    </w:p>
    <w:p w14:paraId="01D78539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441E9879" w14:textId="77777777" w:rsidR="00075B3A" w:rsidRPr="00026142" w:rsidRDefault="00075B3A" w:rsidP="00026142">
      <w:pPr>
        <w:spacing w:line="360" w:lineRule="auto"/>
        <w:ind w:left="5400"/>
        <w:jc w:val="center"/>
        <w:rPr>
          <w:rFonts w:eastAsia="Garamond" w:cstheme="minorHAnsi"/>
          <w:sz w:val="22"/>
          <w:szCs w:val="22"/>
        </w:rPr>
      </w:pPr>
      <w:r w:rsidRPr="00026142">
        <w:rPr>
          <w:rFonts w:eastAsia="Garamond" w:cstheme="minorHAnsi"/>
          <w:sz w:val="22"/>
          <w:szCs w:val="22"/>
        </w:rPr>
        <w:t>(Prof./Dott.)</w:t>
      </w:r>
    </w:p>
    <w:p w14:paraId="64CC3FB6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0AB50D3A" w14:textId="77777777" w:rsidR="00075B3A" w:rsidRPr="00026142" w:rsidRDefault="00075B3A" w:rsidP="00026142">
      <w:pPr>
        <w:spacing w:line="360" w:lineRule="auto"/>
        <w:rPr>
          <w:rFonts w:eastAsia="Times New Roman" w:cstheme="minorHAnsi"/>
          <w:sz w:val="22"/>
          <w:szCs w:val="22"/>
        </w:rPr>
      </w:pPr>
    </w:p>
    <w:p w14:paraId="2E832AB0" w14:textId="77777777" w:rsidR="008A07F6" w:rsidRPr="00026142" w:rsidRDefault="008A07F6" w:rsidP="00026142">
      <w:pPr>
        <w:spacing w:line="360" w:lineRule="auto"/>
        <w:rPr>
          <w:rFonts w:cstheme="minorHAnsi"/>
          <w:sz w:val="22"/>
          <w:szCs w:val="22"/>
        </w:rPr>
      </w:pPr>
    </w:p>
    <w:sectPr w:rsidR="008A07F6" w:rsidRPr="00026142" w:rsidSect="00B332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471E" w14:textId="77777777" w:rsidR="00E668FF" w:rsidRDefault="00E668FF" w:rsidP="0030749D">
      <w:r>
        <w:separator/>
      </w:r>
    </w:p>
  </w:endnote>
  <w:endnote w:type="continuationSeparator" w:id="0">
    <w:p w14:paraId="74B225E1" w14:textId="77777777" w:rsidR="00E668FF" w:rsidRDefault="00E668FF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F7F1D" w14:textId="6AD38002" w:rsidR="007266E2" w:rsidRDefault="007266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1FC31264" w14:textId="43009AE5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A537A2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B479" w14:textId="5F7DE81A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248039" wp14:editId="2E57F81B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A3D768" w14:textId="55B5282D" w:rsidR="00000511" w:rsidRPr="00000511" w:rsidRDefault="00000511" w:rsidP="00000511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3370D5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Claudia Cottu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 Sant’Ignazio, 17 – 09123, Cagliari  </w:t>
                          </w:r>
                        </w:p>
                        <w:p w14:paraId="0C8B8C0C" w14:textId="6EA60245" w:rsidR="00000511" w:rsidRPr="00000511" w:rsidRDefault="00000511" w:rsidP="00000511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Tel +39 070/675</w:t>
                          </w:r>
                          <w:r w:rsidR="003370D5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3308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– email </w:t>
                          </w:r>
                          <w:hyperlink r:id="rId1" w:history="1">
                            <w:r w:rsidRPr="00000511">
                              <w:rPr>
                                <w:rFonts w:ascii="Calibri" w:eastAsia="Calibri" w:hAnsi="Calibri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segreteriasea@unica.it</w:t>
                            </w:r>
                          </w:hyperlink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000511">
                              <w:rPr>
                                <w:rFonts w:ascii="Calibri" w:eastAsia="Calibri" w:hAnsi="Calibri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https://www.unica.it/unica/it/dip_scienzeecoaziend.page</w:t>
                            </w:r>
                          </w:hyperlink>
                        </w:p>
                        <w:p w14:paraId="608864FA" w14:textId="77777777" w:rsidR="00E31376" w:rsidRPr="00894BAC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248039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34A3D768" w14:textId="55B5282D" w:rsidR="00000511" w:rsidRPr="00000511" w:rsidRDefault="00000511" w:rsidP="00000511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3370D5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>Claudia Cottu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– Via Sant’Ignazio, 17 – 09123, Cagliari  </w:t>
                    </w:r>
                  </w:p>
                  <w:p w14:paraId="0C8B8C0C" w14:textId="6EA60245" w:rsidR="00000511" w:rsidRPr="00000511" w:rsidRDefault="00000511" w:rsidP="00000511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Tel +39 070/675</w:t>
                    </w:r>
                    <w:r w:rsidR="003370D5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3308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– email </w:t>
                    </w:r>
                    <w:hyperlink r:id="rId3" w:history="1">
                      <w:r w:rsidRPr="00000511">
                        <w:rPr>
                          <w:rFonts w:ascii="Calibri" w:eastAsia="Calibri" w:hAnsi="Calibri" w:cs="Times New Roman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segreteriasea@unica.it</w:t>
                      </w:r>
                    </w:hyperlink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000511">
                        <w:rPr>
                          <w:rFonts w:ascii="Calibri" w:eastAsia="Calibri" w:hAnsi="Calibri" w:cs="Times New Roman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https://www.unica.it/unica/it/dip_scienzeecoaziend.page</w:t>
                      </w:r>
                    </w:hyperlink>
                  </w:p>
                  <w:p w14:paraId="608864FA" w14:textId="77777777" w:rsidR="00E31376" w:rsidRPr="00894BAC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7FD5DEC6" wp14:editId="4AD05042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6CED8" w14:textId="77777777" w:rsidR="00E668FF" w:rsidRDefault="00E668FF" w:rsidP="0030749D">
      <w:r>
        <w:separator/>
      </w:r>
    </w:p>
  </w:footnote>
  <w:footnote w:type="continuationSeparator" w:id="0">
    <w:p w14:paraId="34D455B5" w14:textId="77777777" w:rsidR="00E668FF" w:rsidRDefault="00E668FF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08F44" w14:textId="72404512" w:rsidR="0030749D" w:rsidRDefault="003370D5">
    <w:pPr>
      <w:pStyle w:val="Intestazione"/>
    </w:pPr>
    <w:r>
      <w:rPr>
        <w:noProof/>
      </w:rPr>
      <w:pict w14:anchorId="0C1E42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D276E" w14:textId="7B78FB53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7FF8C45F" wp14:editId="05925C6A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406CA" w14:textId="719B87F6" w:rsidR="00462D8D" w:rsidRDefault="00CB36D1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AEFF133" wp14:editId="42050F30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B536BE" w14:textId="77777777" w:rsidR="00894BAC" w:rsidRDefault="00FB7E66" w:rsidP="001B09C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</w:t>
    </w:r>
    <w:r w:rsidR="00894BAC">
      <w:rPr>
        <w:b/>
        <w:bCs/>
        <w:color w:val="1F3864" w:themeColor="accent1" w:themeShade="80"/>
        <w:sz w:val="18"/>
        <w:szCs w:val="18"/>
      </w:rPr>
      <w:t xml:space="preserve"> di Scienze Economiche ed Aziendali</w:t>
    </w:r>
  </w:p>
  <w:p w14:paraId="3B01FC2D" w14:textId="77777777" w:rsidR="00894BAC" w:rsidRDefault="00FB7E66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894BAC">
      <w:rPr>
        <w:color w:val="1F3864" w:themeColor="accent1" w:themeShade="80"/>
        <w:sz w:val="18"/>
        <w:szCs w:val="18"/>
      </w:rPr>
      <w:t>Rinaldo Brau</w:t>
    </w:r>
  </w:p>
  <w:p w14:paraId="56342C6E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2A9948E3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558DE689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07ED7AA"/>
    <w:lvl w:ilvl="0" w:tplc="FFFFFFFF">
      <w:start w:val="1"/>
      <w:numFmt w:val="bullet"/>
      <w:lvlText w:val="⃞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AC944B6A"/>
    <w:lvl w:ilvl="0" w:tplc="FFFFFFFF">
      <w:start w:val="1"/>
      <w:numFmt w:val="bullet"/>
      <w:lvlText w:val="\endash "/>
      <w:lvlJc w:val="left"/>
    </w:lvl>
    <w:lvl w:ilvl="1" w:tplc="AFE2167C">
      <w:start w:val="1"/>
      <w:numFmt w:val="decimal"/>
      <w:lvlText w:val="%2"/>
      <w:lvlJc w:val="left"/>
      <w:rPr>
        <w:vertAlign w:val="superscrip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1B71EFA"/>
    <w:lvl w:ilvl="0" w:tplc="FFFFFFFF">
      <w:start w:val="1"/>
      <w:numFmt w:val="bullet"/>
      <w:lvlText w:val="⃞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79E2A9E2"/>
    <w:lvl w:ilvl="0" w:tplc="FFFFFFFF">
      <w:start w:val="1"/>
      <w:numFmt w:val="bullet"/>
      <w:lvlText w:val="⃞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545E14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15F007C"/>
    <w:lvl w:ilvl="0" w:tplc="FFFFFFFF">
      <w:start w:val="1"/>
      <w:numFmt w:val="bullet"/>
      <w:lvlText w:val="⃞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BD062C2"/>
    <w:lvl w:ilvl="0" w:tplc="FFFFFFFF">
      <w:start w:val="1"/>
      <w:numFmt w:val="bullet"/>
      <w:lvlText w:val="\endash 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220085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DB127F8"/>
    <w:lvl w:ilvl="0" w:tplc="FFFFFFFF">
      <w:start w:val="1"/>
      <w:numFmt w:val="bullet"/>
      <w:lvlText w:val="⃞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216231A"/>
    <w:lvl w:ilvl="0" w:tplc="FFFFFFFF">
      <w:start w:val="1"/>
      <w:numFmt w:val="bullet"/>
      <w:lvlText w:val="⃞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F16E9E8"/>
    <w:lvl w:ilvl="0" w:tplc="FFFFFFFF">
      <w:start w:val="1"/>
      <w:numFmt w:val="bullet"/>
      <w:lvlText w:val="⃞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707641">
    <w:abstractNumId w:val="0"/>
  </w:num>
  <w:num w:numId="2" w16cid:durableId="1408696945">
    <w:abstractNumId w:val="1"/>
  </w:num>
  <w:num w:numId="3" w16cid:durableId="1656765826">
    <w:abstractNumId w:val="2"/>
  </w:num>
  <w:num w:numId="4" w16cid:durableId="1131098933">
    <w:abstractNumId w:val="3"/>
  </w:num>
  <w:num w:numId="5" w16cid:durableId="2038502958">
    <w:abstractNumId w:val="4"/>
  </w:num>
  <w:num w:numId="6" w16cid:durableId="1368531975">
    <w:abstractNumId w:val="5"/>
  </w:num>
  <w:num w:numId="7" w16cid:durableId="512572813">
    <w:abstractNumId w:val="6"/>
  </w:num>
  <w:num w:numId="8" w16cid:durableId="245194249">
    <w:abstractNumId w:val="7"/>
  </w:num>
  <w:num w:numId="9" w16cid:durableId="782111080">
    <w:abstractNumId w:val="8"/>
  </w:num>
  <w:num w:numId="10" w16cid:durableId="758332620">
    <w:abstractNumId w:val="9"/>
  </w:num>
  <w:num w:numId="11" w16cid:durableId="7211733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2D"/>
    <w:rsid w:val="00000511"/>
    <w:rsid w:val="000045EC"/>
    <w:rsid w:val="00024CA7"/>
    <w:rsid w:val="00026142"/>
    <w:rsid w:val="0007238E"/>
    <w:rsid w:val="00075B3A"/>
    <w:rsid w:val="00092276"/>
    <w:rsid w:val="000A1416"/>
    <w:rsid w:val="000A318B"/>
    <w:rsid w:val="000A6836"/>
    <w:rsid w:val="000A68E2"/>
    <w:rsid w:val="000B69A6"/>
    <w:rsid w:val="000D0817"/>
    <w:rsid w:val="000E05AF"/>
    <w:rsid w:val="000E1D1F"/>
    <w:rsid w:val="000E20C3"/>
    <w:rsid w:val="001060B7"/>
    <w:rsid w:val="00123949"/>
    <w:rsid w:val="00130B59"/>
    <w:rsid w:val="00163923"/>
    <w:rsid w:val="001813C0"/>
    <w:rsid w:val="001A0286"/>
    <w:rsid w:val="001A58C8"/>
    <w:rsid w:val="001A5FBE"/>
    <w:rsid w:val="001B09C3"/>
    <w:rsid w:val="001B4AC6"/>
    <w:rsid w:val="001F5D73"/>
    <w:rsid w:val="00207233"/>
    <w:rsid w:val="002112CF"/>
    <w:rsid w:val="00215557"/>
    <w:rsid w:val="00215561"/>
    <w:rsid w:val="002167FB"/>
    <w:rsid w:val="0021689D"/>
    <w:rsid w:val="00241E4E"/>
    <w:rsid w:val="00266CF0"/>
    <w:rsid w:val="00280E8A"/>
    <w:rsid w:val="002B1BE6"/>
    <w:rsid w:val="002C35DA"/>
    <w:rsid w:val="002E28E3"/>
    <w:rsid w:val="002F0D7B"/>
    <w:rsid w:val="002F1EE3"/>
    <w:rsid w:val="00307220"/>
    <w:rsid w:val="0030749D"/>
    <w:rsid w:val="003126B8"/>
    <w:rsid w:val="00313B14"/>
    <w:rsid w:val="003152FB"/>
    <w:rsid w:val="00324279"/>
    <w:rsid w:val="00334CD1"/>
    <w:rsid w:val="003370D5"/>
    <w:rsid w:val="00347E08"/>
    <w:rsid w:val="00360818"/>
    <w:rsid w:val="00384CD1"/>
    <w:rsid w:val="00390A63"/>
    <w:rsid w:val="003A1758"/>
    <w:rsid w:val="003B3096"/>
    <w:rsid w:val="003B6000"/>
    <w:rsid w:val="003D6177"/>
    <w:rsid w:val="0043001C"/>
    <w:rsid w:val="004335FE"/>
    <w:rsid w:val="0046073D"/>
    <w:rsid w:val="00462D8D"/>
    <w:rsid w:val="00466009"/>
    <w:rsid w:val="004A1477"/>
    <w:rsid w:val="004B1597"/>
    <w:rsid w:val="004B5C9A"/>
    <w:rsid w:val="004D04C6"/>
    <w:rsid w:val="004D58C5"/>
    <w:rsid w:val="004E061B"/>
    <w:rsid w:val="004E4AA8"/>
    <w:rsid w:val="004F1256"/>
    <w:rsid w:val="00501D79"/>
    <w:rsid w:val="00566BF9"/>
    <w:rsid w:val="005974C5"/>
    <w:rsid w:val="005D3A5E"/>
    <w:rsid w:val="005F542B"/>
    <w:rsid w:val="00633AC1"/>
    <w:rsid w:val="006612BC"/>
    <w:rsid w:val="0068140F"/>
    <w:rsid w:val="00694DBA"/>
    <w:rsid w:val="006974B8"/>
    <w:rsid w:val="006A376F"/>
    <w:rsid w:val="006C3DB0"/>
    <w:rsid w:val="007266E2"/>
    <w:rsid w:val="00733277"/>
    <w:rsid w:val="00755891"/>
    <w:rsid w:val="007607CF"/>
    <w:rsid w:val="00764FCE"/>
    <w:rsid w:val="00783DF6"/>
    <w:rsid w:val="007D64E6"/>
    <w:rsid w:val="007E1252"/>
    <w:rsid w:val="007E2D7F"/>
    <w:rsid w:val="0081328C"/>
    <w:rsid w:val="0081622C"/>
    <w:rsid w:val="008322FE"/>
    <w:rsid w:val="008716C8"/>
    <w:rsid w:val="0088311F"/>
    <w:rsid w:val="00893310"/>
    <w:rsid w:val="00894BAC"/>
    <w:rsid w:val="008A07F6"/>
    <w:rsid w:val="008A375C"/>
    <w:rsid w:val="008B1590"/>
    <w:rsid w:val="008B6E12"/>
    <w:rsid w:val="008C5C09"/>
    <w:rsid w:val="008E57CA"/>
    <w:rsid w:val="008F1486"/>
    <w:rsid w:val="008F1E54"/>
    <w:rsid w:val="008F27C3"/>
    <w:rsid w:val="00903E25"/>
    <w:rsid w:val="00941BE5"/>
    <w:rsid w:val="00962C6E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F3341"/>
    <w:rsid w:val="00B142E5"/>
    <w:rsid w:val="00B332E6"/>
    <w:rsid w:val="00B3790B"/>
    <w:rsid w:val="00B61DCF"/>
    <w:rsid w:val="00B63278"/>
    <w:rsid w:val="00B700C1"/>
    <w:rsid w:val="00BC10C0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A2D"/>
    <w:rsid w:val="00C94BB0"/>
    <w:rsid w:val="00CA4E51"/>
    <w:rsid w:val="00CB36D1"/>
    <w:rsid w:val="00CB4B61"/>
    <w:rsid w:val="00CF183E"/>
    <w:rsid w:val="00CF1A22"/>
    <w:rsid w:val="00D06BA8"/>
    <w:rsid w:val="00D14DDE"/>
    <w:rsid w:val="00D3762E"/>
    <w:rsid w:val="00D545B5"/>
    <w:rsid w:val="00D90ECB"/>
    <w:rsid w:val="00DF3952"/>
    <w:rsid w:val="00DF6E2A"/>
    <w:rsid w:val="00E012E2"/>
    <w:rsid w:val="00E1067C"/>
    <w:rsid w:val="00E133C5"/>
    <w:rsid w:val="00E1367B"/>
    <w:rsid w:val="00E1483E"/>
    <w:rsid w:val="00E256FE"/>
    <w:rsid w:val="00E31376"/>
    <w:rsid w:val="00E40C25"/>
    <w:rsid w:val="00E56B23"/>
    <w:rsid w:val="00E668FF"/>
    <w:rsid w:val="00E77A07"/>
    <w:rsid w:val="00E900B2"/>
    <w:rsid w:val="00E966C9"/>
    <w:rsid w:val="00EC5525"/>
    <w:rsid w:val="00EC6FFB"/>
    <w:rsid w:val="00ED542C"/>
    <w:rsid w:val="00EE0C45"/>
    <w:rsid w:val="00EE50E7"/>
    <w:rsid w:val="00EE5D6D"/>
    <w:rsid w:val="00F007BD"/>
    <w:rsid w:val="00F020E3"/>
    <w:rsid w:val="00F24109"/>
    <w:rsid w:val="00F33206"/>
    <w:rsid w:val="00F40D5B"/>
    <w:rsid w:val="00F41A06"/>
    <w:rsid w:val="00F54F32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3E54B"/>
  <w15:chartTrackingRefBased/>
  <w15:docId w15:val="{6CBBCF3D-A9AC-4746-AC77-E513D121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sea@unica.it" TargetMode="External"/><Relationship Id="rId2" Type="http://schemas.openxmlformats.org/officeDocument/2006/relationships/hyperlink" Target="https://www.unica.it/unica/it/dip_scienzeecoaziend.page" TargetMode="External"/><Relationship Id="rId1" Type="http://schemas.openxmlformats.org/officeDocument/2006/relationships/hyperlink" Target="mailto:segreteriasea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DISEA.dotx</Template>
  <TotalTime>15</TotalTime>
  <Pages>5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Emanuele Deriu</cp:lastModifiedBy>
  <cp:revision>19</cp:revision>
  <cp:lastPrinted>2022-03-10T11:01:00Z</cp:lastPrinted>
  <dcterms:created xsi:type="dcterms:W3CDTF">2022-03-23T13:10:00Z</dcterms:created>
  <dcterms:modified xsi:type="dcterms:W3CDTF">2023-02-07T16:55:00Z</dcterms:modified>
</cp:coreProperties>
</file>