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13"/>
      </w:tblGrid>
      <w:tr w:rsidR="00D17EF3" w:rsidRPr="00B70012" w14:paraId="302D592B" w14:textId="77777777" w:rsidTr="00D17EF3">
        <w:tc>
          <w:tcPr>
            <w:tcW w:w="8913" w:type="dxa"/>
          </w:tcPr>
          <w:p w14:paraId="231BFE18" w14:textId="1B631152" w:rsidR="00D17EF3" w:rsidRPr="00B70012" w:rsidRDefault="00D17EF3" w:rsidP="00B70012">
            <w:pPr>
              <w:spacing w:line="36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B70012">
              <w:rPr>
                <w:rFonts w:cstheme="minorHAnsi"/>
                <w:b/>
                <w:bCs/>
                <w:sz w:val="22"/>
                <w:szCs w:val="22"/>
              </w:rPr>
              <w:t>MODULO PER LA PROGETTAZIONE</w:t>
            </w:r>
          </w:p>
          <w:p w14:paraId="1DB36132" w14:textId="60757E50" w:rsidR="00D17EF3" w:rsidRPr="00B70012" w:rsidRDefault="00D17EF3" w:rsidP="00B70012">
            <w:pPr>
              <w:spacing w:line="360" w:lineRule="auto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B70012">
              <w:rPr>
                <w:rFonts w:cstheme="minorHAnsi"/>
                <w:b/>
                <w:bCs/>
                <w:sz w:val="22"/>
                <w:szCs w:val="22"/>
              </w:rPr>
              <w:t>DI</w:t>
            </w:r>
          </w:p>
          <w:p w14:paraId="55F842F3" w14:textId="05A46C3F" w:rsidR="00D17EF3" w:rsidRPr="00B70012" w:rsidRDefault="00D17EF3" w:rsidP="00B70012">
            <w:pPr>
              <w:spacing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b/>
                <w:bCs/>
                <w:sz w:val="22"/>
                <w:szCs w:val="22"/>
              </w:rPr>
              <w:t>CONVEGNI – SEMINARI – SCAMBI CULTURALI</w:t>
            </w:r>
          </w:p>
        </w:tc>
      </w:tr>
    </w:tbl>
    <w:p w14:paraId="79411F1C" w14:textId="52537C31" w:rsidR="00D17EF3" w:rsidRPr="00B70012" w:rsidRDefault="00D17EF3" w:rsidP="00B70012">
      <w:pPr>
        <w:spacing w:line="360" w:lineRule="auto"/>
        <w:rPr>
          <w:rFonts w:cstheme="minorHAnsi"/>
          <w:sz w:val="22"/>
          <w:szCs w:val="22"/>
        </w:rPr>
      </w:pPr>
    </w:p>
    <w:p w14:paraId="43262170" w14:textId="77777777" w:rsidR="007D29FE" w:rsidRPr="00B70012" w:rsidRDefault="007D29FE" w:rsidP="00B70012">
      <w:p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TIPOLOGIA E DENOMINAZIONE DELL’EVENTO:</w:t>
      </w:r>
    </w:p>
    <w:p w14:paraId="28DDAF30" w14:textId="13B8023F" w:rsidR="007D29FE" w:rsidRDefault="007D29FE" w:rsidP="00B70012">
      <w:pPr>
        <w:spacing w:line="360" w:lineRule="auto"/>
        <w:rPr>
          <w:rFonts w:cstheme="minorHAnsi"/>
          <w:sz w:val="22"/>
          <w:szCs w:val="22"/>
        </w:rPr>
      </w:pPr>
    </w:p>
    <w:p w14:paraId="153AF73E" w14:textId="77777777" w:rsidR="00B70012" w:rsidRPr="00B70012" w:rsidRDefault="00B70012" w:rsidP="00B70012">
      <w:pPr>
        <w:spacing w:line="360" w:lineRule="auto"/>
        <w:rPr>
          <w:rFonts w:cstheme="minorHAnsi"/>
          <w:sz w:val="22"/>
          <w:szCs w:val="22"/>
        </w:rPr>
      </w:pPr>
    </w:p>
    <w:p w14:paraId="3AD2EC05" w14:textId="17820BDE" w:rsidR="007D29FE" w:rsidRPr="00B70012" w:rsidRDefault="007D29FE" w:rsidP="00B70012">
      <w:pPr>
        <w:spacing w:line="360" w:lineRule="auto"/>
        <w:rPr>
          <w:rFonts w:cstheme="minorHAnsi"/>
          <w:sz w:val="22"/>
          <w:szCs w:val="22"/>
        </w:rPr>
      </w:pPr>
      <w:proofErr w:type="gramStart"/>
      <w:r w:rsidRPr="00B70012">
        <w:rPr>
          <w:rFonts w:cstheme="minorHAnsi"/>
          <w:sz w:val="22"/>
          <w:szCs w:val="22"/>
        </w:rPr>
        <w:t>( )</w:t>
      </w:r>
      <w:proofErr w:type="gramEnd"/>
      <w:r w:rsidRPr="00B70012">
        <w:rPr>
          <w:rFonts w:cstheme="minorHAnsi"/>
          <w:sz w:val="22"/>
          <w:szCs w:val="22"/>
        </w:rPr>
        <w:t xml:space="preserve"> Convegno; ( ) Seminario; ( ) Collaborazione scientifica; ( ) Simposio</w:t>
      </w:r>
      <w:r w:rsidRPr="00B70012">
        <w:rPr>
          <w:rFonts w:cstheme="minorHAnsi"/>
          <w:sz w:val="22"/>
          <w:szCs w:val="22"/>
          <w:vertAlign w:val="superscript"/>
        </w:rPr>
        <w:t>1</w:t>
      </w:r>
      <w:r w:rsidRPr="00B70012">
        <w:rPr>
          <w:rFonts w:cstheme="minorHAnsi"/>
          <w:sz w:val="22"/>
          <w:szCs w:val="22"/>
        </w:rPr>
        <w:t xml:space="preserve"> Altro </w:t>
      </w:r>
      <w:r w:rsidR="00B7289E" w:rsidRPr="00B70012">
        <w:rPr>
          <w:rFonts w:cstheme="minorHAnsi"/>
          <w:sz w:val="22"/>
          <w:szCs w:val="22"/>
        </w:rPr>
        <w:t>…………</w:t>
      </w:r>
      <w:r w:rsidR="00A0250D" w:rsidRPr="00B70012">
        <w:rPr>
          <w:rFonts w:cstheme="minorHAnsi"/>
          <w:sz w:val="22"/>
          <w:szCs w:val="22"/>
        </w:rPr>
        <w:t>………..</w:t>
      </w:r>
      <w:r w:rsidR="00B7289E" w:rsidRPr="00B70012">
        <w:rPr>
          <w:rFonts w:cstheme="minorHAnsi"/>
          <w:sz w:val="22"/>
          <w:szCs w:val="22"/>
        </w:rPr>
        <w:t>……………</w:t>
      </w:r>
      <w:r w:rsidR="00D34313" w:rsidRPr="00B70012">
        <w:rPr>
          <w:rFonts w:cstheme="minorHAnsi"/>
          <w:sz w:val="22"/>
          <w:szCs w:val="22"/>
        </w:rPr>
        <w:t>………………………………..</w:t>
      </w:r>
      <w:r w:rsidR="00B7289E" w:rsidRPr="00B70012">
        <w:rPr>
          <w:rFonts w:cstheme="minorHAnsi"/>
          <w:sz w:val="22"/>
          <w:szCs w:val="22"/>
        </w:rPr>
        <w:t>……………….</w:t>
      </w:r>
      <w:r w:rsidRPr="00B70012">
        <w:rPr>
          <w:rFonts w:cstheme="minorHAnsi"/>
          <w:sz w:val="22"/>
          <w:szCs w:val="22"/>
        </w:rPr>
        <w:t>……………………………………………………………………..</w:t>
      </w:r>
    </w:p>
    <w:p w14:paraId="6E22B108" w14:textId="1AE66E6C" w:rsidR="007D29FE" w:rsidRPr="00B70012" w:rsidRDefault="007D29FE" w:rsidP="00B70012">
      <w:p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il cui TITOLO è: “……………</w:t>
      </w:r>
      <w:r w:rsidR="00D34313" w:rsidRPr="00B70012">
        <w:rPr>
          <w:rFonts w:cstheme="minorHAnsi"/>
          <w:sz w:val="22"/>
          <w:szCs w:val="22"/>
        </w:rPr>
        <w:t>………………………………</w:t>
      </w:r>
      <w:r w:rsidRPr="00B70012">
        <w:rPr>
          <w:rFonts w:cstheme="minorHAnsi"/>
          <w:sz w:val="22"/>
          <w:szCs w:val="22"/>
        </w:rPr>
        <w:t>…………………………………………………...............................</w:t>
      </w:r>
      <w:r w:rsidR="00D34313" w:rsidRPr="00B70012">
        <w:rPr>
          <w:rFonts w:cstheme="minorHAnsi"/>
          <w:sz w:val="22"/>
          <w:szCs w:val="22"/>
        </w:rPr>
        <w:t>..</w:t>
      </w:r>
      <w:r w:rsidRPr="00B70012">
        <w:rPr>
          <w:rFonts w:cstheme="minorHAnsi"/>
          <w:sz w:val="22"/>
          <w:szCs w:val="22"/>
        </w:rPr>
        <w:t>..</w:t>
      </w:r>
    </w:p>
    <w:p w14:paraId="2C292CCA" w14:textId="454830F6" w:rsidR="007D29FE" w:rsidRPr="00B70012" w:rsidRDefault="00D34313" w:rsidP="00B70012">
      <w:p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……………………………….</w:t>
      </w:r>
      <w:r w:rsidR="007D29FE" w:rsidRPr="00B70012">
        <w:rPr>
          <w:rFonts w:cstheme="minorHAnsi"/>
          <w:sz w:val="22"/>
          <w:szCs w:val="22"/>
        </w:rPr>
        <w:t>…………………………………………………………………………………………</w:t>
      </w:r>
      <w:r w:rsidR="00B7289E" w:rsidRPr="00B70012">
        <w:rPr>
          <w:rFonts w:cstheme="minorHAnsi"/>
          <w:sz w:val="22"/>
          <w:szCs w:val="22"/>
        </w:rPr>
        <w:t>…………………</w:t>
      </w:r>
      <w:r w:rsidR="007D29FE" w:rsidRPr="00B70012">
        <w:rPr>
          <w:rFonts w:cstheme="minorHAnsi"/>
          <w:sz w:val="22"/>
          <w:szCs w:val="22"/>
        </w:rPr>
        <w:t>………....”</w:t>
      </w:r>
    </w:p>
    <w:p w14:paraId="411305F7" w14:textId="16DCE1E7" w:rsidR="007D29FE" w:rsidRPr="00B70012" w:rsidRDefault="007D29FE" w:rsidP="00B70012">
      <w:p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Organizzatore: Prof./Dott. __________________________________________________</w:t>
      </w:r>
      <w:r w:rsidR="00D34313" w:rsidRPr="00B70012">
        <w:rPr>
          <w:rFonts w:cstheme="minorHAnsi"/>
          <w:sz w:val="22"/>
          <w:szCs w:val="22"/>
        </w:rPr>
        <w:t>________</w:t>
      </w:r>
      <w:r w:rsidRPr="00B70012">
        <w:rPr>
          <w:rFonts w:cstheme="minorHAnsi"/>
          <w:sz w:val="22"/>
          <w:szCs w:val="22"/>
        </w:rPr>
        <w:t>_</w:t>
      </w:r>
    </w:p>
    <w:p w14:paraId="3EAB5FDC" w14:textId="195C8B24" w:rsidR="007D29FE" w:rsidRPr="00B70012" w:rsidRDefault="007D29FE" w:rsidP="00B70012">
      <w:p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Recapito telefonico____________</w:t>
      </w:r>
      <w:r w:rsidR="00D34313" w:rsidRPr="00B70012">
        <w:rPr>
          <w:rFonts w:cstheme="minorHAnsi"/>
          <w:sz w:val="22"/>
          <w:szCs w:val="22"/>
        </w:rPr>
        <w:t>_______</w:t>
      </w:r>
      <w:r w:rsidRPr="00B70012">
        <w:rPr>
          <w:rFonts w:cstheme="minorHAnsi"/>
          <w:sz w:val="22"/>
          <w:szCs w:val="22"/>
        </w:rPr>
        <w:t>__, e-mail______________________________________</w:t>
      </w:r>
    </w:p>
    <w:p w14:paraId="4F895D14" w14:textId="122BBC86" w:rsidR="007D29FE" w:rsidRDefault="007D29FE" w:rsidP="00B70012">
      <w:pPr>
        <w:spacing w:line="360" w:lineRule="auto"/>
        <w:rPr>
          <w:rFonts w:cstheme="minorHAnsi"/>
          <w:sz w:val="22"/>
          <w:szCs w:val="22"/>
        </w:rPr>
      </w:pPr>
    </w:p>
    <w:p w14:paraId="32EC2098" w14:textId="77777777" w:rsidR="00B70012" w:rsidRPr="00B70012" w:rsidRDefault="00B70012" w:rsidP="00B70012">
      <w:pPr>
        <w:spacing w:line="360" w:lineRule="auto"/>
        <w:rPr>
          <w:rFonts w:cstheme="minorHAnsi"/>
          <w:sz w:val="22"/>
          <w:szCs w:val="22"/>
        </w:rPr>
      </w:pPr>
    </w:p>
    <w:p w14:paraId="722A58DA" w14:textId="78BF5238" w:rsidR="007D29FE" w:rsidRPr="00B70012" w:rsidRDefault="007D29FE" w:rsidP="00B70012">
      <w:p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 xml:space="preserve">FINALITA’ E RISULTATI </w:t>
      </w:r>
      <w:proofErr w:type="gramStart"/>
      <w:r w:rsidRPr="00B70012">
        <w:rPr>
          <w:rFonts w:cstheme="minorHAnsi"/>
          <w:sz w:val="22"/>
          <w:szCs w:val="22"/>
        </w:rPr>
        <w:t>ATTESI:</w:t>
      </w:r>
      <w:r w:rsidR="00A0250D" w:rsidRPr="00B70012">
        <w:rPr>
          <w:rFonts w:cstheme="minorHAnsi"/>
          <w:sz w:val="22"/>
          <w:szCs w:val="22"/>
        </w:rPr>
        <w:t>_</w:t>
      </w:r>
      <w:proofErr w:type="gramEnd"/>
      <w:r w:rsidRPr="00B70012">
        <w:rPr>
          <w:rFonts w:cstheme="minorHAnsi"/>
          <w:sz w:val="22"/>
          <w:szCs w:val="22"/>
        </w:rPr>
        <w:t>_______________________________________________________</w:t>
      </w:r>
    </w:p>
    <w:p w14:paraId="50691082" w14:textId="02A680AA" w:rsidR="007D29FE" w:rsidRPr="00B70012" w:rsidRDefault="00A0250D" w:rsidP="00B70012">
      <w:p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___</w:t>
      </w:r>
      <w:r w:rsidR="007D29FE" w:rsidRPr="00B70012">
        <w:rPr>
          <w:rFonts w:cstheme="minorHAnsi"/>
          <w:sz w:val="22"/>
          <w:szCs w:val="22"/>
        </w:rPr>
        <w:t>______________________________________________________________________________</w:t>
      </w:r>
    </w:p>
    <w:p w14:paraId="69AB28BC" w14:textId="08EAAD7D" w:rsidR="007D29FE" w:rsidRPr="00B70012" w:rsidRDefault="007D29FE" w:rsidP="00B70012">
      <w:p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___</w:t>
      </w:r>
      <w:r w:rsidR="00A0250D" w:rsidRPr="00B70012">
        <w:rPr>
          <w:rFonts w:cstheme="minorHAnsi"/>
          <w:sz w:val="22"/>
          <w:szCs w:val="22"/>
        </w:rPr>
        <w:t>______</w:t>
      </w:r>
      <w:r w:rsidRPr="00B70012">
        <w:rPr>
          <w:rFonts w:cstheme="minorHAnsi"/>
          <w:sz w:val="22"/>
          <w:szCs w:val="22"/>
        </w:rPr>
        <w:t>________________________________________________________________________</w:t>
      </w:r>
    </w:p>
    <w:p w14:paraId="3FBB78DD" w14:textId="77777777" w:rsidR="007D29FE" w:rsidRPr="00B70012" w:rsidRDefault="007D29FE" w:rsidP="00B70012">
      <w:pPr>
        <w:spacing w:line="360" w:lineRule="auto"/>
        <w:rPr>
          <w:rFonts w:cstheme="minorHAnsi"/>
          <w:sz w:val="22"/>
          <w:szCs w:val="22"/>
        </w:rPr>
      </w:pPr>
    </w:p>
    <w:p w14:paraId="68753E79" w14:textId="19EEF325" w:rsidR="007D29FE" w:rsidRPr="00B70012" w:rsidRDefault="007D29FE" w:rsidP="00B70012">
      <w:pPr>
        <w:spacing w:line="360" w:lineRule="auto"/>
        <w:rPr>
          <w:rFonts w:cstheme="minorHAnsi"/>
          <w:sz w:val="22"/>
          <w:szCs w:val="22"/>
        </w:rPr>
      </w:pPr>
      <w:proofErr w:type="gramStart"/>
      <w:r w:rsidRPr="00B70012">
        <w:rPr>
          <w:rFonts w:cstheme="minorHAnsi"/>
          <w:sz w:val="22"/>
          <w:szCs w:val="22"/>
        </w:rPr>
        <w:t>DESTINATARI:_</w:t>
      </w:r>
      <w:proofErr w:type="gramEnd"/>
      <w:r w:rsidRPr="00B70012">
        <w:rPr>
          <w:rFonts w:cstheme="minorHAnsi"/>
          <w:sz w:val="22"/>
          <w:szCs w:val="22"/>
        </w:rPr>
        <w:t>_</w:t>
      </w:r>
      <w:r w:rsidR="00A0250D" w:rsidRPr="00B70012">
        <w:rPr>
          <w:rFonts w:cstheme="minorHAnsi"/>
          <w:sz w:val="22"/>
          <w:szCs w:val="22"/>
        </w:rPr>
        <w:t>______</w:t>
      </w:r>
      <w:r w:rsidRPr="00B70012">
        <w:rPr>
          <w:rFonts w:cstheme="minorHAnsi"/>
          <w:sz w:val="22"/>
          <w:szCs w:val="22"/>
        </w:rPr>
        <w:t>______________________________________________________________</w:t>
      </w:r>
    </w:p>
    <w:p w14:paraId="65A46835" w14:textId="2F00CED9" w:rsidR="007D29FE" w:rsidRPr="00B70012" w:rsidRDefault="00A0250D" w:rsidP="00B70012">
      <w:p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______</w:t>
      </w:r>
      <w:r w:rsidR="007D29FE" w:rsidRPr="00B70012">
        <w:rPr>
          <w:rFonts w:cstheme="minorHAnsi"/>
          <w:sz w:val="22"/>
          <w:szCs w:val="22"/>
        </w:rPr>
        <w:t>___________________________________________________________________________</w:t>
      </w:r>
    </w:p>
    <w:p w14:paraId="6F3EA945" w14:textId="0E0A2EC6" w:rsidR="007D29FE" w:rsidRDefault="007D29FE" w:rsidP="00B70012">
      <w:pPr>
        <w:spacing w:line="360" w:lineRule="auto"/>
        <w:rPr>
          <w:rFonts w:cstheme="minorHAnsi"/>
          <w:sz w:val="22"/>
          <w:szCs w:val="22"/>
        </w:rPr>
      </w:pPr>
    </w:p>
    <w:p w14:paraId="37B12B6F" w14:textId="77777777" w:rsidR="00B70012" w:rsidRPr="00B70012" w:rsidRDefault="00B70012" w:rsidP="00B70012">
      <w:pPr>
        <w:spacing w:line="360" w:lineRule="auto"/>
        <w:rPr>
          <w:rFonts w:cstheme="minorHAnsi"/>
          <w:sz w:val="22"/>
          <w:szCs w:val="22"/>
        </w:rPr>
      </w:pPr>
    </w:p>
    <w:p w14:paraId="67D049ED" w14:textId="1D140CD7" w:rsidR="00D17EF3" w:rsidRPr="00B70012" w:rsidRDefault="007D29FE" w:rsidP="00B70012">
      <w:p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ELENCO RELATORI/ISCRITTI/OSPITI</w:t>
      </w:r>
      <w:r w:rsidR="00752B1A" w:rsidRPr="00B70012">
        <w:rPr>
          <w:rFonts w:cstheme="minorHAnsi"/>
          <w:sz w:val="22"/>
          <w:szCs w:val="22"/>
          <w:vertAlign w:val="superscript"/>
        </w:rPr>
        <w:t>2</w:t>
      </w:r>
      <w:r w:rsidRPr="00B70012">
        <w:rPr>
          <w:rFonts w:cstheme="minorHAnsi"/>
          <w:sz w:val="22"/>
          <w:szCs w:val="22"/>
        </w:rPr>
        <w:t xml:space="preserve"> E RUOLO RICOPERTO</w:t>
      </w:r>
      <w:r w:rsidR="00B7289E" w:rsidRPr="00B70012">
        <w:rPr>
          <w:rFonts w:cstheme="minorHAnsi"/>
          <w:sz w:val="22"/>
          <w:szCs w:val="22"/>
        </w:rPr>
        <w:t>:</w:t>
      </w:r>
    </w:p>
    <w:p w14:paraId="77048C87" w14:textId="04901BE5" w:rsidR="005B2AD1" w:rsidRPr="00B70012" w:rsidRDefault="005B2AD1" w:rsidP="00B70012">
      <w:pPr>
        <w:spacing w:line="360" w:lineRule="auto"/>
        <w:rPr>
          <w:rFonts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57"/>
        <w:gridCol w:w="2106"/>
        <w:gridCol w:w="2629"/>
        <w:gridCol w:w="2121"/>
      </w:tblGrid>
      <w:tr w:rsidR="00752B1A" w:rsidRPr="00B70012" w14:paraId="06BF6623" w14:textId="77777777" w:rsidTr="00747E45">
        <w:tc>
          <w:tcPr>
            <w:tcW w:w="2057" w:type="dxa"/>
          </w:tcPr>
          <w:p w14:paraId="3AC001C9" w14:textId="3D8BD4A1" w:rsidR="005F736F" w:rsidRPr="00B70012" w:rsidRDefault="005F736F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NOME</w:t>
            </w:r>
          </w:p>
        </w:tc>
        <w:tc>
          <w:tcPr>
            <w:tcW w:w="2106" w:type="dxa"/>
          </w:tcPr>
          <w:p w14:paraId="731154CF" w14:textId="25A6F57D" w:rsidR="005F736F" w:rsidRPr="00B70012" w:rsidRDefault="005F736F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COGNOME</w:t>
            </w:r>
          </w:p>
        </w:tc>
        <w:tc>
          <w:tcPr>
            <w:tcW w:w="2629" w:type="dxa"/>
          </w:tcPr>
          <w:p w14:paraId="7AEF6C67" w14:textId="238545FE" w:rsidR="005F736F" w:rsidRPr="00B70012" w:rsidRDefault="005F736F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RELATORI/ISCRITTI/OSPITI</w:t>
            </w:r>
            <w:r w:rsidR="00752B1A" w:rsidRPr="00B70012">
              <w:rPr>
                <w:rFonts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1" w:type="dxa"/>
          </w:tcPr>
          <w:p w14:paraId="4E1E9823" w14:textId="04AFA0E1" w:rsidR="005F736F" w:rsidRPr="00B70012" w:rsidRDefault="00752B1A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RUOLO RICOPERTO</w:t>
            </w:r>
            <w:r w:rsidRPr="00B70012">
              <w:rPr>
                <w:rFonts w:cstheme="minorHAnsi"/>
                <w:sz w:val="22"/>
                <w:szCs w:val="22"/>
                <w:vertAlign w:val="superscript"/>
              </w:rPr>
              <w:t>4</w:t>
            </w:r>
          </w:p>
        </w:tc>
      </w:tr>
      <w:tr w:rsidR="00752B1A" w:rsidRPr="00B70012" w14:paraId="4B777F69" w14:textId="77777777" w:rsidTr="00747E45">
        <w:tc>
          <w:tcPr>
            <w:tcW w:w="2057" w:type="dxa"/>
          </w:tcPr>
          <w:p w14:paraId="77BE0402" w14:textId="77777777" w:rsidR="005F736F" w:rsidRPr="00B70012" w:rsidRDefault="005F736F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06" w:type="dxa"/>
          </w:tcPr>
          <w:p w14:paraId="4FACC2E0" w14:textId="77777777" w:rsidR="005F736F" w:rsidRPr="00B70012" w:rsidRDefault="005F736F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629" w:type="dxa"/>
          </w:tcPr>
          <w:p w14:paraId="31BCF8D9" w14:textId="77777777" w:rsidR="005F736F" w:rsidRPr="00B70012" w:rsidRDefault="005F736F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1" w:type="dxa"/>
          </w:tcPr>
          <w:p w14:paraId="39A35EC5" w14:textId="77777777" w:rsidR="005F736F" w:rsidRPr="00B70012" w:rsidRDefault="005F736F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752B1A" w:rsidRPr="00B70012" w14:paraId="75B5EDD8" w14:textId="77777777" w:rsidTr="00747E45">
        <w:tc>
          <w:tcPr>
            <w:tcW w:w="2057" w:type="dxa"/>
          </w:tcPr>
          <w:p w14:paraId="425FC2CD" w14:textId="77777777" w:rsidR="005F736F" w:rsidRPr="00B70012" w:rsidRDefault="005F736F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06" w:type="dxa"/>
          </w:tcPr>
          <w:p w14:paraId="6EC0FC46" w14:textId="77777777" w:rsidR="005F736F" w:rsidRPr="00B70012" w:rsidRDefault="005F736F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629" w:type="dxa"/>
          </w:tcPr>
          <w:p w14:paraId="7C9B0668" w14:textId="77777777" w:rsidR="005F736F" w:rsidRPr="00B70012" w:rsidRDefault="005F736F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1" w:type="dxa"/>
          </w:tcPr>
          <w:p w14:paraId="6251C315" w14:textId="77777777" w:rsidR="005F736F" w:rsidRPr="00B70012" w:rsidRDefault="005F736F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752B1A" w:rsidRPr="00B70012" w14:paraId="60FDCD50" w14:textId="77777777" w:rsidTr="00747E45">
        <w:tc>
          <w:tcPr>
            <w:tcW w:w="2057" w:type="dxa"/>
          </w:tcPr>
          <w:p w14:paraId="5F7262EA" w14:textId="77777777" w:rsidR="005F736F" w:rsidRPr="00B70012" w:rsidRDefault="005F736F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06" w:type="dxa"/>
          </w:tcPr>
          <w:p w14:paraId="42499721" w14:textId="77777777" w:rsidR="005F736F" w:rsidRPr="00B70012" w:rsidRDefault="005F736F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629" w:type="dxa"/>
          </w:tcPr>
          <w:p w14:paraId="1C37AAF3" w14:textId="77777777" w:rsidR="005F736F" w:rsidRPr="00B70012" w:rsidRDefault="005F736F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1" w:type="dxa"/>
          </w:tcPr>
          <w:p w14:paraId="1EA5FD94" w14:textId="77777777" w:rsidR="005F736F" w:rsidRPr="00B70012" w:rsidRDefault="005F736F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752B1A" w:rsidRPr="00B70012" w14:paraId="555A6F91" w14:textId="77777777" w:rsidTr="00747E45">
        <w:tc>
          <w:tcPr>
            <w:tcW w:w="2057" w:type="dxa"/>
          </w:tcPr>
          <w:p w14:paraId="03BA58E6" w14:textId="77777777" w:rsidR="005F736F" w:rsidRPr="00B70012" w:rsidRDefault="005F736F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06" w:type="dxa"/>
          </w:tcPr>
          <w:p w14:paraId="1EF11313" w14:textId="77777777" w:rsidR="005F736F" w:rsidRPr="00B70012" w:rsidRDefault="005F736F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629" w:type="dxa"/>
          </w:tcPr>
          <w:p w14:paraId="21757720" w14:textId="77777777" w:rsidR="005F736F" w:rsidRPr="00B70012" w:rsidRDefault="005F736F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1" w:type="dxa"/>
          </w:tcPr>
          <w:p w14:paraId="3267DB72" w14:textId="77777777" w:rsidR="005F736F" w:rsidRPr="00B70012" w:rsidRDefault="005F736F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752B1A" w:rsidRPr="00B70012" w14:paraId="39BD5985" w14:textId="77777777" w:rsidTr="00747E45">
        <w:tc>
          <w:tcPr>
            <w:tcW w:w="2057" w:type="dxa"/>
          </w:tcPr>
          <w:p w14:paraId="0976EEA3" w14:textId="77777777" w:rsidR="005F736F" w:rsidRPr="00B70012" w:rsidRDefault="005F736F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06" w:type="dxa"/>
          </w:tcPr>
          <w:p w14:paraId="32AD9857" w14:textId="77777777" w:rsidR="005F736F" w:rsidRPr="00B70012" w:rsidRDefault="005F736F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629" w:type="dxa"/>
          </w:tcPr>
          <w:p w14:paraId="48BA1321" w14:textId="77777777" w:rsidR="005F736F" w:rsidRPr="00B70012" w:rsidRDefault="005F736F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1" w:type="dxa"/>
          </w:tcPr>
          <w:p w14:paraId="257CA471" w14:textId="77777777" w:rsidR="005F736F" w:rsidRPr="00B70012" w:rsidRDefault="005F736F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</w:p>
        </w:tc>
      </w:tr>
    </w:tbl>
    <w:p w14:paraId="0E017495" w14:textId="45D65318" w:rsidR="00C7630F" w:rsidRPr="00B70012" w:rsidRDefault="00747E45" w:rsidP="00B70012">
      <w:p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ab/>
      </w:r>
      <w:r w:rsidRPr="00B70012">
        <w:rPr>
          <w:rFonts w:cstheme="minorHAnsi"/>
          <w:sz w:val="22"/>
          <w:szCs w:val="22"/>
        </w:rPr>
        <w:tab/>
      </w:r>
      <w:r w:rsidRPr="00B70012">
        <w:rPr>
          <w:rFonts w:cstheme="minorHAnsi"/>
          <w:sz w:val="22"/>
          <w:szCs w:val="22"/>
        </w:rPr>
        <w:tab/>
      </w:r>
      <w:r w:rsidRPr="00B70012">
        <w:rPr>
          <w:rFonts w:cstheme="minorHAnsi"/>
          <w:sz w:val="22"/>
          <w:szCs w:val="22"/>
        </w:rPr>
        <w:tab/>
      </w:r>
      <w:r w:rsidRPr="00B70012">
        <w:rPr>
          <w:rFonts w:cstheme="minorHAnsi"/>
          <w:sz w:val="22"/>
          <w:szCs w:val="22"/>
        </w:rPr>
        <w:tab/>
      </w:r>
    </w:p>
    <w:p w14:paraId="798A024A" w14:textId="5DE49F44" w:rsidR="00747E45" w:rsidRPr="00B70012" w:rsidRDefault="00747E45" w:rsidP="00B70012">
      <w:pPr>
        <w:pStyle w:val="Paragrafoelenco"/>
        <w:numPr>
          <w:ilvl w:val="0"/>
          <w:numId w:val="2"/>
        </w:num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Barrare la tipologia di evento che interessa.</w:t>
      </w:r>
    </w:p>
    <w:p w14:paraId="5491906E" w14:textId="17F1956E" w:rsidR="00747E45" w:rsidRPr="00B70012" w:rsidRDefault="00747E45" w:rsidP="00B70012">
      <w:pPr>
        <w:pStyle w:val="Paragrafoelenco"/>
        <w:numPr>
          <w:ilvl w:val="0"/>
          <w:numId w:val="2"/>
        </w:num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Da indicare per i casi di cerimonie istituzionali e iniziative di comunicazione istituzionale, per le lauree ad honorem o per altre manifestazioni similari.</w:t>
      </w:r>
    </w:p>
    <w:p w14:paraId="6F5EA1D4" w14:textId="6734BFCA" w:rsidR="00747E45" w:rsidRPr="00B70012" w:rsidRDefault="00747E45" w:rsidP="00B70012">
      <w:pPr>
        <w:pStyle w:val="Paragrafoelenco"/>
        <w:numPr>
          <w:ilvl w:val="0"/>
          <w:numId w:val="2"/>
        </w:num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Indicare una delle tre opzioni.</w:t>
      </w:r>
    </w:p>
    <w:p w14:paraId="278AD59E" w14:textId="2066DAB4" w:rsidR="005B2AD1" w:rsidRPr="00B70012" w:rsidRDefault="00747E45" w:rsidP="00B70012">
      <w:pPr>
        <w:pStyle w:val="Paragrafoelenco"/>
        <w:numPr>
          <w:ilvl w:val="0"/>
          <w:numId w:val="2"/>
        </w:num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Indicare il ruolo istituzionale ricoperto dal soggetto nella propria amministrazione/realtà organizzativa.</w:t>
      </w:r>
    </w:p>
    <w:p w14:paraId="20AA1A92" w14:textId="05D8730F" w:rsidR="00747E45" w:rsidRPr="00B70012" w:rsidRDefault="00747E45" w:rsidP="00B70012">
      <w:pPr>
        <w:pStyle w:val="Paragrafoelenco"/>
        <w:spacing w:line="360" w:lineRule="auto"/>
        <w:rPr>
          <w:rFonts w:cstheme="minorHAnsi"/>
          <w:sz w:val="22"/>
          <w:szCs w:val="22"/>
        </w:rPr>
      </w:pPr>
    </w:p>
    <w:p w14:paraId="14B71DC4" w14:textId="22DC226F" w:rsidR="0034579E" w:rsidRDefault="0034579E" w:rsidP="00B70012">
      <w:pPr>
        <w:spacing w:line="360" w:lineRule="auto"/>
        <w:rPr>
          <w:rFonts w:cstheme="minorHAnsi"/>
          <w:sz w:val="22"/>
          <w:szCs w:val="22"/>
        </w:rPr>
      </w:pPr>
    </w:p>
    <w:p w14:paraId="7221BF62" w14:textId="77777777" w:rsidR="00B70012" w:rsidRPr="00B70012" w:rsidRDefault="00B70012" w:rsidP="00B70012">
      <w:pPr>
        <w:spacing w:line="360" w:lineRule="auto"/>
        <w:rPr>
          <w:rFonts w:cstheme="minorHAnsi"/>
          <w:sz w:val="22"/>
          <w:szCs w:val="22"/>
        </w:rPr>
      </w:pPr>
    </w:p>
    <w:p w14:paraId="795C4987" w14:textId="77777777" w:rsidR="0034579E" w:rsidRPr="00B70012" w:rsidRDefault="0034579E" w:rsidP="00B70012">
      <w:p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BUDGET DELL’EVENTO</w:t>
      </w:r>
    </w:p>
    <w:p w14:paraId="647DBCCC" w14:textId="77777777" w:rsidR="0034579E" w:rsidRPr="00B70012" w:rsidRDefault="0034579E" w:rsidP="00B70012">
      <w:pPr>
        <w:spacing w:line="360" w:lineRule="auto"/>
        <w:rPr>
          <w:rFonts w:cstheme="minorHAnsi"/>
          <w:sz w:val="22"/>
          <w:szCs w:val="22"/>
        </w:rPr>
      </w:pPr>
    </w:p>
    <w:p w14:paraId="6CDBDA3D" w14:textId="7935A81F" w:rsidR="0034579E" w:rsidRPr="00B70012" w:rsidRDefault="0034579E" w:rsidP="00B70012">
      <w:p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Le</w:t>
      </w:r>
      <w:r w:rsidRPr="00B70012">
        <w:rPr>
          <w:rFonts w:cstheme="minorHAnsi"/>
          <w:sz w:val="22"/>
          <w:szCs w:val="22"/>
        </w:rPr>
        <w:tab/>
        <w:t>spese</w:t>
      </w:r>
      <w:r w:rsidRPr="00B70012">
        <w:rPr>
          <w:rFonts w:cstheme="minorHAnsi"/>
          <w:sz w:val="22"/>
          <w:szCs w:val="22"/>
        </w:rPr>
        <w:tab/>
        <w:t>gravano</w:t>
      </w:r>
      <w:r w:rsidRPr="00B70012">
        <w:rPr>
          <w:rFonts w:cstheme="minorHAnsi"/>
          <w:sz w:val="22"/>
          <w:szCs w:val="22"/>
        </w:rPr>
        <w:tab/>
        <w:t>sulla</w:t>
      </w:r>
      <w:r w:rsidRPr="00B70012">
        <w:rPr>
          <w:rFonts w:cstheme="minorHAnsi"/>
          <w:sz w:val="22"/>
          <w:szCs w:val="22"/>
        </w:rPr>
        <w:tab/>
        <w:t>voce</w:t>
      </w:r>
      <w:r w:rsidRPr="00B70012">
        <w:rPr>
          <w:rFonts w:cstheme="minorHAnsi"/>
          <w:sz w:val="22"/>
          <w:szCs w:val="22"/>
        </w:rPr>
        <w:tab/>
        <w:t>di</w:t>
      </w:r>
      <w:r w:rsidRPr="00B70012">
        <w:rPr>
          <w:rFonts w:cstheme="minorHAnsi"/>
          <w:sz w:val="22"/>
          <w:szCs w:val="22"/>
        </w:rPr>
        <w:tab/>
        <w:t>budget/codice</w:t>
      </w:r>
      <w:r w:rsidRPr="00B70012">
        <w:rPr>
          <w:rFonts w:cstheme="minorHAnsi"/>
          <w:sz w:val="22"/>
          <w:szCs w:val="22"/>
        </w:rPr>
        <w:tab/>
        <w:t>progetto:</w:t>
      </w:r>
    </w:p>
    <w:p w14:paraId="1CB7991D" w14:textId="262D9333" w:rsidR="0034579E" w:rsidRPr="00B70012" w:rsidRDefault="0034579E" w:rsidP="00B70012">
      <w:p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__________________________________________________________________________ Copertura economica dei costi totali di € _________________________________________ Cofinanziamento (se sussiste) a carico del Dipartimento € ____________________</w:t>
      </w:r>
      <w:r w:rsidR="00AB019D" w:rsidRPr="00B70012">
        <w:rPr>
          <w:rFonts w:cstheme="minorHAnsi"/>
          <w:sz w:val="22"/>
          <w:szCs w:val="22"/>
        </w:rPr>
        <w:t>_</w:t>
      </w:r>
      <w:r w:rsidRPr="00B70012">
        <w:rPr>
          <w:rFonts w:cstheme="minorHAnsi"/>
          <w:sz w:val="22"/>
          <w:szCs w:val="22"/>
        </w:rPr>
        <w:t>______ Cofinanziamento (se sussiste) da fondi esterni (specificare la voce di budget/codice progetto) € _______________________________________________________</w:t>
      </w:r>
      <w:r w:rsidR="00AB019D" w:rsidRPr="00B70012">
        <w:rPr>
          <w:rFonts w:cstheme="minorHAnsi"/>
          <w:sz w:val="22"/>
          <w:szCs w:val="22"/>
        </w:rPr>
        <w:t>______</w:t>
      </w:r>
      <w:r w:rsidRPr="00B70012">
        <w:rPr>
          <w:rFonts w:cstheme="minorHAnsi"/>
          <w:sz w:val="22"/>
          <w:szCs w:val="22"/>
        </w:rPr>
        <w:t>___</w:t>
      </w:r>
    </w:p>
    <w:p w14:paraId="68E1BA8D" w14:textId="36BEA4D1" w:rsidR="008003BD" w:rsidRPr="00B70012" w:rsidRDefault="008003BD" w:rsidP="00B70012">
      <w:pPr>
        <w:spacing w:line="360" w:lineRule="auto"/>
        <w:rPr>
          <w:rFonts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56"/>
        <w:gridCol w:w="4457"/>
      </w:tblGrid>
      <w:tr w:rsidR="00B70012" w:rsidRPr="00B70012" w14:paraId="737FC51F" w14:textId="77777777" w:rsidTr="002B39E0">
        <w:tc>
          <w:tcPr>
            <w:tcW w:w="8913" w:type="dxa"/>
            <w:gridSpan w:val="2"/>
          </w:tcPr>
          <w:p w14:paraId="6525BAE5" w14:textId="6C0CADD5" w:rsidR="00B70012" w:rsidRPr="00B70012" w:rsidRDefault="00B70012" w:rsidP="00B70012">
            <w:pPr>
              <w:spacing w:line="360" w:lineRule="auto"/>
              <w:jc w:val="center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PIANO FINANZIARIO</w:t>
            </w:r>
          </w:p>
        </w:tc>
      </w:tr>
      <w:tr w:rsidR="002F0148" w:rsidRPr="00B70012" w14:paraId="7529C265" w14:textId="77777777" w:rsidTr="002F0148">
        <w:tc>
          <w:tcPr>
            <w:tcW w:w="4456" w:type="dxa"/>
          </w:tcPr>
          <w:p w14:paraId="07BA1F9D" w14:textId="1421F450" w:rsidR="002F0148" w:rsidRPr="00B70012" w:rsidRDefault="00A77A81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TIPOLOGIA DI SPESA PRESUNTA</w:t>
            </w:r>
          </w:p>
        </w:tc>
        <w:tc>
          <w:tcPr>
            <w:tcW w:w="4457" w:type="dxa"/>
          </w:tcPr>
          <w:p w14:paraId="0A5B8C80" w14:textId="1047320D" w:rsidR="002F0148" w:rsidRPr="00B70012" w:rsidRDefault="00A77A81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AMMONTARE DEL COSTO PRESUNTO</w:t>
            </w:r>
          </w:p>
        </w:tc>
      </w:tr>
      <w:tr w:rsidR="002F0148" w:rsidRPr="00B70012" w14:paraId="4C109D51" w14:textId="77777777" w:rsidTr="002F0148">
        <w:tc>
          <w:tcPr>
            <w:tcW w:w="4456" w:type="dxa"/>
          </w:tcPr>
          <w:p w14:paraId="5E1389DC" w14:textId="2C0E433D" w:rsidR="002F0148" w:rsidRPr="00B70012" w:rsidRDefault="00A77A81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Utilizzo di Aule/Locali/Spazi</w:t>
            </w:r>
          </w:p>
        </w:tc>
        <w:tc>
          <w:tcPr>
            <w:tcW w:w="4457" w:type="dxa"/>
          </w:tcPr>
          <w:p w14:paraId="2E9CAFCA" w14:textId="31A100E5" w:rsidR="002F0148" w:rsidRPr="00B70012" w:rsidRDefault="00A77A81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Euro</w:t>
            </w:r>
          </w:p>
        </w:tc>
      </w:tr>
      <w:tr w:rsidR="002F0148" w:rsidRPr="00B70012" w14:paraId="568CD624" w14:textId="77777777" w:rsidTr="002F0148">
        <w:tc>
          <w:tcPr>
            <w:tcW w:w="4456" w:type="dxa"/>
          </w:tcPr>
          <w:p w14:paraId="34700A76" w14:textId="37BB355C" w:rsidR="002F0148" w:rsidRPr="00B70012" w:rsidRDefault="00A77A81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Impianti (specificare se audio, video etc.)</w:t>
            </w:r>
          </w:p>
        </w:tc>
        <w:tc>
          <w:tcPr>
            <w:tcW w:w="4457" w:type="dxa"/>
          </w:tcPr>
          <w:p w14:paraId="494E2922" w14:textId="0330F531" w:rsidR="002F0148" w:rsidRPr="00B70012" w:rsidRDefault="00904620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Euro</w:t>
            </w:r>
          </w:p>
        </w:tc>
      </w:tr>
      <w:tr w:rsidR="002F0148" w:rsidRPr="00B70012" w14:paraId="0A4254CC" w14:textId="77777777" w:rsidTr="002F0148">
        <w:tc>
          <w:tcPr>
            <w:tcW w:w="4456" w:type="dxa"/>
          </w:tcPr>
          <w:p w14:paraId="74000648" w14:textId="24420AD4" w:rsidR="002F0148" w:rsidRPr="00B70012" w:rsidRDefault="00A13FAD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 xml:space="preserve">Omaggi (specificare se targhe, fiori, libri </w:t>
            </w:r>
            <w:proofErr w:type="spellStart"/>
            <w:r w:rsidRPr="00B70012">
              <w:rPr>
                <w:rFonts w:cstheme="minorHAnsi"/>
                <w:sz w:val="22"/>
                <w:szCs w:val="22"/>
              </w:rPr>
              <w:t>etc</w:t>
            </w:r>
            <w:proofErr w:type="spellEnd"/>
            <w:r w:rsidRPr="00B70012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4457" w:type="dxa"/>
          </w:tcPr>
          <w:p w14:paraId="3FFDE4E1" w14:textId="083B1113" w:rsidR="002F0148" w:rsidRPr="00B70012" w:rsidRDefault="00904620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Euro</w:t>
            </w:r>
          </w:p>
        </w:tc>
      </w:tr>
      <w:tr w:rsidR="002F0148" w:rsidRPr="00B70012" w14:paraId="2F0AAA13" w14:textId="77777777" w:rsidTr="002F0148">
        <w:tc>
          <w:tcPr>
            <w:tcW w:w="4456" w:type="dxa"/>
          </w:tcPr>
          <w:p w14:paraId="2DBBCD68" w14:textId="517C67F8" w:rsidR="002F0148" w:rsidRPr="00B70012" w:rsidRDefault="00A13FAD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Locandine</w:t>
            </w:r>
          </w:p>
        </w:tc>
        <w:tc>
          <w:tcPr>
            <w:tcW w:w="4457" w:type="dxa"/>
          </w:tcPr>
          <w:p w14:paraId="18C3EA92" w14:textId="5D0AC930" w:rsidR="002F0148" w:rsidRPr="00B70012" w:rsidRDefault="00904620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Euro</w:t>
            </w:r>
          </w:p>
        </w:tc>
      </w:tr>
      <w:tr w:rsidR="002F0148" w:rsidRPr="00B70012" w14:paraId="2293111A" w14:textId="77777777" w:rsidTr="002F0148">
        <w:tc>
          <w:tcPr>
            <w:tcW w:w="4456" w:type="dxa"/>
          </w:tcPr>
          <w:p w14:paraId="472B55DF" w14:textId="444DA30E" w:rsidR="002F0148" w:rsidRPr="00B70012" w:rsidRDefault="00A13FAD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Inviti</w:t>
            </w:r>
          </w:p>
        </w:tc>
        <w:tc>
          <w:tcPr>
            <w:tcW w:w="4457" w:type="dxa"/>
          </w:tcPr>
          <w:p w14:paraId="648A23FA" w14:textId="01D52B9F" w:rsidR="002F0148" w:rsidRPr="00B70012" w:rsidRDefault="00904620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Euro</w:t>
            </w:r>
          </w:p>
        </w:tc>
      </w:tr>
      <w:tr w:rsidR="002F0148" w:rsidRPr="00B70012" w14:paraId="3CE2E386" w14:textId="77777777" w:rsidTr="002F0148">
        <w:tc>
          <w:tcPr>
            <w:tcW w:w="4456" w:type="dxa"/>
          </w:tcPr>
          <w:p w14:paraId="7F03DFC5" w14:textId="7B15D8E7" w:rsidR="002F0148" w:rsidRPr="00B70012" w:rsidRDefault="00A13FAD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Viaggio</w:t>
            </w:r>
          </w:p>
        </w:tc>
        <w:tc>
          <w:tcPr>
            <w:tcW w:w="4457" w:type="dxa"/>
          </w:tcPr>
          <w:p w14:paraId="52AC73CA" w14:textId="69F71A3F" w:rsidR="002F0148" w:rsidRPr="00B70012" w:rsidRDefault="00904620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Euro</w:t>
            </w:r>
          </w:p>
        </w:tc>
      </w:tr>
      <w:tr w:rsidR="00A13FAD" w:rsidRPr="00B70012" w14:paraId="41A5380A" w14:textId="77777777" w:rsidTr="002F0148">
        <w:tc>
          <w:tcPr>
            <w:tcW w:w="4456" w:type="dxa"/>
          </w:tcPr>
          <w:p w14:paraId="0084DB19" w14:textId="74B107EC" w:rsidR="00A13FAD" w:rsidRPr="00B70012" w:rsidRDefault="00A13FAD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Alloggio</w:t>
            </w:r>
          </w:p>
        </w:tc>
        <w:tc>
          <w:tcPr>
            <w:tcW w:w="4457" w:type="dxa"/>
          </w:tcPr>
          <w:p w14:paraId="03D5F1AD" w14:textId="47B6D887" w:rsidR="00A13FAD" w:rsidRPr="00B70012" w:rsidRDefault="00904620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Euro</w:t>
            </w:r>
          </w:p>
        </w:tc>
      </w:tr>
      <w:tr w:rsidR="00A13FAD" w:rsidRPr="00B70012" w14:paraId="1FC9E3A1" w14:textId="77777777" w:rsidTr="002F0148">
        <w:tc>
          <w:tcPr>
            <w:tcW w:w="4456" w:type="dxa"/>
          </w:tcPr>
          <w:p w14:paraId="2D8A3F58" w14:textId="7EA28E9F" w:rsidR="00A13FAD" w:rsidRPr="00B70012" w:rsidRDefault="00A13FAD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lastRenderedPageBreak/>
              <w:t>Vitto</w:t>
            </w:r>
          </w:p>
        </w:tc>
        <w:tc>
          <w:tcPr>
            <w:tcW w:w="4457" w:type="dxa"/>
          </w:tcPr>
          <w:p w14:paraId="2BACD090" w14:textId="4C9D8444" w:rsidR="00A13FAD" w:rsidRPr="00B70012" w:rsidRDefault="00904620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Euro</w:t>
            </w:r>
          </w:p>
        </w:tc>
      </w:tr>
      <w:tr w:rsidR="00A13FAD" w:rsidRPr="00B70012" w14:paraId="2A1A5E3C" w14:textId="77777777" w:rsidTr="002F0148">
        <w:tc>
          <w:tcPr>
            <w:tcW w:w="4456" w:type="dxa"/>
          </w:tcPr>
          <w:p w14:paraId="024BC296" w14:textId="2CB39DA0" w:rsidR="00A13FAD" w:rsidRPr="00B70012" w:rsidRDefault="00A13FAD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Compenso relatori</w:t>
            </w:r>
          </w:p>
        </w:tc>
        <w:tc>
          <w:tcPr>
            <w:tcW w:w="4457" w:type="dxa"/>
          </w:tcPr>
          <w:p w14:paraId="2F74ACEA" w14:textId="51E7FAA5" w:rsidR="00A13FAD" w:rsidRPr="00B70012" w:rsidRDefault="00904620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Euro</w:t>
            </w:r>
          </w:p>
        </w:tc>
      </w:tr>
      <w:tr w:rsidR="00A13FAD" w:rsidRPr="00B70012" w14:paraId="28C4C004" w14:textId="77777777" w:rsidTr="002F0148">
        <w:tc>
          <w:tcPr>
            <w:tcW w:w="4456" w:type="dxa"/>
          </w:tcPr>
          <w:p w14:paraId="7D0EBAF3" w14:textId="0C5877DA" w:rsidR="00A13FAD" w:rsidRPr="00B70012" w:rsidRDefault="00A13FAD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Altre spese</w:t>
            </w:r>
          </w:p>
        </w:tc>
        <w:tc>
          <w:tcPr>
            <w:tcW w:w="4457" w:type="dxa"/>
          </w:tcPr>
          <w:p w14:paraId="392703AC" w14:textId="4B8772E4" w:rsidR="00A13FAD" w:rsidRPr="00B70012" w:rsidRDefault="00904620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Euro</w:t>
            </w:r>
          </w:p>
        </w:tc>
      </w:tr>
      <w:tr w:rsidR="00A13FAD" w:rsidRPr="00B70012" w14:paraId="0DDAF1FF" w14:textId="77777777" w:rsidTr="002F0148">
        <w:tc>
          <w:tcPr>
            <w:tcW w:w="4456" w:type="dxa"/>
          </w:tcPr>
          <w:p w14:paraId="4D3AFFBE" w14:textId="436F6C5D" w:rsidR="00A13FAD" w:rsidRPr="00B70012" w:rsidRDefault="00A13FAD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Totale spese</w:t>
            </w:r>
          </w:p>
        </w:tc>
        <w:tc>
          <w:tcPr>
            <w:tcW w:w="4457" w:type="dxa"/>
          </w:tcPr>
          <w:p w14:paraId="6B71F543" w14:textId="264F84B3" w:rsidR="00A13FAD" w:rsidRPr="00B70012" w:rsidRDefault="00904620" w:rsidP="00B70012">
            <w:pPr>
              <w:spacing w:line="360" w:lineRule="auto"/>
              <w:rPr>
                <w:rFonts w:cstheme="minorHAnsi"/>
                <w:sz w:val="22"/>
                <w:szCs w:val="22"/>
              </w:rPr>
            </w:pPr>
            <w:r w:rsidRPr="00B70012">
              <w:rPr>
                <w:rFonts w:cstheme="minorHAnsi"/>
                <w:sz w:val="22"/>
                <w:szCs w:val="22"/>
              </w:rPr>
              <w:t>Euro</w:t>
            </w:r>
          </w:p>
        </w:tc>
      </w:tr>
    </w:tbl>
    <w:p w14:paraId="4AC5A77D" w14:textId="7D600339" w:rsidR="008003BD" w:rsidRPr="00B70012" w:rsidRDefault="008003BD" w:rsidP="00B70012">
      <w:pPr>
        <w:spacing w:line="360" w:lineRule="auto"/>
        <w:rPr>
          <w:rFonts w:cstheme="minorHAnsi"/>
          <w:sz w:val="22"/>
          <w:szCs w:val="22"/>
        </w:rPr>
      </w:pPr>
    </w:p>
    <w:p w14:paraId="67688D27" w14:textId="30FBFD4A" w:rsidR="008D49CD" w:rsidRPr="00B70012" w:rsidRDefault="008D49CD" w:rsidP="00B70012">
      <w:pPr>
        <w:spacing w:line="360" w:lineRule="auto"/>
        <w:rPr>
          <w:rFonts w:cstheme="minorHAnsi"/>
          <w:sz w:val="22"/>
          <w:szCs w:val="22"/>
        </w:rPr>
      </w:pPr>
    </w:p>
    <w:p w14:paraId="3602C222" w14:textId="77777777" w:rsidR="008D49CD" w:rsidRPr="00B70012" w:rsidRDefault="008D49CD" w:rsidP="00B70012">
      <w:p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  <w:highlight w:val="yellow"/>
        </w:rPr>
        <w:t>Si dichiara il rispetto della normativa vigente e dei Regolamenti di Ateneo.</w:t>
      </w:r>
    </w:p>
    <w:p w14:paraId="22DE5437" w14:textId="77777777" w:rsidR="008D49CD" w:rsidRPr="00B70012" w:rsidRDefault="008D49CD" w:rsidP="00B70012">
      <w:pPr>
        <w:spacing w:line="360" w:lineRule="auto"/>
        <w:rPr>
          <w:rFonts w:cstheme="minorHAnsi"/>
          <w:sz w:val="22"/>
          <w:szCs w:val="22"/>
        </w:rPr>
      </w:pPr>
    </w:p>
    <w:p w14:paraId="46518EDB" w14:textId="77777777" w:rsidR="008D49CD" w:rsidRPr="00B70012" w:rsidRDefault="008D49CD" w:rsidP="00B70012">
      <w:pPr>
        <w:spacing w:line="360" w:lineRule="auto"/>
        <w:ind w:firstLine="708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Luogo e Data</w:t>
      </w:r>
    </w:p>
    <w:p w14:paraId="41E24F56" w14:textId="77777777" w:rsidR="008D49CD" w:rsidRPr="00B70012" w:rsidRDefault="008D49CD" w:rsidP="00B70012">
      <w:pPr>
        <w:spacing w:line="360" w:lineRule="auto"/>
        <w:rPr>
          <w:rFonts w:cstheme="minorHAnsi"/>
          <w:sz w:val="22"/>
          <w:szCs w:val="22"/>
        </w:rPr>
      </w:pPr>
    </w:p>
    <w:p w14:paraId="220A5FAD" w14:textId="1FB39003" w:rsidR="008D49CD" w:rsidRPr="00B70012" w:rsidRDefault="008D49CD" w:rsidP="00B70012">
      <w:pPr>
        <w:spacing w:line="360" w:lineRule="auto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______</w:t>
      </w:r>
      <w:r w:rsidR="00B70012" w:rsidRPr="00B70012">
        <w:rPr>
          <w:rFonts w:cstheme="minorHAnsi"/>
          <w:sz w:val="22"/>
          <w:szCs w:val="22"/>
        </w:rPr>
        <w:t>____</w:t>
      </w:r>
      <w:r w:rsidRPr="00B70012">
        <w:rPr>
          <w:rFonts w:cstheme="minorHAnsi"/>
          <w:sz w:val="22"/>
          <w:szCs w:val="22"/>
        </w:rPr>
        <w:t>____________</w:t>
      </w:r>
    </w:p>
    <w:p w14:paraId="030523A1" w14:textId="77777777" w:rsidR="008D49CD" w:rsidRPr="00B70012" w:rsidRDefault="008D49CD" w:rsidP="00B70012">
      <w:pPr>
        <w:spacing w:line="360" w:lineRule="auto"/>
        <w:rPr>
          <w:rFonts w:cstheme="minorHAnsi"/>
          <w:sz w:val="22"/>
          <w:szCs w:val="22"/>
        </w:rPr>
      </w:pPr>
    </w:p>
    <w:p w14:paraId="7734784E" w14:textId="77777777" w:rsidR="008D49CD" w:rsidRPr="00B70012" w:rsidRDefault="008D49CD" w:rsidP="00B70012">
      <w:pPr>
        <w:spacing w:line="360" w:lineRule="auto"/>
        <w:rPr>
          <w:rFonts w:cstheme="minorHAnsi"/>
          <w:sz w:val="22"/>
          <w:szCs w:val="22"/>
        </w:rPr>
      </w:pPr>
    </w:p>
    <w:p w14:paraId="32F8379C" w14:textId="6D01A8D2" w:rsidR="008D49CD" w:rsidRPr="00B70012" w:rsidRDefault="008D49CD" w:rsidP="00B70012">
      <w:pPr>
        <w:spacing w:line="360" w:lineRule="auto"/>
        <w:jc w:val="right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Firma dell’Organizzatore</w:t>
      </w:r>
      <w:r w:rsidRPr="00B70012">
        <w:rPr>
          <w:rFonts w:cstheme="minorHAnsi"/>
          <w:sz w:val="22"/>
          <w:szCs w:val="22"/>
        </w:rPr>
        <w:tab/>
      </w:r>
    </w:p>
    <w:p w14:paraId="777A1C08" w14:textId="77777777" w:rsidR="008D49CD" w:rsidRPr="00B70012" w:rsidRDefault="008D49CD" w:rsidP="00B70012">
      <w:pPr>
        <w:spacing w:line="360" w:lineRule="auto"/>
        <w:jc w:val="right"/>
        <w:rPr>
          <w:rFonts w:cstheme="minorHAnsi"/>
          <w:sz w:val="22"/>
          <w:szCs w:val="22"/>
        </w:rPr>
      </w:pPr>
    </w:p>
    <w:p w14:paraId="4E30DDD8" w14:textId="70F11D65" w:rsidR="008D49CD" w:rsidRPr="00B70012" w:rsidRDefault="008D49CD" w:rsidP="00B70012">
      <w:pPr>
        <w:spacing w:line="360" w:lineRule="auto"/>
        <w:ind w:firstLine="708"/>
        <w:jc w:val="right"/>
        <w:rPr>
          <w:rFonts w:cstheme="minorHAnsi"/>
          <w:sz w:val="22"/>
          <w:szCs w:val="22"/>
        </w:rPr>
      </w:pPr>
      <w:r w:rsidRPr="00B70012">
        <w:rPr>
          <w:rFonts w:cstheme="minorHAnsi"/>
          <w:sz w:val="22"/>
          <w:szCs w:val="22"/>
        </w:rPr>
        <w:t>(Prof./Dott.)</w:t>
      </w:r>
      <w:r w:rsidRPr="00B70012">
        <w:rPr>
          <w:rFonts w:cstheme="minorHAnsi"/>
          <w:sz w:val="22"/>
          <w:szCs w:val="22"/>
        </w:rPr>
        <w:tab/>
      </w:r>
      <w:r w:rsidRPr="00B70012">
        <w:rPr>
          <w:rFonts w:cstheme="minorHAnsi"/>
          <w:sz w:val="22"/>
          <w:szCs w:val="22"/>
        </w:rPr>
        <w:tab/>
        <w:t xml:space="preserve"> </w:t>
      </w:r>
    </w:p>
    <w:sectPr w:rsidR="008D49CD" w:rsidRPr="00B70012" w:rsidSect="00B332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701" w:bottom="1701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95358" w14:textId="77777777" w:rsidR="00507B0A" w:rsidRDefault="00507B0A" w:rsidP="0030749D">
      <w:r>
        <w:separator/>
      </w:r>
    </w:p>
  </w:endnote>
  <w:endnote w:type="continuationSeparator" w:id="0">
    <w:p w14:paraId="7E3B64ED" w14:textId="77777777" w:rsidR="00507B0A" w:rsidRDefault="00507B0A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A313C" w14:textId="77777777" w:rsidR="007266E2" w:rsidRDefault="007266E2">
    <w:pPr>
      <w:pStyle w:val="Pidipagina"/>
    </w:pPr>
  </w:p>
  <w:p w14:paraId="517579E6" w14:textId="77777777" w:rsidR="00EF6485" w:rsidRDefault="00EF6485"/>
  <w:p w14:paraId="0C656B7F" w14:textId="77777777" w:rsidR="00EF6485" w:rsidRDefault="00EF648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EndPr/>
    <w:sdtContent>
      <w:p w14:paraId="63CA0CE1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5D03D4" w14:textId="77777777" w:rsidR="00E31376" w:rsidRDefault="00E31376">
    <w:pPr>
      <w:pStyle w:val="Pidipagina"/>
    </w:pPr>
  </w:p>
  <w:p w14:paraId="303C708E" w14:textId="77777777" w:rsidR="00EF6485" w:rsidRDefault="00EF6485"/>
  <w:p w14:paraId="50A33E5A" w14:textId="77777777" w:rsidR="00EF6485" w:rsidRDefault="00EF648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A6F23" w14:textId="7777777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2CD923" wp14:editId="7B92F9FD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128D109" w14:textId="077D402A" w:rsidR="00000511" w:rsidRPr="00000511" w:rsidRDefault="00000511" w:rsidP="00000511">
                          <w:pPr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B41D95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>Claudia Cottu</w:t>
                          </w: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 Sant’Ignazio, 17 – 09123, Cagliari  </w:t>
                          </w:r>
                        </w:p>
                        <w:p w14:paraId="35E808E2" w14:textId="5F0C64EE" w:rsidR="00000511" w:rsidRPr="00000511" w:rsidRDefault="00000511" w:rsidP="00000511">
                          <w:pPr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Tel +39 070/675</w:t>
                          </w:r>
                          <w:r w:rsidR="00B41D95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3308</w:t>
                          </w: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 – email </w:t>
                          </w:r>
                          <w:hyperlink r:id="rId1" w:history="1">
                            <w:r w:rsidRPr="00000511">
                              <w:rPr>
                                <w:rFonts w:ascii="Calibri" w:eastAsia="Calibri" w:hAnsi="Calibri" w:cs="Times New Roman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segreteriasea@unica.it</w:t>
                            </w:r>
                          </w:hyperlink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; </w:t>
                          </w:r>
                          <w:hyperlink r:id="rId2" w:history="1">
                            <w:r w:rsidRPr="00000511">
                              <w:rPr>
                                <w:rFonts w:ascii="Calibri" w:eastAsia="Calibri" w:hAnsi="Calibri" w:cs="Times New Roman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https://www.unica.it/unica/it/dip_scienzeecoaziend.page</w:t>
                            </w:r>
                          </w:hyperlink>
                        </w:p>
                        <w:p w14:paraId="21A98BF0" w14:textId="77777777" w:rsidR="00E31376" w:rsidRPr="00894BAC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2CD923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2128D109" w14:textId="077D402A" w:rsidR="00000511" w:rsidRPr="00000511" w:rsidRDefault="00000511" w:rsidP="00000511">
                    <w:pPr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B41D95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>Claudia Cottu</w:t>
                    </w: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 – Via Sant’Ignazio, 17 – 09123, Cagliari  </w:t>
                    </w:r>
                  </w:p>
                  <w:p w14:paraId="35E808E2" w14:textId="5F0C64EE" w:rsidR="00000511" w:rsidRPr="00000511" w:rsidRDefault="00000511" w:rsidP="00000511">
                    <w:pPr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Tel +39 070/675</w:t>
                    </w:r>
                    <w:r w:rsidR="00B41D95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3308</w:t>
                    </w: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 – email </w:t>
                    </w:r>
                    <w:hyperlink r:id="rId3" w:history="1">
                      <w:r w:rsidRPr="00000511">
                        <w:rPr>
                          <w:rFonts w:ascii="Calibri" w:eastAsia="Calibri" w:hAnsi="Calibri" w:cs="Times New Roman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segreteriasea@unica.it</w:t>
                      </w:r>
                    </w:hyperlink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; </w:t>
                    </w:r>
                    <w:hyperlink r:id="rId4" w:history="1">
                      <w:r w:rsidRPr="00000511">
                        <w:rPr>
                          <w:rFonts w:ascii="Calibri" w:eastAsia="Calibri" w:hAnsi="Calibri" w:cs="Times New Roman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https://www.unica.it/unica/it/dip_scienzeecoaziend.page</w:t>
                      </w:r>
                    </w:hyperlink>
                  </w:p>
                  <w:p w14:paraId="21A98BF0" w14:textId="77777777" w:rsidR="00E31376" w:rsidRPr="00894BAC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508D5CCA" wp14:editId="5A2D9137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2644B" w14:textId="77777777" w:rsidR="00507B0A" w:rsidRDefault="00507B0A" w:rsidP="0030749D">
      <w:r>
        <w:separator/>
      </w:r>
    </w:p>
  </w:footnote>
  <w:footnote w:type="continuationSeparator" w:id="0">
    <w:p w14:paraId="4AB45F3C" w14:textId="77777777" w:rsidR="00507B0A" w:rsidRDefault="00507B0A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09AAF" w14:textId="77777777" w:rsidR="0030749D" w:rsidRDefault="00B41D95">
    <w:pPr>
      <w:pStyle w:val="Intestazione"/>
    </w:pPr>
    <w:r>
      <w:rPr>
        <w:noProof/>
      </w:rPr>
      <w:pict w14:anchorId="4277DC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  <w:p w14:paraId="5BE30074" w14:textId="77777777" w:rsidR="00EF6485" w:rsidRDefault="00EF6485"/>
  <w:p w14:paraId="7A984436" w14:textId="77777777" w:rsidR="00EF6485" w:rsidRDefault="00EF648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4143D" w14:textId="77777777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0B4133F1" wp14:editId="5F7262E4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FAEDE1" w14:textId="77777777" w:rsidR="00EF6485" w:rsidRDefault="00EF6485"/>
  <w:p w14:paraId="4FCC75AE" w14:textId="77777777" w:rsidR="00EF6485" w:rsidRDefault="00EF648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E339B" w14:textId="77777777" w:rsidR="00462D8D" w:rsidRDefault="00CB36D1" w:rsidP="0081622C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4248A376" wp14:editId="77B3CF83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1E8BB6" w14:textId="77777777" w:rsidR="00894BAC" w:rsidRDefault="00FB7E66" w:rsidP="001B09C3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</w:t>
    </w:r>
    <w:r w:rsidR="00894BAC">
      <w:rPr>
        <w:b/>
        <w:bCs/>
        <w:color w:val="1F3864" w:themeColor="accent1" w:themeShade="80"/>
        <w:sz w:val="18"/>
        <w:szCs w:val="18"/>
      </w:rPr>
      <w:t xml:space="preserve"> di Scienze Economiche ed Aziendali</w:t>
    </w:r>
  </w:p>
  <w:p w14:paraId="05E2AD1F" w14:textId="77777777" w:rsidR="00894BAC" w:rsidRDefault="00FB7E66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894BAC">
      <w:rPr>
        <w:color w:val="1F3864" w:themeColor="accent1" w:themeShade="80"/>
        <w:sz w:val="18"/>
        <w:szCs w:val="18"/>
      </w:rPr>
      <w:t>Rinaldo Brau</w:t>
    </w:r>
  </w:p>
  <w:p w14:paraId="6418363B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0FE56993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6F0FF4B5" w14:textId="77777777" w:rsidR="00894BAC" w:rsidRPr="00894BAC" w:rsidRDefault="00894BAC" w:rsidP="00894BAC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\endash 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26BE0264"/>
    <w:multiLevelType w:val="hybridMultilevel"/>
    <w:tmpl w:val="5E1CF698"/>
    <w:lvl w:ilvl="0" w:tplc="08FC179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475FC5"/>
    <w:multiLevelType w:val="hybridMultilevel"/>
    <w:tmpl w:val="12A47BD0"/>
    <w:lvl w:ilvl="0" w:tplc="DA66FDD2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747647">
    <w:abstractNumId w:val="0"/>
  </w:num>
  <w:num w:numId="2" w16cid:durableId="1671256413">
    <w:abstractNumId w:val="2"/>
  </w:num>
  <w:num w:numId="3" w16cid:durableId="529608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B0A"/>
    <w:rsid w:val="00000511"/>
    <w:rsid w:val="000045EC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23949"/>
    <w:rsid w:val="00130B59"/>
    <w:rsid w:val="00163923"/>
    <w:rsid w:val="001813C0"/>
    <w:rsid w:val="001A58C8"/>
    <w:rsid w:val="001A5FBE"/>
    <w:rsid w:val="001B09C3"/>
    <w:rsid w:val="001F5D73"/>
    <w:rsid w:val="00207233"/>
    <w:rsid w:val="002112CF"/>
    <w:rsid w:val="00215557"/>
    <w:rsid w:val="00215561"/>
    <w:rsid w:val="002167FB"/>
    <w:rsid w:val="0021689D"/>
    <w:rsid w:val="00241E4E"/>
    <w:rsid w:val="00266CF0"/>
    <w:rsid w:val="00280E8A"/>
    <w:rsid w:val="002B1BE6"/>
    <w:rsid w:val="002C35DA"/>
    <w:rsid w:val="002E28E3"/>
    <w:rsid w:val="002F0148"/>
    <w:rsid w:val="002F0D7B"/>
    <w:rsid w:val="00307220"/>
    <w:rsid w:val="0030749D"/>
    <w:rsid w:val="00313B14"/>
    <w:rsid w:val="003152FB"/>
    <w:rsid w:val="00324279"/>
    <w:rsid w:val="00334CD1"/>
    <w:rsid w:val="0034579E"/>
    <w:rsid w:val="00347E08"/>
    <w:rsid w:val="00360818"/>
    <w:rsid w:val="00384CD1"/>
    <w:rsid w:val="00390A63"/>
    <w:rsid w:val="003A1758"/>
    <w:rsid w:val="003B3096"/>
    <w:rsid w:val="003B6000"/>
    <w:rsid w:val="003D6177"/>
    <w:rsid w:val="004056D6"/>
    <w:rsid w:val="0043001C"/>
    <w:rsid w:val="004335FE"/>
    <w:rsid w:val="0046073D"/>
    <w:rsid w:val="00462D8D"/>
    <w:rsid w:val="00466009"/>
    <w:rsid w:val="004A1477"/>
    <w:rsid w:val="004B1597"/>
    <w:rsid w:val="004D04C6"/>
    <w:rsid w:val="004E061B"/>
    <w:rsid w:val="004E4AA8"/>
    <w:rsid w:val="00501D79"/>
    <w:rsid w:val="00507B0A"/>
    <w:rsid w:val="00566BF9"/>
    <w:rsid w:val="005974C5"/>
    <w:rsid w:val="005B2AD1"/>
    <w:rsid w:val="005D3A5E"/>
    <w:rsid w:val="005F542B"/>
    <w:rsid w:val="005F736F"/>
    <w:rsid w:val="00633AC1"/>
    <w:rsid w:val="006343C0"/>
    <w:rsid w:val="006612BC"/>
    <w:rsid w:val="0068140F"/>
    <w:rsid w:val="00694DBA"/>
    <w:rsid w:val="006974B8"/>
    <w:rsid w:val="006A376F"/>
    <w:rsid w:val="006C3DB0"/>
    <w:rsid w:val="007266E2"/>
    <w:rsid w:val="00733277"/>
    <w:rsid w:val="00747E45"/>
    <w:rsid w:val="00752B1A"/>
    <w:rsid w:val="007607CF"/>
    <w:rsid w:val="00764FCE"/>
    <w:rsid w:val="00783DF6"/>
    <w:rsid w:val="007D29FE"/>
    <w:rsid w:val="007D64E6"/>
    <w:rsid w:val="007E1252"/>
    <w:rsid w:val="007E2D7F"/>
    <w:rsid w:val="008003BD"/>
    <w:rsid w:val="0081328C"/>
    <w:rsid w:val="0081622C"/>
    <w:rsid w:val="0088311F"/>
    <w:rsid w:val="00893310"/>
    <w:rsid w:val="00894BAC"/>
    <w:rsid w:val="008A375C"/>
    <w:rsid w:val="008B1590"/>
    <w:rsid w:val="008B1FD8"/>
    <w:rsid w:val="008B6E12"/>
    <w:rsid w:val="008C5C09"/>
    <w:rsid w:val="008D49CD"/>
    <w:rsid w:val="008F1486"/>
    <w:rsid w:val="008F1E54"/>
    <w:rsid w:val="008F27C3"/>
    <w:rsid w:val="00903E25"/>
    <w:rsid w:val="00904620"/>
    <w:rsid w:val="00941BE5"/>
    <w:rsid w:val="00962C6E"/>
    <w:rsid w:val="009B4A81"/>
    <w:rsid w:val="009E16F6"/>
    <w:rsid w:val="009F2A67"/>
    <w:rsid w:val="00A0250D"/>
    <w:rsid w:val="00A13FAD"/>
    <w:rsid w:val="00A420E0"/>
    <w:rsid w:val="00A67EF3"/>
    <w:rsid w:val="00A75007"/>
    <w:rsid w:val="00A77A81"/>
    <w:rsid w:val="00A82334"/>
    <w:rsid w:val="00AA2D86"/>
    <w:rsid w:val="00AB019D"/>
    <w:rsid w:val="00AB43B1"/>
    <w:rsid w:val="00AC4E14"/>
    <w:rsid w:val="00AC7939"/>
    <w:rsid w:val="00AF3341"/>
    <w:rsid w:val="00B142E5"/>
    <w:rsid w:val="00B332E6"/>
    <w:rsid w:val="00B3790B"/>
    <w:rsid w:val="00B41D95"/>
    <w:rsid w:val="00B61DCF"/>
    <w:rsid w:val="00B63278"/>
    <w:rsid w:val="00B70012"/>
    <w:rsid w:val="00B700C1"/>
    <w:rsid w:val="00B7289E"/>
    <w:rsid w:val="00BC10C0"/>
    <w:rsid w:val="00BE4E10"/>
    <w:rsid w:val="00BE7729"/>
    <w:rsid w:val="00C22A26"/>
    <w:rsid w:val="00C36D3F"/>
    <w:rsid w:val="00C44D5D"/>
    <w:rsid w:val="00C514AE"/>
    <w:rsid w:val="00C578C3"/>
    <w:rsid w:val="00C64BF6"/>
    <w:rsid w:val="00C7619F"/>
    <w:rsid w:val="00C7630F"/>
    <w:rsid w:val="00C76C94"/>
    <w:rsid w:val="00C92721"/>
    <w:rsid w:val="00C94BB0"/>
    <w:rsid w:val="00CA4E51"/>
    <w:rsid w:val="00CB36D1"/>
    <w:rsid w:val="00CB4B61"/>
    <w:rsid w:val="00CF183E"/>
    <w:rsid w:val="00CF1A22"/>
    <w:rsid w:val="00D06BA8"/>
    <w:rsid w:val="00D14DDE"/>
    <w:rsid w:val="00D17EF3"/>
    <w:rsid w:val="00D34313"/>
    <w:rsid w:val="00D3762E"/>
    <w:rsid w:val="00D545B5"/>
    <w:rsid w:val="00D90ECB"/>
    <w:rsid w:val="00DF3952"/>
    <w:rsid w:val="00DF6E2A"/>
    <w:rsid w:val="00E012E2"/>
    <w:rsid w:val="00E1067C"/>
    <w:rsid w:val="00E133C5"/>
    <w:rsid w:val="00E1483E"/>
    <w:rsid w:val="00E256FE"/>
    <w:rsid w:val="00E31376"/>
    <w:rsid w:val="00E40C25"/>
    <w:rsid w:val="00E56B23"/>
    <w:rsid w:val="00E77A07"/>
    <w:rsid w:val="00E900B2"/>
    <w:rsid w:val="00E966C9"/>
    <w:rsid w:val="00EC5525"/>
    <w:rsid w:val="00EC6FFB"/>
    <w:rsid w:val="00ED542C"/>
    <w:rsid w:val="00EE0C45"/>
    <w:rsid w:val="00EE182F"/>
    <w:rsid w:val="00EE50E7"/>
    <w:rsid w:val="00EE5D6D"/>
    <w:rsid w:val="00EE5E97"/>
    <w:rsid w:val="00EF6485"/>
    <w:rsid w:val="00F020E3"/>
    <w:rsid w:val="00F24109"/>
    <w:rsid w:val="00F33206"/>
    <w:rsid w:val="00F40D5B"/>
    <w:rsid w:val="00F41A06"/>
    <w:rsid w:val="00F64BD1"/>
    <w:rsid w:val="00F94E48"/>
    <w:rsid w:val="00FB71AA"/>
    <w:rsid w:val="00FB7E4D"/>
    <w:rsid w:val="00FB7E66"/>
    <w:rsid w:val="00FC59BC"/>
    <w:rsid w:val="00FE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9456E"/>
  <w15:chartTrackingRefBased/>
  <w15:docId w15:val="{FFD5BE08-BA4C-435A-A01C-D426CCEE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FE6737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47E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7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sea@unica.it" TargetMode="External"/><Relationship Id="rId2" Type="http://schemas.openxmlformats.org/officeDocument/2006/relationships/hyperlink" Target="https://www.unica.it/unica/it/dip_scienzeecoaziend.page" TargetMode="External"/><Relationship Id="rId1" Type="http://schemas.openxmlformats.org/officeDocument/2006/relationships/hyperlink" Target="mailto:segreteriasea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s://www.unica.it/unica/it/dip_scienzeecoaziend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Carta%20Intestata%20DISE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DISEA.dotx</Template>
  <TotalTime>19</TotalTime>
  <Pages>3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Emanuele Deriu</cp:lastModifiedBy>
  <cp:revision>25</cp:revision>
  <cp:lastPrinted>2022-03-10T11:01:00Z</cp:lastPrinted>
  <dcterms:created xsi:type="dcterms:W3CDTF">2022-03-23T12:50:00Z</dcterms:created>
  <dcterms:modified xsi:type="dcterms:W3CDTF">2023-02-07T16:55:00Z</dcterms:modified>
</cp:coreProperties>
</file>