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07E7" w14:textId="77777777" w:rsidR="00551D15" w:rsidRPr="00551D15" w:rsidRDefault="00551D15" w:rsidP="00551D15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sz w:val="22"/>
          <w:szCs w:val="22"/>
        </w:rPr>
        <w:t>Pagamento compensi (indennità, rimborso spese) a personale invitato dall’Università</w:t>
      </w:r>
    </w:p>
    <w:p w14:paraId="22A42646" w14:textId="77777777" w:rsidR="00551D15" w:rsidRPr="00551D15" w:rsidRDefault="00551D15" w:rsidP="00551D15">
      <w:pPr>
        <w:pStyle w:val="Titolo1"/>
        <w:spacing w:line="360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i/>
          <w:sz w:val="22"/>
          <w:szCs w:val="22"/>
        </w:rPr>
        <w:t>a tenere SEMINARI, CONFERENZE</w:t>
      </w:r>
    </w:p>
    <w:p w14:paraId="0E5D20DA" w14:textId="77777777" w:rsidR="00551D15" w:rsidRPr="00551D15" w:rsidRDefault="00551D15" w:rsidP="00551D1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C2015F" w14:textId="77777777" w:rsidR="00551D15" w:rsidRPr="00551D15" w:rsidRDefault="00551D15" w:rsidP="00551D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BB5981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Il/La sottoscritto / a………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………………………………………………………….……….</w:t>
      </w:r>
    </w:p>
    <w:p w14:paraId="146561FD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51D15">
        <w:rPr>
          <w:rFonts w:asciiTheme="minorHAnsi" w:hAnsiTheme="minorHAnsi" w:cstheme="minorHAnsi"/>
          <w:sz w:val="22"/>
          <w:szCs w:val="22"/>
        </w:rPr>
        <w:t>nat</w:t>
      </w:r>
      <w:proofErr w:type="spellEnd"/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a…………………………………………….Prov. (……..) il….…………………..……..</w:t>
      </w:r>
    </w:p>
    <w:p w14:paraId="106CDC43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residente a……………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…………CAP….…….Comune …….……………...……….Prov.(....)</w:t>
      </w:r>
    </w:p>
    <w:p w14:paraId="3B4AB667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via……………………………………………………………………………………… n.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…….</w:t>
      </w:r>
    </w:p>
    <w:p w14:paraId="3C4472DF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Codice Fiscale (allegare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fotocopia)…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……………………………………………………….……….</w:t>
      </w:r>
    </w:p>
    <w:p w14:paraId="28F7AC9B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Domicilio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fiscale:…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………………………………………………….……….………………….…..</w:t>
      </w:r>
    </w:p>
    <w:p w14:paraId="40A576BF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telefonico:…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………………..…… Cellulare…………………………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………..……</w:t>
      </w:r>
    </w:p>
    <w:p w14:paraId="26C95F52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Indirizzo di posta elettronica ……………………………………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…….…………..……….….</w:t>
      </w:r>
    </w:p>
    <w:p w14:paraId="165A8FC7" w14:textId="77777777" w:rsidR="00551D15" w:rsidRPr="00551D15" w:rsidRDefault="00551D15" w:rsidP="00551D15">
      <w:pPr>
        <w:pStyle w:val="Titolo1"/>
        <w:spacing w:line="360" w:lineRule="auto"/>
        <w:ind w:left="360" w:right="30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1D15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B4A879B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il pagamento, ammontante ad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Euro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 xml:space="preserve">...................................... lordi di quanto spettante per il seminario/conferenza dal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titolo:…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……………………………….……….…….…………………….</w:t>
      </w:r>
    </w:p>
    <w:p w14:paraId="654115A1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……………………………………….………………………………..………………………………</w:t>
      </w:r>
    </w:p>
    <w:p w14:paraId="0CE7B6E8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tenuto in data………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.………... presso …………………………………………………………</w:t>
      </w:r>
    </w:p>
    <w:p w14:paraId="30608799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023EBD98" w14:textId="77777777" w:rsidR="00551D15" w:rsidRPr="00551D15" w:rsidRDefault="00551D15" w:rsidP="00551D15">
      <w:pPr>
        <w:pStyle w:val="Titolo2"/>
        <w:spacing w:line="360" w:lineRule="auto"/>
        <w:ind w:left="360" w:right="304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51D15">
        <w:rPr>
          <w:rFonts w:asciiTheme="minorHAnsi" w:hAnsiTheme="minorHAnsi" w:cstheme="minorHAnsi"/>
          <w:b/>
          <w:i/>
          <w:sz w:val="22"/>
          <w:szCs w:val="22"/>
        </w:rPr>
        <w:t>e chiede il rimborso di</w:t>
      </w:r>
    </w:p>
    <w:p w14:paraId="3BFC2EDC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549E8211" w14:textId="77777777" w:rsidR="00551D15" w:rsidRPr="00551D15" w:rsidRDefault="00551D15" w:rsidP="00551D15">
      <w:pPr>
        <w:pStyle w:val="Testonormale"/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spese di viaggio sostenute utilizzando il seguente mezzo di trasporto autorizzato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(biglietti di viaggio in originale per treno, nave, aereo, pullman, più carte d’imbarco per aereo)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51D15">
        <w:rPr>
          <w:rFonts w:asciiTheme="minorHAnsi" w:hAnsiTheme="minorHAnsi" w:cstheme="minorHAnsi"/>
          <w:sz w:val="22"/>
          <w:szCs w:val="22"/>
        </w:rPr>
        <w:t xml:space="preserve"> € _____________</w:t>
      </w:r>
    </w:p>
    <w:p w14:paraId="5FF0B658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pedaggi autostradali e/o parcheggi e/o garage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(scontrini in originale e relativa documentazione per pagamenti automatizzati)</w:t>
      </w:r>
      <w:r w:rsidRPr="00551D15">
        <w:rPr>
          <w:rFonts w:asciiTheme="minorHAnsi" w:hAnsiTheme="minorHAnsi" w:cstheme="minorHAnsi"/>
          <w:sz w:val="22"/>
          <w:szCs w:val="22"/>
        </w:rPr>
        <w:t xml:space="preserve"> </w:t>
      </w:r>
      <w:r w:rsidRPr="00551D15">
        <w:rPr>
          <w:rFonts w:asciiTheme="minorHAnsi" w:hAnsiTheme="minorHAnsi" w:cstheme="minorHAnsi"/>
          <w:sz w:val="22"/>
          <w:szCs w:val="22"/>
        </w:rPr>
        <w:tab/>
        <w:t>€ _____________</w:t>
      </w:r>
    </w:p>
    <w:p w14:paraId="30902496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pasti </w:t>
      </w:r>
      <w:r w:rsidRPr="00551D15">
        <w:rPr>
          <w:rFonts w:asciiTheme="minorHAnsi" w:hAnsiTheme="minorHAnsi" w:cstheme="minorHAnsi"/>
          <w:i/>
          <w:sz w:val="22"/>
          <w:szCs w:val="22"/>
        </w:rPr>
        <w:t xml:space="preserve">(scontrini fiscali e/o ricevute in originale, debitamente </w:t>
      </w:r>
      <w:proofErr w:type="gramStart"/>
      <w:r w:rsidRPr="00551D15">
        <w:rPr>
          <w:rFonts w:asciiTheme="minorHAnsi" w:hAnsiTheme="minorHAnsi" w:cstheme="minorHAnsi"/>
          <w:i/>
          <w:sz w:val="22"/>
          <w:szCs w:val="22"/>
        </w:rPr>
        <w:t>intestate)</w:t>
      </w:r>
      <w:r w:rsidRPr="00551D15">
        <w:rPr>
          <w:rFonts w:asciiTheme="minorHAnsi" w:hAnsiTheme="minorHAnsi" w:cstheme="minorHAnsi"/>
          <w:sz w:val="22"/>
          <w:szCs w:val="22"/>
        </w:rPr>
        <w:t xml:space="preserve">  </w:t>
      </w:r>
      <w:r w:rsidRPr="00551D15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€ _____________</w:t>
      </w:r>
    </w:p>
    <w:p w14:paraId="24D8676F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lastRenderedPageBreak/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pernottamenti </w:t>
      </w:r>
      <w:r w:rsidRPr="00551D15">
        <w:rPr>
          <w:rFonts w:asciiTheme="minorHAnsi" w:hAnsiTheme="minorHAnsi" w:cstheme="minorHAnsi"/>
          <w:i/>
          <w:sz w:val="22"/>
          <w:szCs w:val="22"/>
        </w:rPr>
        <w:t xml:space="preserve">(ricevute in originale, debitamente </w:t>
      </w:r>
      <w:proofErr w:type="gramStart"/>
      <w:r w:rsidRPr="00551D15">
        <w:rPr>
          <w:rFonts w:asciiTheme="minorHAnsi" w:hAnsiTheme="minorHAnsi" w:cstheme="minorHAnsi"/>
          <w:i/>
          <w:sz w:val="22"/>
          <w:szCs w:val="22"/>
        </w:rPr>
        <w:t>intestate)</w:t>
      </w:r>
      <w:r w:rsidRPr="00551D15">
        <w:rPr>
          <w:rFonts w:asciiTheme="minorHAnsi" w:hAnsiTheme="minorHAnsi" w:cstheme="minorHAnsi"/>
          <w:sz w:val="22"/>
          <w:szCs w:val="22"/>
        </w:rPr>
        <w:t xml:space="preserve">  </w:t>
      </w:r>
      <w:r w:rsidRPr="00551D15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€ _____________</w:t>
      </w:r>
    </w:p>
    <w:p w14:paraId="1D04D81B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spese per uso di taxi e/o servizi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 xml:space="preserve">pubblici 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</w:t>
      </w:r>
      <w:proofErr w:type="gramEnd"/>
      <w:r w:rsidRPr="00551D15">
        <w:rPr>
          <w:rFonts w:asciiTheme="minorHAnsi" w:hAnsiTheme="minorHAnsi" w:cstheme="minorHAnsi"/>
          <w:i/>
          <w:iCs/>
          <w:sz w:val="22"/>
          <w:szCs w:val="22"/>
        </w:rPr>
        <w:t>scontrini o biglietto di viaggio)</w:t>
      </w:r>
      <w:r w:rsidRPr="00551D15">
        <w:rPr>
          <w:rFonts w:asciiTheme="minorHAnsi" w:hAnsiTheme="minorHAnsi" w:cstheme="minorHAnsi"/>
          <w:sz w:val="22"/>
          <w:szCs w:val="22"/>
        </w:rPr>
        <w:t xml:space="preserve">  </w:t>
      </w:r>
      <w:r w:rsidRPr="00551D15">
        <w:rPr>
          <w:rFonts w:asciiTheme="minorHAnsi" w:hAnsiTheme="minorHAnsi" w:cstheme="minorHAnsi"/>
          <w:sz w:val="22"/>
          <w:szCs w:val="22"/>
        </w:rPr>
        <w:tab/>
        <w:t>€ _____________</w:t>
      </w:r>
    </w:p>
    <w:p w14:paraId="5DE341EC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spese di viaggio sostenute utilizzando il mezzo proprio:</w:t>
      </w:r>
      <w:r w:rsidRPr="00551D15">
        <w:rPr>
          <w:rFonts w:asciiTheme="minorHAnsi" w:hAnsiTheme="minorHAnsi" w:cstheme="minorHAnsi"/>
          <w:sz w:val="22"/>
          <w:szCs w:val="22"/>
        </w:rPr>
        <w:tab/>
        <w:t>€ _____________</w:t>
      </w:r>
    </w:p>
    <w:p w14:paraId="7264EAD3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per la seguente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motivazione :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 xml:space="preserve"> _____________________________, </w:t>
      </w:r>
    </w:p>
    <w:p w14:paraId="249196AB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per il seguente percorso: ______________________________, </w:t>
      </w:r>
    </w:p>
    <w:p w14:paraId="004DD4E6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per un totale di km percorsi pari a __________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_  (</w:t>
      </w:r>
      <w:proofErr w:type="gramEnd"/>
      <w:r w:rsidRPr="00551D15">
        <w:rPr>
          <w:rFonts w:asciiTheme="minorHAnsi" w:hAnsiTheme="minorHAnsi" w:cstheme="minorHAnsi"/>
          <w:i/>
          <w:sz w:val="22"/>
          <w:szCs w:val="22"/>
        </w:rPr>
        <w:t>rimborso calcolato considerando</w:t>
      </w:r>
    </w:p>
    <w:p w14:paraId="44ED2690" w14:textId="77777777" w:rsidR="00551D15" w:rsidRPr="00551D15" w:rsidRDefault="00551D15" w:rsidP="00551D15">
      <w:pPr>
        <w:pStyle w:val="Testonormale"/>
        <w:tabs>
          <w:tab w:val="left" w:pos="7938"/>
        </w:tabs>
        <w:spacing w:before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i/>
          <w:sz w:val="22"/>
          <w:szCs w:val="22"/>
        </w:rPr>
        <w:t>un’indennità chilometrica pari ad 1/5 del costo di un litro di benzina senza piombo</w:t>
      </w:r>
      <w:r w:rsidRPr="00551D15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8ED4631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21AAB2E6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51D15">
        <w:rPr>
          <w:rFonts w:asciiTheme="minorHAnsi" w:hAnsiTheme="minorHAnsi" w:cstheme="minorHAnsi"/>
          <w:i/>
          <w:sz w:val="22"/>
          <w:szCs w:val="22"/>
        </w:rPr>
        <w:t>N.B. – Il sottoscritto dichiara, sotto la sua responsabilità, di avere personalmente e per ragioni di servizio fruito delle prestazioni sopraelencate ed allega la prescritta documentazione in conformità a quanto previsto dai Regolamenti dell’Università degli Studi di Cagliari.</w:t>
      </w:r>
    </w:p>
    <w:p w14:paraId="2C9DE704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B4468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2FDE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0D3D56C" w14:textId="77777777" w:rsidR="00551D15" w:rsidRPr="00551D15" w:rsidRDefault="00551D15" w:rsidP="00551D15">
      <w:pPr>
        <w:spacing w:line="360" w:lineRule="auto"/>
        <w:ind w:left="4614" w:right="304" w:firstLine="349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sz w:val="22"/>
          <w:szCs w:val="22"/>
        </w:rPr>
        <w:t>FIRMA……………………………………………</w:t>
      </w:r>
    </w:p>
    <w:p w14:paraId="29AF5AC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473AC6F5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34EF7B19" w14:textId="77777777" w:rsidR="00551D15" w:rsidRPr="00551D15" w:rsidRDefault="00551D15" w:rsidP="00551D15">
      <w:pPr>
        <w:spacing w:line="360" w:lineRule="auto"/>
        <w:ind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523C9B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EBEDF0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551D15">
        <w:rPr>
          <w:rFonts w:asciiTheme="minorHAnsi" w:hAnsiTheme="minorHAnsi" w:cstheme="minorHAnsi"/>
          <w:b/>
          <w:bCs/>
          <w:sz w:val="22"/>
          <w:szCs w:val="22"/>
        </w:rPr>
        <w:t>All’uopo</w:t>
      </w:r>
      <w:proofErr w:type="gramEnd"/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 dichiara, sotto la propria responsabilità, </w:t>
      </w:r>
      <w:r w:rsidRPr="00551D15">
        <w:rPr>
          <w:rFonts w:asciiTheme="minorHAnsi" w:hAnsiTheme="minorHAnsi" w:cstheme="minorHAnsi"/>
          <w:b/>
          <w:sz w:val="22"/>
          <w:szCs w:val="22"/>
        </w:rPr>
        <w:t>di non percepire tutto o parte delle somme spettanti su altri fondi dello Stato o di altri Enti Pubblici. Per la qualificazione fiscale, previdenziale e assicurativa si allega dichiarazione su modulistica dell’Università degli Studi di Cagliari.</w:t>
      </w:r>
    </w:p>
    <w:p w14:paraId="0113CBAF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79B497" w14:textId="1F6DCEAB" w:rsidR="00551D15" w:rsidRDefault="00551D15" w:rsidP="00551D15">
      <w:pPr>
        <w:spacing w:line="360" w:lineRule="auto"/>
        <w:ind w:left="4614" w:right="304" w:firstLine="349"/>
        <w:jc w:val="both"/>
        <w:rPr>
          <w:rFonts w:asciiTheme="minorHAnsi" w:hAnsiTheme="minorHAnsi" w:cstheme="minorHAnsi"/>
          <w:sz w:val="22"/>
          <w:szCs w:val="22"/>
        </w:rPr>
      </w:pPr>
    </w:p>
    <w:p w14:paraId="529E4B04" w14:textId="77777777" w:rsidR="00513684" w:rsidRPr="00551D15" w:rsidRDefault="00513684" w:rsidP="00551D15">
      <w:pPr>
        <w:spacing w:line="360" w:lineRule="auto"/>
        <w:ind w:left="4614" w:right="304" w:firstLine="349"/>
        <w:jc w:val="both"/>
        <w:rPr>
          <w:rFonts w:asciiTheme="minorHAnsi" w:hAnsiTheme="minorHAnsi" w:cstheme="minorHAnsi"/>
          <w:sz w:val="22"/>
          <w:szCs w:val="22"/>
        </w:rPr>
      </w:pPr>
    </w:p>
    <w:p w14:paraId="2B11F1A7" w14:textId="77777777" w:rsidR="00551D15" w:rsidRPr="00551D15" w:rsidRDefault="00551D15" w:rsidP="00551D15">
      <w:pPr>
        <w:spacing w:line="360" w:lineRule="auto"/>
        <w:ind w:left="4614" w:right="304" w:firstLine="349"/>
        <w:jc w:val="both"/>
        <w:rPr>
          <w:rFonts w:asciiTheme="minorHAnsi" w:hAnsiTheme="minorHAnsi" w:cstheme="minorHAnsi"/>
          <w:sz w:val="22"/>
          <w:szCs w:val="22"/>
        </w:rPr>
      </w:pPr>
    </w:p>
    <w:p w14:paraId="6A706F27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i/>
          <w:sz w:val="22"/>
          <w:szCs w:val="22"/>
        </w:rPr>
        <w:lastRenderedPageBreak/>
        <w:t>Il sottoscritto chiede che il pagamento venga effettuato mediante:</w:t>
      </w:r>
    </w:p>
    <w:p w14:paraId="7665230D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20FE9B8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62A1D3AC" w14:textId="77777777" w:rsidR="00551D15" w:rsidRPr="00551D15" w:rsidRDefault="00551D15" w:rsidP="00551D15">
      <w:pPr>
        <w:pStyle w:val="Testonormale"/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  accredito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 xml:space="preserve">su 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>c</w:t>
      </w:r>
      <w:proofErr w:type="gramEnd"/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/c bancario    </w:t>
      </w:r>
      <w:r w:rsidRPr="00551D15">
        <w:rPr>
          <w:rFonts w:asciiTheme="minorHAnsi" w:hAnsiTheme="minorHAnsi" w:cstheme="minorHAnsi"/>
          <w:sz w:val="22"/>
          <w:szCs w:val="22"/>
        </w:rPr>
        <w:t xml:space="preserve"> con le seguenti coordinate: </w:t>
      </w:r>
    </w:p>
    <w:p w14:paraId="754265D1" w14:textId="77777777" w:rsidR="00551D15" w:rsidRPr="00551D15" w:rsidRDefault="00551D15" w:rsidP="00551D15">
      <w:pPr>
        <w:pStyle w:val="Testonormale"/>
        <w:spacing w:before="120" w:after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>C/C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n.  </w:t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   </w:t>
      </w:r>
      <w:r w:rsidRPr="00551D15">
        <w:rPr>
          <w:rFonts w:asciiTheme="minorHAnsi" w:hAnsiTheme="minorHAnsi" w:cstheme="minorHAnsi"/>
          <w:i/>
          <w:sz w:val="22"/>
          <w:szCs w:val="22"/>
        </w:rPr>
        <w:t xml:space="preserve">(compilare tutte le 12 </w:t>
      </w:r>
      <w:proofErr w:type="gramStart"/>
      <w:r w:rsidRPr="00551D15">
        <w:rPr>
          <w:rFonts w:asciiTheme="minorHAnsi" w:hAnsiTheme="minorHAnsi" w:cstheme="minorHAnsi"/>
          <w:i/>
          <w:sz w:val="22"/>
          <w:szCs w:val="22"/>
        </w:rPr>
        <w:t>caselle)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CIN </w:t>
      </w:r>
      <w:r w:rsidRPr="00551D15">
        <w:rPr>
          <w:rFonts w:asciiTheme="minorHAnsi" w:hAnsiTheme="minorHAnsi" w:cstheme="minorHAnsi"/>
          <w:sz w:val="22"/>
          <w:szCs w:val="22"/>
        </w:rPr>
        <w:t xml:space="preserve"> </w:t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(1 lettera -  obbligatorio)</w:t>
      </w:r>
    </w:p>
    <w:p w14:paraId="0F48F831" w14:textId="77777777" w:rsidR="00551D15" w:rsidRPr="00551D15" w:rsidRDefault="00551D15" w:rsidP="00551D15">
      <w:pPr>
        <w:pStyle w:val="Testonormale"/>
        <w:spacing w:before="120" w:after="120" w:line="360" w:lineRule="auto"/>
        <w:ind w:left="360" w:right="30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            Codice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ABI 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 </w:t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 xml:space="preserve">  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</w:t>
      </w:r>
      <w:proofErr w:type="gramEnd"/>
      <w:r w:rsidRPr="00551D15">
        <w:rPr>
          <w:rFonts w:asciiTheme="minorHAnsi" w:hAnsiTheme="minorHAnsi" w:cstheme="minorHAnsi"/>
          <w:i/>
          <w:iCs/>
          <w:sz w:val="22"/>
          <w:szCs w:val="22"/>
        </w:rPr>
        <w:t>5 numeri)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Codice  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>CAB</w:t>
      </w:r>
      <w:r w:rsidRPr="00551D15">
        <w:rPr>
          <w:rFonts w:asciiTheme="minorHAnsi" w:hAnsiTheme="minorHAnsi" w:cstheme="minorHAnsi"/>
          <w:sz w:val="22"/>
          <w:szCs w:val="22"/>
        </w:rPr>
        <w:t xml:space="preserve"> </w:t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   </w:t>
      </w:r>
      <w:r w:rsidRPr="00551D15">
        <w:rPr>
          <w:rFonts w:asciiTheme="minorHAnsi" w:hAnsiTheme="minorHAnsi" w:cstheme="minorHAnsi"/>
          <w:i/>
          <w:iCs/>
          <w:sz w:val="22"/>
          <w:szCs w:val="22"/>
        </w:rPr>
        <w:t>(5 numeri)</w:t>
      </w:r>
    </w:p>
    <w:p w14:paraId="7D662D9D" w14:textId="77777777" w:rsidR="00551D15" w:rsidRPr="00551D15" w:rsidRDefault="00551D15" w:rsidP="00551D15">
      <w:pPr>
        <w:pStyle w:val="Testonormale"/>
        <w:spacing w:before="120" w:after="120"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b/>
          <w:sz w:val="22"/>
          <w:szCs w:val="22"/>
        </w:rPr>
        <w:t>Codice IBAN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 </w:t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51D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0DA9E" w14:textId="77777777" w:rsidR="00551D15" w:rsidRPr="00551D15" w:rsidRDefault="00551D15" w:rsidP="00551D15">
      <w:pPr>
        <w:pStyle w:val="Testonormale"/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     presso _______________________________________________________________</w:t>
      </w:r>
    </w:p>
    <w:p w14:paraId="59FFBF88" w14:textId="77777777" w:rsidR="00551D15" w:rsidRPr="00551D15" w:rsidRDefault="00551D15" w:rsidP="00551D15">
      <w:pPr>
        <w:pStyle w:val="Testonormale"/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43639FF8" w14:textId="77777777" w:rsidR="00551D15" w:rsidRPr="00551D15" w:rsidRDefault="00551D15" w:rsidP="00551D15">
      <w:pPr>
        <w:pStyle w:val="Testonormale"/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     Via ___________________________ Città _____________________</w:t>
      </w:r>
    </w:p>
    <w:p w14:paraId="5FFCC595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7F34D2D2" w14:textId="77777777" w:rsidR="00551D15" w:rsidRPr="00551D15" w:rsidRDefault="00551D15" w:rsidP="00551D15">
      <w:pPr>
        <w:spacing w:line="360" w:lineRule="auto"/>
        <w:ind w:left="3905" w:right="304" w:firstLine="3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88BF7F" w14:textId="77777777" w:rsidR="00551D15" w:rsidRPr="00551D15" w:rsidRDefault="00551D15" w:rsidP="00551D15">
      <w:pPr>
        <w:spacing w:line="360" w:lineRule="auto"/>
        <w:ind w:left="3905" w:right="304" w:firstLine="34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732B2" w14:textId="77777777" w:rsidR="00551D15" w:rsidRPr="00551D15" w:rsidRDefault="00551D15" w:rsidP="00551D15">
      <w:pPr>
        <w:spacing w:line="360" w:lineRule="auto"/>
        <w:ind w:left="3905" w:right="304" w:firstLine="349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sz w:val="22"/>
          <w:szCs w:val="22"/>
        </w:rPr>
        <w:t>FIRMA………………………………………………</w:t>
      </w:r>
    </w:p>
    <w:p w14:paraId="77D09C0B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FF59D8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267316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9CEA3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190D2C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1B0F2E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22020C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B551E3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134EE6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C6BACD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F91DDE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FBADD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498D17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B67FCE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51AA25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2F94301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D78A86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51D15">
        <w:rPr>
          <w:rFonts w:asciiTheme="minorHAnsi" w:hAnsiTheme="minorHAnsi" w:cstheme="minorHAnsi"/>
          <w:b/>
          <w:i/>
          <w:sz w:val="22"/>
          <w:szCs w:val="22"/>
        </w:rPr>
        <w:lastRenderedPageBreak/>
        <w:t>(Parte da compilare a cura del Dipartimento)</w:t>
      </w:r>
    </w:p>
    <w:p w14:paraId="4EE9ED4D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F418CC5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1D15">
        <w:rPr>
          <w:rFonts w:asciiTheme="minorHAnsi" w:hAnsiTheme="minorHAnsi" w:cstheme="minorHAnsi"/>
          <w:b/>
          <w:sz w:val="22"/>
          <w:szCs w:val="22"/>
        </w:rPr>
        <w:t>Si autorizza:</w:t>
      </w:r>
    </w:p>
    <w:p w14:paraId="10C24DB1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2B36FA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- il rimborso delle spese così come previsto dal Regolamento delle Missioni al personale che partecipa a convegni, seminari,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conferenze  presso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 xml:space="preserve"> questa Università (art.8, comma 4);</w:t>
      </w:r>
    </w:p>
    <w:p w14:paraId="59E8C6B9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521C7FFF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 xml:space="preserve">□- la corresponsione di un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compenso di </w:t>
      </w:r>
      <w:proofErr w:type="gramStart"/>
      <w:r w:rsidRPr="00551D15">
        <w:rPr>
          <w:rFonts w:asciiTheme="minorHAnsi" w:hAnsiTheme="minorHAnsi" w:cstheme="minorHAnsi"/>
          <w:b/>
          <w:bCs/>
          <w:sz w:val="22"/>
          <w:szCs w:val="22"/>
        </w:rPr>
        <w:t>€</w:t>
      </w:r>
      <w:r w:rsidRPr="00551D15">
        <w:rPr>
          <w:rFonts w:asciiTheme="minorHAnsi" w:hAnsiTheme="minorHAnsi" w:cstheme="minorHAnsi"/>
          <w:b/>
          <w:sz w:val="22"/>
          <w:szCs w:val="22"/>
        </w:rPr>
        <w:t>….</w:t>
      </w:r>
      <w:proofErr w:type="gramEnd"/>
      <w:r w:rsidRPr="00551D15">
        <w:rPr>
          <w:rFonts w:asciiTheme="minorHAnsi" w:hAnsiTheme="minorHAnsi" w:cstheme="minorHAnsi"/>
          <w:b/>
          <w:sz w:val="22"/>
          <w:szCs w:val="22"/>
        </w:rPr>
        <w:t>.….…….. + il rimborso delle spese sostenute per € …………….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51D15">
        <w:rPr>
          <w:rFonts w:asciiTheme="minorHAnsi" w:hAnsiTheme="minorHAnsi" w:cstheme="minorHAnsi"/>
          <w:sz w:val="22"/>
          <w:szCs w:val="22"/>
        </w:rPr>
        <w:t xml:space="preserve">(l’onere complessivo per la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struttura,  risulta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 xml:space="preserve"> quindi di</w:t>
      </w:r>
      <w:r w:rsidRPr="00551D1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51D15">
        <w:rPr>
          <w:rFonts w:asciiTheme="minorHAnsi" w:hAnsiTheme="minorHAnsi" w:cstheme="minorHAnsi"/>
          <w:b/>
          <w:bCs/>
          <w:sz w:val="22"/>
          <w:szCs w:val="22"/>
        </w:rPr>
        <w:t>€ ………..………</w:t>
      </w:r>
      <w:r w:rsidRPr="00551D15">
        <w:rPr>
          <w:rFonts w:asciiTheme="minorHAnsi" w:hAnsiTheme="minorHAnsi" w:cstheme="minorHAnsi"/>
          <w:snapToGrid w:val="0"/>
          <w:sz w:val="22"/>
          <w:szCs w:val="22"/>
        </w:rPr>
        <w:t>),</w:t>
      </w:r>
    </w:p>
    <w:p w14:paraId="2A673CD8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5595F0D3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7444BDFE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Tale spesa graverà sui fondi…………………………………………………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>Unità Analitica ……………………...</w:t>
      </w:r>
    </w:p>
    <w:p w14:paraId="0C39B655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1D149480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3991C020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27846C5C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>Cagliari, ………………………</w:t>
      </w:r>
    </w:p>
    <w:p w14:paraId="1E3DCC02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43C82040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6F8A0194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</w:p>
    <w:p w14:paraId="1C6B6BCD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sz w:val="22"/>
          <w:szCs w:val="22"/>
        </w:rPr>
        <w:tab/>
      </w:r>
    </w:p>
    <w:p w14:paraId="601353A3" w14:textId="77777777" w:rsidR="00551D15" w:rsidRPr="00551D15" w:rsidRDefault="00551D15" w:rsidP="00551D15">
      <w:pPr>
        <w:spacing w:line="360" w:lineRule="auto"/>
        <w:ind w:left="360" w:right="3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51D15">
        <w:rPr>
          <w:rFonts w:asciiTheme="minorHAnsi" w:hAnsiTheme="minorHAnsi" w:cstheme="minorHAnsi"/>
          <w:b/>
          <w:bCs/>
          <w:sz w:val="22"/>
          <w:szCs w:val="22"/>
        </w:rPr>
        <w:t xml:space="preserve">       Il titolare dei fondi                                                                      Il Direttore</w:t>
      </w:r>
    </w:p>
    <w:p w14:paraId="607C8EF2" w14:textId="77777777" w:rsidR="00551D15" w:rsidRPr="00551D15" w:rsidRDefault="00551D15" w:rsidP="00551D15">
      <w:pPr>
        <w:spacing w:line="360" w:lineRule="auto"/>
        <w:ind w:right="304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551D15">
        <w:rPr>
          <w:rFonts w:asciiTheme="minorHAnsi" w:hAnsiTheme="minorHAnsi" w:cstheme="minorHAnsi"/>
          <w:bCs/>
          <w:sz w:val="22"/>
          <w:szCs w:val="22"/>
        </w:rPr>
        <w:t xml:space="preserve">(Prof.    </w:t>
      </w:r>
      <w:r w:rsidRPr="00551D15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proofErr w:type="gramStart"/>
      <w:r w:rsidRPr="00551D15">
        <w:rPr>
          <w:rFonts w:asciiTheme="minorHAnsi" w:hAnsiTheme="minorHAnsi" w:cstheme="minorHAnsi"/>
          <w:sz w:val="22"/>
          <w:szCs w:val="22"/>
        </w:rPr>
        <w:t xml:space="preserve">  )</w:t>
      </w:r>
      <w:proofErr w:type="gramEnd"/>
      <w:r w:rsidRPr="00551D1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(Prof………………………)</w:t>
      </w:r>
    </w:p>
    <w:p w14:paraId="3C226974" w14:textId="77777777" w:rsidR="0043001C" w:rsidRPr="00551D15" w:rsidRDefault="0043001C" w:rsidP="00551D1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3001C" w:rsidRPr="00551D15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857B8" w14:textId="77777777" w:rsidR="00805076" w:rsidRDefault="00805076" w:rsidP="0030749D">
      <w:r>
        <w:separator/>
      </w:r>
    </w:p>
  </w:endnote>
  <w:endnote w:type="continuationSeparator" w:id="0">
    <w:p w14:paraId="090B4130" w14:textId="77777777" w:rsidR="00805076" w:rsidRDefault="0080507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A44C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AFAB97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56C436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093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A48AF6" wp14:editId="6A73D336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F7D17D" w14:textId="0C79F318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D4757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4C2C8851" w14:textId="13191988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D4757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63767872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48AF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66F7D17D" w14:textId="0C79F318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D4757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4C2C8851" w14:textId="13191988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D4757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63767872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787AA245" wp14:editId="13B0213D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597D" w14:textId="77777777" w:rsidR="00805076" w:rsidRDefault="00805076" w:rsidP="0030749D">
      <w:r>
        <w:separator/>
      </w:r>
    </w:p>
  </w:footnote>
  <w:footnote w:type="continuationSeparator" w:id="0">
    <w:p w14:paraId="2051A3E2" w14:textId="77777777" w:rsidR="00805076" w:rsidRDefault="0080507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16B3" w14:textId="77777777" w:rsidR="0030749D" w:rsidRDefault="00D4757A">
    <w:pPr>
      <w:pStyle w:val="Intestazione"/>
    </w:pPr>
    <w:r>
      <w:rPr>
        <w:noProof/>
      </w:rPr>
      <w:pict w14:anchorId="6C344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D114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DEAE9FA" wp14:editId="281EDC2F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BFCB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2F1D20A" wp14:editId="521390BD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DABD1D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4B95F0BA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5240FEB0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22778E17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F92CE43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76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26C8B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13684"/>
    <w:rsid w:val="00551D15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05076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4757A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2B5AD"/>
  <w15:chartTrackingRefBased/>
  <w15:docId w15:val="{523DB76A-EA2A-435F-8513-1F5906D3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D15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551D15"/>
    <w:pPr>
      <w:keepNext/>
      <w:ind w:firstLine="7371"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551D15"/>
    <w:rPr>
      <w:rFonts w:ascii="Times New Roman" w:eastAsia="Times New Roman" w:hAnsi="Times New Roman" w:cs="Times New Roman"/>
      <w:szCs w:val="20"/>
      <w:lang w:eastAsia="it-IT"/>
    </w:rPr>
  </w:style>
  <w:style w:type="paragraph" w:styleId="Testonormale">
    <w:name w:val="Plain Text"/>
    <w:basedOn w:val="Normale"/>
    <w:link w:val="TestonormaleCarattere"/>
    <w:rsid w:val="00551D15"/>
    <w:rPr>
      <w:rFonts w:ascii="Courier New" w:eastAsia="Times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51D15"/>
    <w:rPr>
      <w:rFonts w:ascii="Courier New" w:eastAsia="Times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5</cp:revision>
  <cp:lastPrinted>2022-03-10T11:01:00Z</cp:lastPrinted>
  <dcterms:created xsi:type="dcterms:W3CDTF">2022-03-23T12:48:00Z</dcterms:created>
  <dcterms:modified xsi:type="dcterms:W3CDTF">2023-02-07T16:55:00Z</dcterms:modified>
</cp:coreProperties>
</file>