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3CC9F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>Cagliari</w:t>
      </w:r>
    </w:p>
    <w:p w14:paraId="3B7DDA4F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 xml:space="preserve">Prot. nr. </w:t>
      </w:r>
    </w:p>
    <w:p w14:paraId="662CEDED" w14:textId="77777777" w:rsidR="00F20E00" w:rsidRPr="00F20E00" w:rsidRDefault="00F20E00" w:rsidP="00F20E00">
      <w:pPr>
        <w:spacing w:line="360" w:lineRule="auto"/>
        <w:ind w:left="4253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>Alla c.a. del prof.</w:t>
      </w:r>
    </w:p>
    <w:tbl>
      <w:tblPr>
        <w:tblStyle w:val="Grigliatabella"/>
        <w:tblW w:w="0" w:type="auto"/>
        <w:tblInd w:w="425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799"/>
      </w:tblGrid>
      <w:tr w:rsidR="00F20E00" w:rsidRPr="00F20E00" w14:paraId="63172C9B" w14:textId="77777777" w:rsidTr="00E83FAC">
        <w:tc>
          <w:tcPr>
            <w:tcW w:w="3616" w:type="dxa"/>
            <w:gridSpan w:val="2"/>
            <w:tcBorders>
              <w:bottom w:val="single" w:sz="4" w:space="0" w:color="auto"/>
            </w:tcBorders>
          </w:tcPr>
          <w:p w14:paraId="64B08625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F20E00" w:rsidRPr="00F20E00" w14:paraId="6BCAC08A" w14:textId="77777777" w:rsidTr="00E83FAC">
        <w:tc>
          <w:tcPr>
            <w:tcW w:w="817" w:type="dxa"/>
            <w:tcBorders>
              <w:top w:val="single" w:sz="4" w:space="0" w:color="auto"/>
              <w:bottom w:val="nil"/>
              <w:right w:val="nil"/>
            </w:tcBorders>
          </w:tcPr>
          <w:p w14:paraId="0B17171F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  <w:r w:rsidRPr="00F20E00">
              <w:rPr>
                <w:rFonts w:eastAsia="Times New Roman" w:cstheme="minorHAnsi"/>
                <w:lang w:eastAsia="it-IT"/>
              </w:rPr>
              <w:t>Sede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DEA774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  <w:tr w:rsidR="00F20E00" w:rsidRPr="00F20E00" w14:paraId="7E8EFE5A" w14:textId="77777777" w:rsidTr="00E83FAC">
        <w:tc>
          <w:tcPr>
            <w:tcW w:w="817" w:type="dxa"/>
            <w:tcBorders>
              <w:top w:val="nil"/>
              <w:bottom w:val="nil"/>
              <w:right w:val="nil"/>
            </w:tcBorders>
          </w:tcPr>
          <w:p w14:paraId="5C495F33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  <w:r w:rsidRPr="00F20E00">
              <w:rPr>
                <w:rFonts w:eastAsia="Times New Roman" w:cstheme="minorHAnsi"/>
                <w:lang w:eastAsia="it-IT"/>
              </w:rPr>
              <w:t>e-mail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D6051E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14:paraId="4EC0B436" w14:textId="77777777" w:rsidR="00F20E00" w:rsidRPr="00F20E00" w:rsidRDefault="00F20E00" w:rsidP="00F20E00">
      <w:pPr>
        <w:spacing w:line="360" w:lineRule="auto"/>
        <w:ind w:left="4253"/>
        <w:jc w:val="both"/>
        <w:rPr>
          <w:rFonts w:eastAsia="Times New Roman" w:cstheme="minorHAnsi"/>
          <w:lang w:eastAsia="it-IT"/>
        </w:rPr>
      </w:pPr>
    </w:p>
    <w:p w14:paraId="51CE5CA6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74C52EC2" w14:textId="23705D6E" w:rsidR="00F20E00" w:rsidRPr="00F20E00" w:rsidRDefault="00F20E00" w:rsidP="00F20E00">
      <w:pPr>
        <w:spacing w:line="360" w:lineRule="auto"/>
        <w:ind w:left="882" w:hanging="882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>Oggetto: Conferimento incarico a titolo gratuito per ___________________________</w:t>
      </w:r>
      <w:r w:rsidR="0000662C">
        <w:rPr>
          <w:rFonts w:eastAsia="Times New Roman" w:cstheme="minorHAnsi"/>
          <w:lang w:eastAsia="it-IT"/>
        </w:rPr>
        <w:t>___________</w:t>
      </w:r>
      <w:r w:rsidRPr="00F20E00">
        <w:rPr>
          <w:rFonts w:eastAsia="Times New Roman" w:cstheme="minorHAnsi"/>
          <w:lang w:eastAsia="it-IT"/>
        </w:rPr>
        <w:t xml:space="preserve">_ </w:t>
      </w:r>
      <w:proofErr w:type="gramStart"/>
      <w:r w:rsidRPr="00F20E00">
        <w:rPr>
          <w:rFonts w:eastAsia="Times New Roman" w:cstheme="minorHAnsi"/>
          <w:lang w:eastAsia="it-IT"/>
        </w:rPr>
        <w:t>( es.</w:t>
      </w:r>
      <w:proofErr w:type="gramEnd"/>
      <w:r w:rsidRPr="00F20E00">
        <w:rPr>
          <w:rFonts w:eastAsia="Times New Roman" w:cstheme="minorHAnsi"/>
          <w:lang w:eastAsia="it-IT"/>
        </w:rPr>
        <w:t>: svolgimento di attività seminariale).</w:t>
      </w:r>
    </w:p>
    <w:p w14:paraId="4B9FBC3E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4A05626D" w14:textId="41747F4D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F20E00">
        <w:rPr>
          <w:rFonts w:asciiTheme="minorHAnsi" w:hAnsiTheme="minorHAnsi" w:cstheme="minorHAnsi"/>
          <w:sz w:val="22"/>
          <w:szCs w:val="22"/>
        </w:rPr>
        <w:tab/>
        <w:t xml:space="preserve">Con la presente si comunica che la SV è </w:t>
      </w:r>
      <w:proofErr w:type="gramStart"/>
      <w:r w:rsidRPr="00F20E00">
        <w:rPr>
          <w:rFonts w:asciiTheme="minorHAnsi" w:hAnsiTheme="minorHAnsi" w:cstheme="minorHAnsi"/>
          <w:sz w:val="22"/>
          <w:szCs w:val="22"/>
        </w:rPr>
        <w:t>chiamata  a</w:t>
      </w:r>
      <w:proofErr w:type="gramEnd"/>
      <w:r w:rsidRPr="00F20E00">
        <w:rPr>
          <w:rFonts w:asciiTheme="minorHAnsi" w:hAnsiTheme="minorHAnsi" w:cstheme="minorHAnsi"/>
          <w:sz w:val="22"/>
          <w:szCs w:val="22"/>
        </w:rPr>
        <w:t xml:space="preserve"> partecipare in qualità di __________</w:t>
      </w:r>
      <w:r w:rsidR="0000662C">
        <w:rPr>
          <w:rFonts w:asciiTheme="minorHAnsi" w:hAnsiTheme="minorHAnsi" w:cstheme="minorHAnsi"/>
          <w:sz w:val="22"/>
          <w:szCs w:val="22"/>
        </w:rPr>
        <w:t>___</w:t>
      </w:r>
      <w:r w:rsidRPr="00F20E00">
        <w:rPr>
          <w:rFonts w:asciiTheme="minorHAnsi" w:hAnsiTheme="minorHAnsi" w:cstheme="minorHAnsi"/>
          <w:sz w:val="22"/>
          <w:szCs w:val="22"/>
        </w:rPr>
        <w:t xml:space="preserve"> (relatore al seminario dal titolo:</w:t>
      </w:r>
    </w:p>
    <w:p w14:paraId="4B9DC983" w14:textId="77777777" w:rsidR="00F20E00" w:rsidRPr="00F20E00" w:rsidRDefault="00F20E00" w:rsidP="00F20E00">
      <w:pPr>
        <w:spacing w:line="36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3"/>
      </w:tblGrid>
      <w:tr w:rsidR="00F20E00" w:rsidRPr="00F20E00" w14:paraId="1B45CFB4" w14:textId="77777777" w:rsidTr="00E83FAC">
        <w:tc>
          <w:tcPr>
            <w:tcW w:w="7793" w:type="dxa"/>
          </w:tcPr>
          <w:p w14:paraId="7F487F3A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03DFB23" w14:textId="77777777" w:rsidR="00F20E00" w:rsidRPr="00F20E00" w:rsidRDefault="00F20E00" w:rsidP="00F20E00">
      <w:pPr>
        <w:spacing w:line="360" w:lineRule="auto"/>
        <w:jc w:val="both"/>
        <w:rPr>
          <w:rFonts w:cstheme="minorHAnsi"/>
        </w:rPr>
      </w:pPr>
    </w:p>
    <w:p w14:paraId="44D86A3F" w14:textId="77777777" w:rsidR="00F20E00" w:rsidRPr="00F20E00" w:rsidRDefault="00F20E00" w:rsidP="00F20E00">
      <w:pPr>
        <w:spacing w:line="36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6237"/>
      </w:tblGrid>
      <w:tr w:rsidR="00F20E00" w:rsidRPr="00F20E00" w14:paraId="3F5C9F41" w14:textId="77777777" w:rsidTr="00E83FAC">
        <w:tc>
          <w:tcPr>
            <w:tcW w:w="1526" w:type="dxa"/>
          </w:tcPr>
          <w:p w14:paraId="3D70C861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F20E00">
              <w:rPr>
                <w:rFonts w:asciiTheme="minorHAnsi" w:hAnsiTheme="minorHAnsi" w:cstheme="minorHAnsi"/>
                <w:sz w:val="22"/>
                <w:szCs w:val="22"/>
              </w:rPr>
              <w:t xml:space="preserve">organizzato da 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</w:tcPr>
          <w:p w14:paraId="2AC414BF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565F79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694"/>
        <w:gridCol w:w="425"/>
        <w:gridCol w:w="2268"/>
      </w:tblGrid>
      <w:tr w:rsidR="00F20E00" w:rsidRPr="00F20E00" w14:paraId="6C566520" w14:textId="77777777" w:rsidTr="00E83FAC">
        <w:tc>
          <w:tcPr>
            <w:tcW w:w="2376" w:type="dxa"/>
          </w:tcPr>
          <w:p w14:paraId="0F997D27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F20E00">
              <w:rPr>
                <w:rFonts w:asciiTheme="minorHAnsi" w:hAnsiTheme="minorHAnsi" w:cstheme="minorHAnsi"/>
                <w:sz w:val="22"/>
                <w:szCs w:val="22"/>
              </w:rPr>
              <w:t>che si terrà nei giorni dal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E62ECA1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5" w:type="dxa"/>
          </w:tcPr>
          <w:p w14:paraId="041C9D75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F20E00">
              <w:rPr>
                <w:rFonts w:asciiTheme="minorHAnsi" w:hAnsiTheme="minorHAnsi" w:cstheme="minorHAnsi"/>
                <w:sz w:val="22"/>
                <w:szCs w:val="22"/>
              </w:rPr>
              <w:t>al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D1311F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7267EC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</w:tblGrid>
      <w:tr w:rsidR="00F20E00" w:rsidRPr="00F20E00" w14:paraId="717FE32B" w14:textId="77777777" w:rsidTr="00E83FAC">
        <w:tc>
          <w:tcPr>
            <w:tcW w:w="817" w:type="dxa"/>
          </w:tcPr>
          <w:p w14:paraId="4509A6C5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  <w:r w:rsidRPr="00F20E00">
              <w:rPr>
                <w:rFonts w:asciiTheme="minorHAnsi" w:hAnsiTheme="minorHAnsi" w:cstheme="minorHAnsi"/>
                <w:sz w:val="22"/>
                <w:szCs w:val="22"/>
              </w:rPr>
              <w:t>presso</w:t>
            </w:r>
          </w:p>
        </w:tc>
        <w:tc>
          <w:tcPr>
            <w:tcW w:w="6946" w:type="dxa"/>
            <w:tcBorders>
              <w:top w:val="nil"/>
              <w:bottom w:val="single" w:sz="4" w:space="0" w:color="auto"/>
            </w:tcBorders>
          </w:tcPr>
          <w:p w14:paraId="1E4FABD6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3ACBD3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4AA4A60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F20E00">
        <w:rPr>
          <w:rFonts w:asciiTheme="minorHAnsi" w:hAnsiTheme="minorHAnsi" w:cstheme="minorHAnsi"/>
          <w:sz w:val="22"/>
          <w:szCs w:val="22"/>
        </w:rPr>
        <w:t xml:space="preserve">nell’ambito di/del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3"/>
      </w:tblGrid>
      <w:tr w:rsidR="00F20E00" w:rsidRPr="00F20E00" w14:paraId="44C46140" w14:textId="77777777" w:rsidTr="00E83FAC">
        <w:tc>
          <w:tcPr>
            <w:tcW w:w="7793" w:type="dxa"/>
          </w:tcPr>
          <w:p w14:paraId="03F40DDC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0E00" w:rsidRPr="00F20E00" w14:paraId="20B34F8E" w14:textId="77777777" w:rsidTr="00E83FAC">
        <w:tc>
          <w:tcPr>
            <w:tcW w:w="7793" w:type="dxa"/>
          </w:tcPr>
          <w:p w14:paraId="3CD3B429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0E00" w:rsidRPr="00F20E00" w14:paraId="026BFA7A" w14:textId="77777777" w:rsidTr="00E83FAC">
        <w:tc>
          <w:tcPr>
            <w:tcW w:w="7793" w:type="dxa"/>
          </w:tcPr>
          <w:p w14:paraId="19FFB914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0E00" w:rsidRPr="00F20E00" w14:paraId="342A2FB9" w14:textId="77777777" w:rsidTr="00E83FAC">
        <w:tc>
          <w:tcPr>
            <w:tcW w:w="7793" w:type="dxa"/>
          </w:tcPr>
          <w:p w14:paraId="0374D55E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20E00" w:rsidRPr="00F20E00" w14:paraId="27EE6163" w14:textId="77777777" w:rsidTr="00E83FAC">
        <w:tc>
          <w:tcPr>
            <w:tcW w:w="7793" w:type="dxa"/>
          </w:tcPr>
          <w:p w14:paraId="51759BFF" w14:textId="77777777" w:rsidR="00F20E00" w:rsidRPr="00F20E00" w:rsidRDefault="00F20E00" w:rsidP="00F20E00">
            <w:pPr>
              <w:pStyle w:val="Corpotes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1AE9BA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68591CF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0D379B2D" w14:textId="17890CD2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F20E00">
        <w:rPr>
          <w:rFonts w:asciiTheme="minorHAnsi" w:hAnsiTheme="minorHAnsi" w:cstheme="minorHAnsi"/>
          <w:sz w:val="22"/>
          <w:szCs w:val="22"/>
        </w:rPr>
        <w:t xml:space="preserve">Per lo svolgimento delle attività è prevista la possibilità di rimborso alla S.V.  delle spese di viaggio, vitto e alloggio previa presentazione di apposita richiesta con l’elenco delle spese sostenute e la documentazione in originale secondo quanto previsto dalle normative vigenti per questa amministrazione e con imputazione sul Progetto: </w:t>
      </w:r>
    </w:p>
    <w:p w14:paraId="2948D32F" w14:textId="77777777" w:rsidR="00F20E00" w:rsidRPr="00F20E00" w:rsidRDefault="00F20E00" w:rsidP="00F20E00">
      <w:pPr>
        <w:pStyle w:val="Corpotes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793"/>
      </w:tblGrid>
      <w:tr w:rsidR="00F20E00" w:rsidRPr="00F20E00" w14:paraId="7C2010C0" w14:textId="77777777" w:rsidTr="00E83FAC">
        <w:tc>
          <w:tcPr>
            <w:tcW w:w="7793" w:type="dxa"/>
          </w:tcPr>
          <w:p w14:paraId="69DA70A3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14:paraId="752F9965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190"/>
      </w:tblGrid>
      <w:tr w:rsidR="00F20E00" w:rsidRPr="00F20E00" w14:paraId="5B5D7C74" w14:textId="77777777" w:rsidTr="00E83FAC">
        <w:trPr>
          <w:trHeight w:val="296"/>
        </w:trPr>
        <w:tc>
          <w:tcPr>
            <w:tcW w:w="1139" w:type="dxa"/>
            <w:tcBorders>
              <w:right w:val="nil"/>
            </w:tcBorders>
            <w:vAlign w:val="bottom"/>
          </w:tcPr>
          <w:p w14:paraId="3E1CBD70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  <w:r w:rsidRPr="00F20E00">
              <w:rPr>
                <w:rFonts w:eastAsia="Times New Roman" w:cstheme="minorHAnsi"/>
                <w:lang w:eastAsia="it-IT"/>
              </w:rPr>
              <w:t xml:space="preserve">Cagliari, 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F9C545E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14:paraId="2C7C53F8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38AE252A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 xml:space="preserve">Il responsabile del Progetto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70"/>
      </w:tblGrid>
      <w:tr w:rsidR="00F20E00" w:rsidRPr="00F20E00" w14:paraId="1C27AAA8" w14:textId="77777777" w:rsidTr="00E83FAC">
        <w:trPr>
          <w:trHeight w:val="296"/>
        </w:trPr>
        <w:tc>
          <w:tcPr>
            <w:tcW w:w="959" w:type="dxa"/>
            <w:tcBorders>
              <w:right w:val="nil"/>
            </w:tcBorders>
            <w:vAlign w:val="bottom"/>
          </w:tcPr>
          <w:p w14:paraId="0BD48E75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  <w:r w:rsidRPr="00F20E00">
              <w:rPr>
                <w:rFonts w:eastAsia="Times New Roman" w:cstheme="minorHAnsi"/>
                <w:lang w:eastAsia="it-IT"/>
              </w:rPr>
              <w:t xml:space="preserve">Prof.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469DBF1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14:paraId="38CABD7B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54D3F857" w14:textId="77777777" w:rsidR="00F20E00" w:rsidRPr="00F20E00" w:rsidRDefault="00F20E00" w:rsidP="00F20E00">
      <w:pPr>
        <w:spacing w:line="360" w:lineRule="auto"/>
        <w:ind w:left="4248" w:firstLine="708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>Il Direttore di Dipartimento</w:t>
      </w:r>
    </w:p>
    <w:p w14:paraId="62EB0795" w14:textId="7922979E" w:rsidR="00F20E00" w:rsidRPr="00F20E00" w:rsidRDefault="0000662C" w:rsidP="00F20E00">
      <w:pPr>
        <w:spacing w:line="360" w:lineRule="auto"/>
        <w:ind w:left="4956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    </w:t>
      </w:r>
      <w:r w:rsidR="00F20E00" w:rsidRPr="00F20E00">
        <w:rPr>
          <w:rFonts w:eastAsia="Times New Roman" w:cstheme="minorHAnsi"/>
          <w:lang w:eastAsia="it-IT"/>
        </w:rPr>
        <w:t xml:space="preserve">Prof. Rinaldo Brau </w:t>
      </w:r>
    </w:p>
    <w:p w14:paraId="6D8EC122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189425AC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>Per accettazione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370"/>
      </w:tblGrid>
      <w:tr w:rsidR="00F20E00" w:rsidRPr="00F20E00" w14:paraId="1A073648" w14:textId="77777777" w:rsidTr="00E83FAC">
        <w:trPr>
          <w:trHeight w:val="296"/>
        </w:trPr>
        <w:tc>
          <w:tcPr>
            <w:tcW w:w="959" w:type="dxa"/>
            <w:tcBorders>
              <w:right w:val="nil"/>
            </w:tcBorders>
            <w:vAlign w:val="bottom"/>
          </w:tcPr>
          <w:p w14:paraId="0675F5C1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  <w:r w:rsidRPr="00F20E00">
              <w:rPr>
                <w:rFonts w:eastAsia="Times New Roman" w:cstheme="minorHAnsi"/>
                <w:lang w:eastAsia="it-IT"/>
              </w:rPr>
              <w:t xml:space="preserve">Prof.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6619E6A" w14:textId="77777777" w:rsidR="00F20E00" w:rsidRPr="00F20E00" w:rsidRDefault="00F20E00" w:rsidP="00F20E00">
            <w:pPr>
              <w:spacing w:line="360" w:lineRule="auto"/>
              <w:jc w:val="both"/>
              <w:rPr>
                <w:rFonts w:eastAsia="Times New Roman" w:cstheme="minorHAnsi"/>
                <w:lang w:eastAsia="it-IT"/>
              </w:rPr>
            </w:pPr>
          </w:p>
        </w:tc>
      </w:tr>
    </w:tbl>
    <w:p w14:paraId="21BA1FAE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7C5E2089" w14:textId="77777777" w:rsidR="00F20E00" w:rsidRPr="00F20E00" w:rsidRDefault="00F20E00" w:rsidP="00F20E00">
      <w:pPr>
        <w:spacing w:line="360" w:lineRule="auto"/>
        <w:jc w:val="both"/>
        <w:rPr>
          <w:rFonts w:eastAsia="Times New Roman" w:cstheme="minorHAnsi"/>
          <w:lang w:eastAsia="it-IT"/>
        </w:rPr>
      </w:pPr>
    </w:p>
    <w:p w14:paraId="42132F2A" w14:textId="77777777" w:rsidR="00F20E00" w:rsidRPr="00F20E00" w:rsidRDefault="00F20E00" w:rsidP="00F20E00">
      <w:pPr>
        <w:spacing w:line="360" w:lineRule="auto"/>
        <w:ind w:hanging="6379"/>
        <w:jc w:val="both"/>
        <w:rPr>
          <w:rFonts w:eastAsia="Times New Roman" w:cstheme="minorHAnsi"/>
          <w:lang w:eastAsia="it-IT"/>
        </w:rPr>
      </w:pPr>
      <w:r w:rsidRPr="00F20E00">
        <w:rPr>
          <w:rFonts w:eastAsia="Times New Roman" w:cstheme="minorHAnsi"/>
          <w:lang w:eastAsia="it-IT"/>
        </w:rPr>
        <w:t xml:space="preserve">      Prof.</w:t>
      </w:r>
    </w:p>
    <w:p w14:paraId="0DFC863D" w14:textId="77777777" w:rsidR="0043001C" w:rsidRPr="00F20E00" w:rsidRDefault="0043001C" w:rsidP="00F20E00">
      <w:pPr>
        <w:spacing w:line="360" w:lineRule="auto"/>
        <w:jc w:val="both"/>
        <w:rPr>
          <w:rFonts w:cstheme="minorHAnsi"/>
        </w:rPr>
      </w:pPr>
    </w:p>
    <w:sectPr w:rsidR="0043001C" w:rsidRPr="00F20E00" w:rsidSect="00B33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B7F92" w14:textId="77777777" w:rsidR="00236069" w:rsidRDefault="00236069" w:rsidP="0030749D">
      <w:r>
        <w:separator/>
      </w:r>
    </w:p>
  </w:endnote>
  <w:endnote w:type="continuationSeparator" w:id="0">
    <w:p w14:paraId="7F7CEC37" w14:textId="77777777" w:rsidR="00236069" w:rsidRDefault="00236069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EC559" w14:textId="77777777" w:rsidR="007266E2" w:rsidRDefault="00726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217973"/>
      <w:docPartObj>
        <w:docPartGallery w:val="Page Numbers (Bottom of Page)"/>
        <w:docPartUnique/>
      </w:docPartObj>
    </w:sdtPr>
    <w:sdtEndPr/>
    <w:sdtContent>
      <w:p w14:paraId="790A252D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41163A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631C9" w14:textId="7777777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13C3F6D" wp14:editId="3F5A100A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1D115F" w14:textId="071977CD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48041D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>Claudia Cottu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 Sant’Ignazio, 17 – 09123, Cagliari  </w:t>
                          </w:r>
                        </w:p>
                        <w:p w14:paraId="48306033" w14:textId="6DF22D6E" w:rsidR="00000511" w:rsidRPr="00000511" w:rsidRDefault="00000511" w:rsidP="00000511">
                          <w:pPr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Tel +39 070/675</w:t>
                          </w:r>
                          <w:r w:rsidR="0048041D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>3308</w:t>
                          </w:r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 – email </w:t>
                          </w:r>
                          <w:hyperlink r:id="rId1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segreteriasea@unica.it</w:t>
                            </w:r>
                          </w:hyperlink>
                          <w:r w:rsidRPr="00000511">
                            <w:rPr>
                              <w:rFonts w:ascii="Calibri" w:eastAsia="Calibri" w:hAnsi="Calibri" w:cs="Times New Roman"/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  <w:t xml:space="preserve">; </w:t>
                          </w:r>
                          <w:hyperlink r:id="rId2" w:history="1">
                            <w:r w:rsidRPr="00000511">
                              <w:rPr>
                                <w:rFonts w:ascii="Calibri" w:eastAsia="Calibri" w:hAnsi="Calibri" w:cs="Times New Roman"/>
                                <w:color w:val="0563C1" w:themeColor="hyperlink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  <w:t>https://www.unica.it/unica/it/dip_scienzeecoaziend.page</w:t>
                            </w:r>
                          </w:hyperlink>
                        </w:p>
                        <w:p w14:paraId="02E75395" w14:textId="77777777" w:rsidR="00E31376" w:rsidRPr="00894BAC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3C3F6D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A1D115F" w14:textId="071977CD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48041D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>Claudia Cottu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</w:rPr>
                      <w:t xml:space="preserve"> – Via Sant’Ignazio, 17 – 09123, Cagliari  </w:t>
                    </w:r>
                  </w:p>
                  <w:p w14:paraId="48306033" w14:textId="6DF22D6E" w:rsidR="00000511" w:rsidRPr="00000511" w:rsidRDefault="00000511" w:rsidP="00000511">
                    <w:pPr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Tel +39 070/675</w:t>
                    </w:r>
                    <w:r w:rsidR="0048041D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>3308</w:t>
                    </w:r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 – email </w:t>
                    </w:r>
                    <w:hyperlink r:id="rId3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segreteriasea@unica.it</w:t>
                      </w:r>
                    </w:hyperlink>
                    <w:r w:rsidRPr="00000511">
                      <w:rPr>
                        <w:rFonts w:ascii="Calibri" w:eastAsia="Calibri" w:hAnsi="Calibri" w:cs="Times New Roman"/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  <w:t xml:space="preserve">; </w:t>
                    </w:r>
                    <w:hyperlink r:id="rId4" w:history="1">
                      <w:r w:rsidRPr="00000511">
                        <w:rPr>
                          <w:rFonts w:ascii="Calibri" w:eastAsia="Calibri" w:hAnsi="Calibri" w:cs="Times New Roman"/>
                          <w:color w:val="0563C1" w:themeColor="hyperlink"/>
                          <w:sz w:val="18"/>
                          <w:szCs w:val="18"/>
                          <w:u w:val="single"/>
                          <w:lang w:val="en-US"/>
                        </w:rPr>
                        <w:t>https://www.unica.it/unica/it/dip_scienzeecoaziend.page</w:t>
                      </w:r>
                    </w:hyperlink>
                  </w:p>
                  <w:p w14:paraId="02E75395" w14:textId="77777777" w:rsidR="00E31376" w:rsidRPr="00894BAC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7D26287F" wp14:editId="3BEC7A50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9A05" w14:textId="77777777" w:rsidR="00236069" w:rsidRDefault="00236069" w:rsidP="0030749D">
      <w:r>
        <w:separator/>
      </w:r>
    </w:p>
  </w:footnote>
  <w:footnote w:type="continuationSeparator" w:id="0">
    <w:p w14:paraId="79618255" w14:textId="77777777" w:rsidR="00236069" w:rsidRDefault="00236069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4E83" w14:textId="77777777" w:rsidR="0030749D" w:rsidRDefault="0048041D">
    <w:pPr>
      <w:pStyle w:val="Intestazione"/>
    </w:pPr>
    <w:r>
      <w:rPr>
        <w:noProof/>
      </w:rPr>
      <w:pict w14:anchorId="262C00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E7AC8" w14:textId="77777777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010BDFB4" wp14:editId="3F91A71A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C0C68" w14:textId="77777777" w:rsidR="00462D8D" w:rsidRDefault="00CB36D1" w:rsidP="0081622C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1C45874" wp14:editId="74822E6F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54D6B7" w14:textId="77777777" w:rsidR="00894BAC" w:rsidRDefault="00FB7E66" w:rsidP="001B09C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</w:t>
    </w:r>
    <w:r w:rsidR="00894BAC">
      <w:rPr>
        <w:b/>
        <w:bCs/>
        <w:color w:val="1F3864" w:themeColor="accent1" w:themeShade="80"/>
        <w:sz w:val="18"/>
        <w:szCs w:val="18"/>
      </w:rPr>
      <w:t xml:space="preserve"> di Scienze Economiche ed Aziendali</w:t>
    </w:r>
  </w:p>
  <w:p w14:paraId="67BDD14B" w14:textId="77777777" w:rsidR="00894BAC" w:rsidRDefault="00FB7E66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894BAC">
      <w:rPr>
        <w:color w:val="1F3864" w:themeColor="accent1" w:themeShade="80"/>
        <w:sz w:val="18"/>
        <w:szCs w:val="18"/>
      </w:rPr>
      <w:t>Rinaldo Brau</w:t>
    </w:r>
  </w:p>
  <w:p w14:paraId="78130787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0D14CBB8" w14:textId="77777777" w:rsidR="007266E2" w:rsidRDefault="007266E2" w:rsidP="007266E2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  <w:p w14:paraId="71D8071D" w14:textId="77777777" w:rsidR="00894BAC" w:rsidRPr="00894BAC" w:rsidRDefault="00894BAC" w:rsidP="00894BAC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69"/>
    <w:rsid w:val="00000511"/>
    <w:rsid w:val="000045EC"/>
    <w:rsid w:val="0000662C"/>
    <w:rsid w:val="00024CA7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23949"/>
    <w:rsid w:val="00130B59"/>
    <w:rsid w:val="00163923"/>
    <w:rsid w:val="001813C0"/>
    <w:rsid w:val="001A58C8"/>
    <w:rsid w:val="001A5FBE"/>
    <w:rsid w:val="001B09C3"/>
    <w:rsid w:val="001F5D73"/>
    <w:rsid w:val="00207233"/>
    <w:rsid w:val="002112CF"/>
    <w:rsid w:val="00215557"/>
    <w:rsid w:val="00215561"/>
    <w:rsid w:val="002167FB"/>
    <w:rsid w:val="0021689D"/>
    <w:rsid w:val="00236069"/>
    <w:rsid w:val="00241E4E"/>
    <w:rsid w:val="00266CF0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34CD1"/>
    <w:rsid w:val="00347E08"/>
    <w:rsid w:val="00360818"/>
    <w:rsid w:val="00384CD1"/>
    <w:rsid w:val="00390A63"/>
    <w:rsid w:val="003A1758"/>
    <w:rsid w:val="003B3096"/>
    <w:rsid w:val="003B6000"/>
    <w:rsid w:val="003D6177"/>
    <w:rsid w:val="0043001C"/>
    <w:rsid w:val="004335FE"/>
    <w:rsid w:val="0046073D"/>
    <w:rsid w:val="00462D8D"/>
    <w:rsid w:val="00466009"/>
    <w:rsid w:val="0048041D"/>
    <w:rsid w:val="004A1477"/>
    <w:rsid w:val="004B1597"/>
    <w:rsid w:val="004D04C6"/>
    <w:rsid w:val="004E061B"/>
    <w:rsid w:val="004E4AA8"/>
    <w:rsid w:val="00501D79"/>
    <w:rsid w:val="00566BF9"/>
    <w:rsid w:val="005974C5"/>
    <w:rsid w:val="005D3A5E"/>
    <w:rsid w:val="005F542B"/>
    <w:rsid w:val="00633AC1"/>
    <w:rsid w:val="006612BC"/>
    <w:rsid w:val="0068140F"/>
    <w:rsid w:val="00694DBA"/>
    <w:rsid w:val="006974B8"/>
    <w:rsid w:val="006A376F"/>
    <w:rsid w:val="006C3DB0"/>
    <w:rsid w:val="007266E2"/>
    <w:rsid w:val="00733277"/>
    <w:rsid w:val="007607CF"/>
    <w:rsid w:val="00764FCE"/>
    <w:rsid w:val="00783DF6"/>
    <w:rsid w:val="007D64E6"/>
    <w:rsid w:val="007E1252"/>
    <w:rsid w:val="007E2D7F"/>
    <w:rsid w:val="0081328C"/>
    <w:rsid w:val="0081622C"/>
    <w:rsid w:val="0082070A"/>
    <w:rsid w:val="0088311F"/>
    <w:rsid w:val="00893310"/>
    <w:rsid w:val="00894BAC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F3341"/>
    <w:rsid w:val="00B142E5"/>
    <w:rsid w:val="00B332E6"/>
    <w:rsid w:val="00B3790B"/>
    <w:rsid w:val="00B61DCF"/>
    <w:rsid w:val="00B63278"/>
    <w:rsid w:val="00B700C1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B4B61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56FE"/>
    <w:rsid w:val="00E31376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F020E3"/>
    <w:rsid w:val="00F20E00"/>
    <w:rsid w:val="00F24109"/>
    <w:rsid w:val="00F33206"/>
    <w:rsid w:val="00F40D5B"/>
    <w:rsid w:val="00F41A06"/>
    <w:rsid w:val="00F64BD1"/>
    <w:rsid w:val="00F94E48"/>
    <w:rsid w:val="00FB71AA"/>
    <w:rsid w:val="00FB7E4D"/>
    <w:rsid w:val="00FB7E66"/>
    <w:rsid w:val="00FC59BC"/>
    <w:rsid w:val="00FE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97E9A"/>
  <w15:chartTrackingRefBased/>
  <w15:docId w15:val="{4597CF89-0D98-47E9-9A89-C4DD9F6B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0E00"/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5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FE6737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nhideWhenUsed/>
    <w:rsid w:val="00F20E00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20E00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sea@unica.it" TargetMode="External"/><Relationship Id="rId2" Type="http://schemas.openxmlformats.org/officeDocument/2006/relationships/hyperlink" Target="https://www.unica.it/unica/it/dip_scienzeecoaziend.page" TargetMode="External"/><Relationship Id="rId1" Type="http://schemas.openxmlformats.org/officeDocument/2006/relationships/hyperlink" Target="mailto:segreteriasea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s://www.unica.it/unica/it/dip_scienzeecoaziend.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Carta%20Intestata%20DISE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DISEA.dotx</Template>
  <TotalTime>1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Emanuele Deriu</cp:lastModifiedBy>
  <cp:revision>5</cp:revision>
  <cp:lastPrinted>2022-03-10T11:01:00Z</cp:lastPrinted>
  <dcterms:created xsi:type="dcterms:W3CDTF">2022-03-23T12:46:00Z</dcterms:created>
  <dcterms:modified xsi:type="dcterms:W3CDTF">2023-02-07T16:56:00Z</dcterms:modified>
</cp:coreProperties>
</file>