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73ABC" w14:textId="563F2A69" w:rsidR="00854182" w:rsidRPr="00F34A45" w:rsidRDefault="00DE06FE" w:rsidP="00854182">
      <w:pPr>
        <w:pStyle w:val="Universit-dataeindirizzo"/>
        <w:rPr>
          <w:u w:val="single"/>
          <w:lang w:val="it-IT"/>
        </w:rPr>
      </w:pPr>
      <w:r>
        <w:rPr>
          <w:noProof/>
          <w:u w:val="single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6DE8AC" wp14:editId="25162889">
                <wp:simplePos x="0" y="0"/>
                <wp:positionH relativeFrom="column">
                  <wp:posOffset>3844290</wp:posOffset>
                </wp:positionH>
                <wp:positionV relativeFrom="paragraph">
                  <wp:posOffset>-321310</wp:posOffset>
                </wp:positionV>
                <wp:extent cx="2280920" cy="304800"/>
                <wp:effectExtent l="5080" t="9525" r="9525" b="9525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9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B9DA1" w14:textId="77777777" w:rsidR="00854182" w:rsidRDefault="00854182" w:rsidP="00854182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DE8A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302.7pt;margin-top:-25.3pt;width:179.6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">
                <v:textbox>
                  <w:txbxContent>
                    <w:p w14:paraId="395B9DA1" w14:textId="77777777" w:rsidR="00854182" w:rsidRDefault="00854182" w:rsidP="00854182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854182">
        <w:rPr>
          <w:noProof/>
          <w:u w:val="single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52D77" wp14:editId="22B63248">
                <wp:simplePos x="0" y="0"/>
                <wp:positionH relativeFrom="column">
                  <wp:posOffset>-380365</wp:posOffset>
                </wp:positionH>
                <wp:positionV relativeFrom="paragraph">
                  <wp:posOffset>-220980</wp:posOffset>
                </wp:positionV>
                <wp:extent cx="6810375" cy="8186420"/>
                <wp:effectExtent l="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818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4F81BD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902EFE" w14:textId="77777777" w:rsidR="00854182" w:rsidRPr="00854182" w:rsidRDefault="00854182" w:rsidP="00EF6F04">
                            <w:pPr>
                              <w:tabs>
                                <w:tab w:val="clear" w:pos="9000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Al Direttore del Dipartimento</w:t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  <w:t xml:space="preserve">Cagliari, </w:t>
                            </w:r>
                          </w:p>
                          <w:p w14:paraId="5F67A3C8" w14:textId="77777777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60323DF" w14:textId="442F324F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Oggetto: </w:t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Richiesta di riassegnazione beni </w:t>
                            </w:r>
                            <w:r w:rsidR="00DE06FE" w:rsidRPr="00854182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inventariati</w:t>
                            </w:r>
                          </w:p>
                          <w:p w14:paraId="6183F149" w14:textId="77777777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Nome richiedente</w:t>
                            </w:r>
                          </w:p>
                          <w:p w14:paraId="1DCC5E1B" w14:textId="614ED605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9840266" wp14:editId="44E6B231">
                                  <wp:extent cx="5666105" cy="272415"/>
                                  <wp:effectExtent l="0" t="0" r="0" b="0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66105" cy="272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42EA74" w14:textId="77777777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6294A44" w14:textId="77777777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2"/>
                                <w:szCs w:val="22"/>
                                <w:highlight w:val="black"/>
                              </w:rPr>
                              <w:t>Nota</w:t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091302A6" w14:textId="6CAA5CEE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i/>
                              </w:rPr>
                              <w:t>Non asportare l’etichetta con il numero d’inventario dal materiale del patrimonio di Ateneo</w:t>
                            </w:r>
                          </w:p>
                          <w:p w14:paraId="39595C04" w14:textId="77777777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3D9DE22" w14:textId="1ABF461D" w:rsidR="00854182" w:rsidRPr="00854182" w:rsidRDefault="00854182" w:rsidP="00EF6F04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 richiede di provvedere all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</w:t>
                            </w: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riassegnazione degli inventari del seguente materiale:</w:t>
                            </w:r>
                          </w:p>
                          <w:p w14:paraId="282B8709" w14:textId="77777777" w:rsidR="00854182" w:rsidRPr="00854182" w:rsidRDefault="00854182" w:rsidP="00EF6F0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11"/>
                              <w:gridCol w:w="2582"/>
                              <w:gridCol w:w="2643"/>
                              <w:gridCol w:w="2616"/>
                            </w:tblGrid>
                            <w:tr w:rsidR="00854182" w:rsidRPr="00854182" w14:paraId="5787D321" w14:textId="77777777" w:rsidTr="00DA2C1E">
                              <w:trPr>
                                <w:trHeight w:val="266"/>
                              </w:trPr>
                              <w:tc>
                                <w:tcPr>
                                  <w:tcW w:w="2620" w:type="dxa"/>
                                </w:tcPr>
                                <w:p w14:paraId="28E81F17" w14:textId="77777777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N. Inventario </w:t>
                                  </w:r>
                                </w:p>
                              </w:tc>
                              <w:tc>
                                <w:tcPr>
                                  <w:tcW w:w="2591" w:type="dxa"/>
                                </w:tcPr>
                                <w:p w14:paraId="6BFD7F62" w14:textId="77777777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Descrizione </w:t>
                                  </w:r>
                                </w:p>
                              </w:tc>
                              <w:tc>
                                <w:tcPr>
                                  <w:tcW w:w="2649" w:type="dxa"/>
                                </w:tcPr>
                                <w:p w14:paraId="770CBE1F" w14:textId="77777777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Possessore</w:t>
                                  </w:r>
                                </w:p>
                                <w:p w14:paraId="3EE69E47" w14:textId="09E8116D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(eventualmente indicare anche il nuovo beneficiario)</w:t>
                                  </w:r>
                                </w:p>
                              </w:tc>
                              <w:tc>
                                <w:tcPr>
                                  <w:tcW w:w="2622" w:type="dxa"/>
                                </w:tcPr>
                                <w:p w14:paraId="3052DCBD" w14:textId="77777777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Struttura </w:t>
                                  </w:r>
                                </w:p>
                                <w:p w14:paraId="75EB1B6B" w14:textId="01DBFC62" w:rsidR="00854182" w:rsidRPr="00854182" w:rsidRDefault="00854182" w:rsidP="00EF6F04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eventualmente indicare anche la nuova </w:t>
                                  </w:r>
                                  <w:r w:rsidR="00172E3E"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destinazione)</w:t>
                                  </w:r>
                                </w:p>
                              </w:tc>
                            </w:tr>
                          </w:tbl>
                          <w:p w14:paraId="10BB6B30" w14:textId="77777777" w:rsidR="00854182" w:rsidRPr="00854182" w:rsidRDefault="00854182" w:rsidP="0085418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10"/>
                              <w:gridCol w:w="2610"/>
                              <w:gridCol w:w="2610"/>
                              <w:gridCol w:w="2612"/>
                            </w:tblGrid>
                            <w:tr w:rsidR="00854182" w:rsidRPr="00854182" w14:paraId="11623878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010BCDE2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  <w:p w14:paraId="3CE6087B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5FE0250F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34FA959A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0C4A1708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4A9421E8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001D0DAB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75A203D4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6379CA62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52560F41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33F6A01D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2FE58D5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46BDDBC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09261F5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168CD5E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07EF8357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17693DEC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3B7941DA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35E02E19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7455501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27712E81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0A8E5E93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2CEE933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26D4FB0F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53B0246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4D64AD7D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3C11CF59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24C63EC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7A21F5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419A0954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25AF3D14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2A606350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4ECEB1C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6A87F91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7D6BA53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60B063E2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4EC6DDFD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3E3F15D1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534C3C7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24475C65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79222673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69F4C318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6DED626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46E619AF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04743501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3BFD84C0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2E2A07BC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D7777D0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0B3C291A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1E018950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60362BEB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07DA868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6568B007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7C35F074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3C569245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854182" w:rsidRPr="00854182" w14:paraId="249E9893" w14:textId="77777777" w:rsidTr="00DA2C1E">
                              <w:trPr>
                                <w:trHeight w:val="380"/>
                              </w:trPr>
                              <w:tc>
                                <w:tcPr>
                                  <w:tcW w:w="2613" w:type="dxa"/>
                                </w:tcPr>
                                <w:p w14:paraId="193FC1D2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3DFB5AE6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6EDAF993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5" w:type="dxa"/>
                                </w:tcPr>
                                <w:p w14:paraId="61A57C4E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5009E1" w14:textId="77777777" w:rsidR="00854182" w:rsidRPr="00854182" w:rsidRDefault="00854182" w:rsidP="00854182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5"/>
                              <w:gridCol w:w="2127"/>
                              <w:gridCol w:w="1984"/>
                            </w:tblGrid>
                            <w:tr w:rsidR="00854182" w:rsidRPr="00854182" w14:paraId="351ACF90" w14:textId="77777777" w:rsidTr="00DA2C1E">
                              <w:trPr>
                                <w:trHeight w:val="260"/>
                              </w:trPr>
                              <w:tc>
                                <w:tcPr>
                                  <w:tcW w:w="6345" w:type="dxa"/>
                                </w:tcPr>
                                <w:p w14:paraId="6097EBB5" w14:textId="77777777" w:rsidR="00854182" w:rsidRPr="00854182" w:rsidRDefault="00854182" w:rsidP="00DA2C1E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Ubicazione: 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3F3A590B" w14:textId="66267333" w:rsidR="00854182" w:rsidRPr="00854182" w:rsidRDefault="00172E3E" w:rsidP="00DA2C1E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val="x-none" w:eastAsia="x-none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  <w:t>Piano: _</w:t>
                                  </w:r>
                                  <w:r w:rsidR="00854182"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  <w:t>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C76D01D" w14:textId="77777777" w:rsidR="00854182" w:rsidRPr="00854182" w:rsidRDefault="00854182" w:rsidP="00DA2C1E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  <w:t>Stanza: _______</w:t>
                                  </w:r>
                                </w:p>
                              </w:tc>
                            </w:tr>
                          </w:tbl>
                          <w:p w14:paraId="609997C9" w14:textId="77777777" w:rsidR="00854182" w:rsidRPr="00854182" w:rsidRDefault="00854182" w:rsidP="00854182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442"/>
                            </w:tblGrid>
                            <w:tr w:rsidR="00854182" w:rsidRPr="00854182" w14:paraId="41252B2A" w14:textId="77777777" w:rsidTr="00DA2C1E">
                              <w:tc>
                                <w:tcPr>
                                  <w:tcW w:w="10452" w:type="dxa"/>
                                </w:tcPr>
                                <w:p w14:paraId="7F60D701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  <w:t xml:space="preserve">Motivazione </w:t>
                                  </w:r>
                                </w:p>
                              </w:tc>
                            </w:tr>
                            <w:tr w:rsidR="00854182" w:rsidRPr="00854182" w14:paraId="716E6769" w14:textId="77777777" w:rsidTr="00CD6476">
                              <w:trPr>
                                <w:trHeight w:val="1511"/>
                              </w:trPr>
                              <w:tc>
                                <w:tcPr>
                                  <w:tcW w:w="10452" w:type="dxa"/>
                                </w:tcPr>
                                <w:p w14:paraId="49F5B004" w14:textId="77777777" w:rsidR="00854182" w:rsidRPr="00854182" w:rsidRDefault="00854182" w:rsidP="00DA2C1E">
                                  <w:pPr>
                                    <w:ind w:left="0"/>
                                    <w:rPr>
                                      <w:rFonts w:asciiTheme="minorHAnsi" w:hAnsiTheme="minorHAnsi" w:cstheme="minorHAnsi"/>
                                      <w:i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821ECE" w14:textId="77777777" w:rsidR="00854182" w:rsidRPr="00854182" w:rsidRDefault="00854182" w:rsidP="00854182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482"/>
                              <w:gridCol w:w="1099"/>
                              <w:gridCol w:w="5871"/>
                            </w:tblGrid>
                            <w:tr w:rsidR="00854182" w:rsidRPr="00854182" w14:paraId="0AB7A580" w14:textId="77777777" w:rsidTr="00151A6F">
                              <w:trPr>
                                <w:trHeight w:val="510"/>
                              </w:trPr>
                              <w:tc>
                                <w:tcPr>
                                  <w:tcW w:w="3510" w:type="dxa"/>
                                  <w:vAlign w:val="bottom"/>
                                </w:tcPr>
                                <w:p w14:paraId="21E4A1D3" w14:textId="77777777" w:rsidR="00854182" w:rsidRPr="00854182" w:rsidRDefault="00854182" w:rsidP="00151A6F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eastAsia="x-none"/>
                                    </w:rPr>
                                    <w:t>Il Richiedente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vAlign w:val="bottom"/>
                                </w:tcPr>
                                <w:p w14:paraId="5B20DF16" w14:textId="77777777" w:rsidR="00854182" w:rsidRPr="00854182" w:rsidRDefault="00854182" w:rsidP="00151A6F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jc w:val="left"/>
                                    <w:rPr>
                                      <w:rFonts w:asciiTheme="minorHAnsi" w:hAnsiTheme="minorHAnsi" w:cstheme="minorHAnsi"/>
                                      <w:i/>
                                      <w:sz w:val="22"/>
                                      <w:szCs w:val="22"/>
                                      <w:lang w:eastAsia="x-none"/>
                                    </w:rPr>
                                  </w:pPr>
                                  <w:r w:rsidRPr="00854182">
                                    <w:rPr>
                                      <w:rFonts w:asciiTheme="minorHAnsi" w:hAnsiTheme="minorHAnsi" w:cstheme="minorHAnsi"/>
                                      <w:i/>
                                      <w:sz w:val="22"/>
                                      <w:szCs w:val="22"/>
                                      <w:lang w:eastAsia="x-none"/>
                                    </w:rPr>
                                    <w:t>firma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71B3B1E" w14:textId="77777777" w:rsidR="00854182" w:rsidRPr="00854182" w:rsidRDefault="00854182" w:rsidP="002E1798">
                                  <w:pPr>
                                    <w:tabs>
                                      <w:tab w:val="clear" w:pos="9000"/>
                                      <w:tab w:val="center" w:pos="4819"/>
                                      <w:tab w:val="left" w:pos="6379"/>
                                      <w:tab w:val="right" w:pos="9638"/>
                                    </w:tabs>
                                    <w:ind w:left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lang w:val="x-none" w:eastAsia="x-non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54CA6F" w14:textId="77777777" w:rsidR="00854182" w:rsidRPr="00854182" w:rsidRDefault="00854182" w:rsidP="00854182">
                            <w:pPr>
                              <w:tabs>
                                <w:tab w:val="clear" w:pos="9000"/>
                                <w:tab w:val="left" w:pos="6379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52D77" id="Casella di testo 6" o:spid="_x0000_s1027" type="#_x0000_t202" style="position:absolute;left:0;text-align:left;margin-left:-29.95pt;margin-top:-17.4pt;width:536.25pt;height:64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" stroked="f" strokecolor="#4f81bd" strokeweight="1pt">
                <v:stroke dashstyle="dash"/>
                <v:shadow color="#868686"/>
                <v:textbox>
                  <w:txbxContent>
                    <w:p w14:paraId="3D902EFE" w14:textId="77777777" w:rsidR="00854182" w:rsidRPr="00854182" w:rsidRDefault="00854182" w:rsidP="00EF6F04">
                      <w:pPr>
                        <w:tabs>
                          <w:tab w:val="clear" w:pos="9000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Al Direttore del Dipartimento</w:t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  <w:t xml:space="preserve">Cagliari, </w:t>
                      </w:r>
                    </w:p>
                    <w:p w14:paraId="5F67A3C8" w14:textId="77777777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60323DF" w14:textId="442F324F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Oggetto: </w:t>
                      </w:r>
                      <w:r w:rsidRPr="00854182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Richiesta di riassegnazione beni </w:t>
                      </w:r>
                      <w:r w:rsidR="00DE06FE" w:rsidRPr="00854182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inventariati</w:t>
                      </w:r>
                    </w:p>
                    <w:p w14:paraId="6183F149" w14:textId="77777777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Nome richiedente</w:t>
                      </w:r>
                    </w:p>
                    <w:p w14:paraId="1DCC5E1B" w14:textId="614ED605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9840266" wp14:editId="44E6B231">
                            <wp:extent cx="5666105" cy="272415"/>
                            <wp:effectExtent l="0" t="0" r="0" b="0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66105" cy="272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42EA74" w14:textId="77777777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6294A44" w14:textId="77777777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b/>
                          <w:color w:val="FFFFFF"/>
                          <w:sz w:val="22"/>
                          <w:szCs w:val="22"/>
                          <w:highlight w:val="black"/>
                        </w:rPr>
                        <w:t>Nota</w:t>
                      </w:r>
                      <w:r w:rsidRPr="00854182">
                        <w:rPr>
                          <w:rFonts w:asciiTheme="minorHAnsi" w:hAnsiTheme="minorHAnsi" w:cstheme="minorHAnsi"/>
                          <w:b/>
                          <w:color w:val="FFFFFF"/>
                          <w:sz w:val="22"/>
                          <w:szCs w:val="22"/>
                        </w:rPr>
                        <w:t>:</w:t>
                      </w:r>
                    </w:p>
                    <w:p w14:paraId="091302A6" w14:textId="6CAA5CEE" w:rsidR="00854182" w:rsidRPr="00854182" w:rsidRDefault="00854182" w:rsidP="00EF6F04">
                      <w:pPr>
                        <w:ind w:left="0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i/>
                        </w:rPr>
                        <w:t>Non asportare l’etichetta con il numero d’inventario dal materiale del patrimonio di Ateneo</w:t>
                      </w:r>
                    </w:p>
                    <w:p w14:paraId="39595C04" w14:textId="77777777" w:rsidR="00854182" w:rsidRPr="00854182" w:rsidRDefault="00854182" w:rsidP="00EF6F04">
                      <w:pPr>
                        <w:ind w:left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13D9DE22" w14:textId="1ABF461D" w:rsidR="00854182" w:rsidRPr="00854182" w:rsidRDefault="00854182" w:rsidP="00EF6F04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 richiede di provvedere all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</w:t>
                      </w:r>
                      <w:r w:rsidRPr="0085418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riassegnazione degli inventari del seguente materiale:</w:t>
                      </w:r>
                    </w:p>
                    <w:p w14:paraId="282B8709" w14:textId="77777777" w:rsidR="00854182" w:rsidRPr="00854182" w:rsidRDefault="00854182" w:rsidP="00EF6F0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11"/>
                        <w:gridCol w:w="2582"/>
                        <w:gridCol w:w="2643"/>
                        <w:gridCol w:w="2616"/>
                      </w:tblGrid>
                      <w:tr w:rsidR="00854182" w:rsidRPr="00854182" w14:paraId="5787D321" w14:textId="77777777" w:rsidTr="00DA2C1E">
                        <w:trPr>
                          <w:trHeight w:val="266"/>
                        </w:trPr>
                        <w:tc>
                          <w:tcPr>
                            <w:tcW w:w="2620" w:type="dxa"/>
                          </w:tcPr>
                          <w:p w14:paraId="28E81F17" w14:textId="77777777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N. Inventario </w:t>
                            </w:r>
                          </w:p>
                        </w:tc>
                        <w:tc>
                          <w:tcPr>
                            <w:tcW w:w="2591" w:type="dxa"/>
                          </w:tcPr>
                          <w:p w14:paraId="6BFD7F62" w14:textId="77777777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Descrizione </w:t>
                            </w:r>
                          </w:p>
                        </w:tc>
                        <w:tc>
                          <w:tcPr>
                            <w:tcW w:w="2649" w:type="dxa"/>
                          </w:tcPr>
                          <w:p w14:paraId="770CBE1F" w14:textId="77777777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Possessore</w:t>
                            </w:r>
                          </w:p>
                          <w:p w14:paraId="3EE69E47" w14:textId="09E8116D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(eventualmente indicare anche il nuovo beneficiario)</w:t>
                            </w:r>
                          </w:p>
                        </w:tc>
                        <w:tc>
                          <w:tcPr>
                            <w:tcW w:w="2622" w:type="dxa"/>
                          </w:tcPr>
                          <w:p w14:paraId="3052DCBD" w14:textId="77777777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Struttura </w:t>
                            </w:r>
                          </w:p>
                          <w:p w14:paraId="75EB1B6B" w14:textId="01DBFC62" w:rsidR="00854182" w:rsidRPr="00854182" w:rsidRDefault="00854182" w:rsidP="00EF6F04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eventualmente indicare anche la nuova </w:t>
                            </w:r>
                            <w:r w:rsidR="00172E3E"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destinazione)</w:t>
                            </w:r>
                          </w:p>
                        </w:tc>
                      </w:tr>
                    </w:tbl>
                    <w:p w14:paraId="10BB6B30" w14:textId="77777777" w:rsidR="00854182" w:rsidRPr="00854182" w:rsidRDefault="00854182" w:rsidP="00854182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10"/>
                        <w:gridCol w:w="2610"/>
                        <w:gridCol w:w="2610"/>
                        <w:gridCol w:w="2612"/>
                      </w:tblGrid>
                      <w:tr w:rsidR="00854182" w:rsidRPr="00854182" w14:paraId="11623878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010BCDE2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  <w:p w14:paraId="3CE6087B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5FE0250F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34FA959A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0C4A1708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4A9421E8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001D0DAB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75A203D4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6379CA62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52560F41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33F6A01D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2FE58D5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46BDDBC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09261F5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168CD5E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07EF8357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17693DEC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3B7941DA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35E02E19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7455501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27712E81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0A8E5E93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2CEE933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26D4FB0F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53B0246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4D64AD7D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3C11CF59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24C63EC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7A21F5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419A0954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25AF3D14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2A606350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4ECEB1C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6A87F91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7D6BA53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60B063E2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4EC6DDFD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3E3F15D1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534C3C7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24475C65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79222673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69F4C318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6DED626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46E619AF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04743501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3BFD84C0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2E2A07BC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D7777D0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0B3C291A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1E018950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60362BEB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07DA868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6568B007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7C35F074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3C569245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  <w:tr w:rsidR="00854182" w:rsidRPr="00854182" w14:paraId="249E9893" w14:textId="77777777" w:rsidTr="00DA2C1E">
                        <w:trPr>
                          <w:trHeight w:val="380"/>
                        </w:trPr>
                        <w:tc>
                          <w:tcPr>
                            <w:tcW w:w="2613" w:type="dxa"/>
                          </w:tcPr>
                          <w:p w14:paraId="193FC1D2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3DFB5AE6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6EDAF993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2615" w:type="dxa"/>
                          </w:tcPr>
                          <w:p w14:paraId="61A57C4E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</w:tbl>
                    <w:p w14:paraId="735009E1" w14:textId="77777777" w:rsidR="00854182" w:rsidRPr="00854182" w:rsidRDefault="00854182" w:rsidP="00854182">
                      <w:pPr>
                        <w:ind w:left="0"/>
                        <w:rPr>
                          <w:rFonts w:asciiTheme="minorHAnsi" w:hAnsiTheme="minorHAnsi" w:cstheme="minorHAnsi"/>
                          <w:i/>
                        </w:rPr>
                      </w:pPr>
                    </w:p>
                    <w:tbl>
                      <w:tblPr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45"/>
                        <w:gridCol w:w="2127"/>
                        <w:gridCol w:w="1984"/>
                      </w:tblGrid>
                      <w:tr w:rsidR="00854182" w:rsidRPr="00854182" w14:paraId="351ACF90" w14:textId="77777777" w:rsidTr="00DA2C1E">
                        <w:trPr>
                          <w:trHeight w:val="260"/>
                        </w:trPr>
                        <w:tc>
                          <w:tcPr>
                            <w:tcW w:w="6345" w:type="dxa"/>
                          </w:tcPr>
                          <w:p w14:paraId="6097EBB5" w14:textId="77777777" w:rsidR="00854182" w:rsidRPr="00854182" w:rsidRDefault="00854182" w:rsidP="00DA2C1E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Ubicazione: ___________________________________________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3F3A590B" w14:textId="66267333" w:rsidR="00854182" w:rsidRPr="00854182" w:rsidRDefault="00172E3E" w:rsidP="00DA2C1E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x-none" w:eastAsia="x-none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  <w:t>Piano: _</w:t>
                            </w:r>
                            <w:r w:rsidR="00854182"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  <w:t>_____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C76D01D" w14:textId="77777777" w:rsidR="00854182" w:rsidRPr="00854182" w:rsidRDefault="00854182" w:rsidP="00DA2C1E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  <w:t>Stanza: _______</w:t>
                            </w:r>
                          </w:p>
                        </w:tc>
                      </w:tr>
                    </w:tbl>
                    <w:p w14:paraId="609997C9" w14:textId="77777777" w:rsidR="00854182" w:rsidRPr="00854182" w:rsidRDefault="00854182" w:rsidP="00854182">
                      <w:pPr>
                        <w:ind w:left="0"/>
                        <w:rPr>
                          <w:rFonts w:asciiTheme="minorHAnsi" w:hAnsiTheme="minorHAnsi" w:cstheme="minorHAnsi"/>
                          <w:i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442"/>
                      </w:tblGrid>
                      <w:tr w:rsidR="00854182" w:rsidRPr="00854182" w14:paraId="41252B2A" w14:textId="77777777" w:rsidTr="00DA2C1E">
                        <w:tc>
                          <w:tcPr>
                            <w:tcW w:w="10452" w:type="dxa"/>
                          </w:tcPr>
                          <w:p w14:paraId="7F60D701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Motivazione </w:t>
                            </w:r>
                          </w:p>
                        </w:tc>
                      </w:tr>
                      <w:tr w:rsidR="00854182" w:rsidRPr="00854182" w14:paraId="716E6769" w14:textId="77777777" w:rsidTr="00CD6476">
                        <w:trPr>
                          <w:trHeight w:val="1511"/>
                        </w:trPr>
                        <w:tc>
                          <w:tcPr>
                            <w:tcW w:w="10452" w:type="dxa"/>
                          </w:tcPr>
                          <w:p w14:paraId="49F5B004" w14:textId="77777777" w:rsidR="00854182" w:rsidRPr="00854182" w:rsidRDefault="00854182" w:rsidP="00DA2C1E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</w:p>
                        </w:tc>
                      </w:tr>
                    </w:tbl>
                    <w:p w14:paraId="33821ECE" w14:textId="77777777" w:rsidR="00854182" w:rsidRPr="00854182" w:rsidRDefault="00854182" w:rsidP="00854182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482"/>
                        <w:gridCol w:w="1099"/>
                        <w:gridCol w:w="5871"/>
                      </w:tblGrid>
                      <w:tr w:rsidR="00854182" w:rsidRPr="00854182" w14:paraId="0AB7A580" w14:textId="77777777" w:rsidTr="00151A6F">
                        <w:trPr>
                          <w:trHeight w:val="510"/>
                        </w:trPr>
                        <w:tc>
                          <w:tcPr>
                            <w:tcW w:w="3510" w:type="dxa"/>
                            <w:vAlign w:val="bottom"/>
                          </w:tcPr>
                          <w:p w14:paraId="21E4A1D3" w14:textId="77777777" w:rsidR="00854182" w:rsidRPr="00854182" w:rsidRDefault="00854182" w:rsidP="00151A6F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eastAsia="x-none"/>
                              </w:rPr>
                              <w:t>Il Richiedente</w:t>
                            </w:r>
                          </w:p>
                        </w:tc>
                        <w:tc>
                          <w:tcPr>
                            <w:tcW w:w="1101" w:type="dxa"/>
                            <w:vAlign w:val="bottom"/>
                          </w:tcPr>
                          <w:p w14:paraId="5B20DF16" w14:textId="77777777" w:rsidR="00854182" w:rsidRPr="00854182" w:rsidRDefault="00854182" w:rsidP="00151A6F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jc w:val="left"/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  <w:lang w:eastAsia="x-none"/>
                              </w:rPr>
                            </w:pPr>
                            <w:r w:rsidRPr="00854182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  <w:lang w:eastAsia="x-none"/>
                              </w:rPr>
                              <w:t>firma</w:t>
                            </w:r>
                          </w:p>
                        </w:tc>
                        <w:tc>
                          <w:tcPr>
                            <w:tcW w:w="5953" w:type="dxa"/>
                            <w:tcBorders>
                              <w:bottom w:val="single" w:sz="4" w:space="0" w:color="auto"/>
                            </w:tcBorders>
                          </w:tcPr>
                          <w:p w14:paraId="171B3B1E" w14:textId="77777777" w:rsidR="00854182" w:rsidRPr="00854182" w:rsidRDefault="00854182" w:rsidP="002E1798">
                            <w:pPr>
                              <w:tabs>
                                <w:tab w:val="clear" w:pos="9000"/>
                                <w:tab w:val="center" w:pos="4819"/>
                                <w:tab w:val="left" w:pos="6379"/>
                                <w:tab w:val="right" w:pos="9638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x-none" w:eastAsia="x-none"/>
                              </w:rPr>
                            </w:pPr>
                          </w:p>
                        </w:tc>
                      </w:tr>
                    </w:tbl>
                    <w:p w14:paraId="4254CA6F" w14:textId="77777777" w:rsidR="00854182" w:rsidRPr="00854182" w:rsidRDefault="00854182" w:rsidP="00854182">
                      <w:pPr>
                        <w:tabs>
                          <w:tab w:val="clear" w:pos="9000"/>
                          <w:tab w:val="left" w:pos="6379"/>
                        </w:tabs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4182">
        <w:rPr>
          <w:u w:val="single"/>
          <w:lang w:val="it-IT"/>
        </w:rPr>
        <w:t xml:space="preserve">  </w:t>
      </w:r>
    </w:p>
    <w:p w14:paraId="7A6D354B" w14:textId="1FF36EAA" w:rsidR="0043001C" w:rsidRPr="007266E2" w:rsidRDefault="0043001C" w:rsidP="007266E2"/>
    <w:sectPr w:rsidR="0043001C" w:rsidRPr="007266E2" w:rsidSect="00B332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6B25C" w14:textId="77777777" w:rsidR="00BF2F50" w:rsidRDefault="00BF2F50" w:rsidP="0030749D">
      <w:r>
        <w:separator/>
      </w:r>
    </w:p>
  </w:endnote>
  <w:endnote w:type="continuationSeparator" w:id="0">
    <w:p w14:paraId="3A21EBB8" w14:textId="77777777" w:rsidR="00BF2F50" w:rsidRDefault="00BF2F50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96471" w14:textId="77777777" w:rsidR="004D731F" w:rsidRDefault="004D73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4083CD3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64E2F2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2443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F0DEE2" wp14:editId="4B7DE87F">
              <wp:simplePos x="0" y="0"/>
              <wp:positionH relativeFrom="margin">
                <wp:posOffset>1524000</wp:posOffset>
              </wp:positionH>
              <wp:positionV relativeFrom="paragraph">
                <wp:posOffset>-702310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1AB842" w14:textId="7697A2AD" w:rsidR="00000511" w:rsidRPr="004D731F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</w:t>
                          </w:r>
                          <w:r w:rsidR="004D731F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Claudia Cottu 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Via Sant’Ignazio, 17 – 09123, Cagliari </w:t>
                          </w:r>
                          <w:r w:rsidRPr="004D731F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Tel +39 070/67533</w:t>
                          </w:r>
                          <w:r w:rsidR="004D731F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08</w:t>
                          </w:r>
                          <w:r w:rsidRPr="004D731F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email </w:t>
                          </w:r>
                          <w:hyperlink r:id="rId1" w:history="1">
                            <w:r w:rsidRPr="004D731F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</w:rPr>
                              <w:t>segreteriasea@unica.it</w:t>
                            </w:r>
                          </w:hyperlink>
                          <w:r w:rsidRPr="004D731F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; </w:t>
                          </w:r>
                          <w:hyperlink r:id="rId2" w:history="1">
                            <w:r w:rsidRPr="004D731F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791B730C" w14:textId="77777777" w:rsidR="00E31376" w:rsidRPr="004D731F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F0DEE2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style="position:absolute;margin-left:120pt;margin-top:-55.3pt;width:325.65pt;height:46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" fillcolor="white [3201]" stroked="f" strokeweight=".5pt">
              <v:textbox>
                <w:txbxContent>
                  <w:p w14:paraId="011AB842" w14:textId="7697A2AD" w:rsidR="00000511" w:rsidRPr="004D731F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Segretario Amministrativo:</w:t>
                    </w:r>
                    <w:r w:rsidR="004D731F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Claudia Cottu 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– Via Sant’Ignazio, 17 – 09123, Cagliari </w:t>
                    </w:r>
                    <w:r w:rsidRPr="004D731F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Tel +39 070/67533</w:t>
                    </w:r>
                    <w:r w:rsidR="004D731F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08</w:t>
                    </w:r>
                    <w:r w:rsidRPr="004D731F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– email </w:t>
                    </w:r>
                    <w:hyperlink r:id="rId3" w:history="1">
                      <w:r w:rsidRPr="004D731F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</w:rPr>
                        <w:t>segreteriasea@unica.it</w:t>
                      </w:r>
                    </w:hyperlink>
                    <w:r w:rsidRPr="004D731F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; </w:t>
                    </w:r>
                    <w:hyperlink r:id="rId4" w:history="1">
                      <w:r w:rsidRPr="004D731F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</w:rPr>
                        <w:t>https://www.unica.it/unica/it/dip_scienzeecoaziend.page</w:t>
                      </w:r>
                    </w:hyperlink>
                  </w:p>
                  <w:p w14:paraId="791B730C" w14:textId="77777777" w:rsidR="00E31376" w:rsidRPr="004D731F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46D4C2A2" wp14:editId="6B3BAA46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83D8" w14:textId="77777777" w:rsidR="00BF2F50" w:rsidRDefault="00BF2F50" w:rsidP="0030749D">
      <w:r>
        <w:separator/>
      </w:r>
    </w:p>
  </w:footnote>
  <w:footnote w:type="continuationSeparator" w:id="0">
    <w:p w14:paraId="0162642B" w14:textId="77777777" w:rsidR="00BF2F50" w:rsidRDefault="00BF2F50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9023" w14:textId="77777777" w:rsidR="0030749D" w:rsidRDefault="004D731F">
    <w:pPr>
      <w:pStyle w:val="Intestazione"/>
    </w:pPr>
    <w:r>
      <w:rPr>
        <w:noProof/>
      </w:rPr>
      <w:pict w14:anchorId="46D057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229B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41C97464" wp14:editId="6882E5A2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8A3EC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00B078BB" wp14:editId="0D146199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157DEF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078D1491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4A5AB0E1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1440760B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07FD305B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50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23949"/>
    <w:rsid w:val="00130B59"/>
    <w:rsid w:val="00163923"/>
    <w:rsid w:val="00172E3E"/>
    <w:rsid w:val="001813C0"/>
    <w:rsid w:val="001A58C8"/>
    <w:rsid w:val="001A5FBE"/>
    <w:rsid w:val="001B09C3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3001C"/>
    <w:rsid w:val="004335FE"/>
    <w:rsid w:val="0046073D"/>
    <w:rsid w:val="00462D8D"/>
    <w:rsid w:val="00466009"/>
    <w:rsid w:val="004A1477"/>
    <w:rsid w:val="004B1597"/>
    <w:rsid w:val="004D04C6"/>
    <w:rsid w:val="004D731F"/>
    <w:rsid w:val="004E061B"/>
    <w:rsid w:val="004E4AA8"/>
    <w:rsid w:val="00501D79"/>
    <w:rsid w:val="00566BF9"/>
    <w:rsid w:val="005974C5"/>
    <w:rsid w:val="005D3A5E"/>
    <w:rsid w:val="005F542B"/>
    <w:rsid w:val="0060104E"/>
    <w:rsid w:val="00633AC1"/>
    <w:rsid w:val="006612BC"/>
    <w:rsid w:val="0068140F"/>
    <w:rsid w:val="00694DBA"/>
    <w:rsid w:val="006974B8"/>
    <w:rsid w:val="006A376F"/>
    <w:rsid w:val="006C3DB0"/>
    <w:rsid w:val="007266E2"/>
    <w:rsid w:val="00733277"/>
    <w:rsid w:val="007607CF"/>
    <w:rsid w:val="00764FCE"/>
    <w:rsid w:val="00783DF6"/>
    <w:rsid w:val="007D64E6"/>
    <w:rsid w:val="007E1252"/>
    <w:rsid w:val="007E2D7F"/>
    <w:rsid w:val="0081328C"/>
    <w:rsid w:val="0081622C"/>
    <w:rsid w:val="00854182"/>
    <w:rsid w:val="0088311F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E4E10"/>
    <w:rsid w:val="00BE7729"/>
    <w:rsid w:val="00BF2F50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E06FE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EF6F04"/>
    <w:rsid w:val="00F020E3"/>
    <w:rsid w:val="00F24109"/>
    <w:rsid w:val="00F33206"/>
    <w:rsid w:val="00F40D5B"/>
    <w:rsid w:val="00F41A06"/>
    <w:rsid w:val="00F64BD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60D47"/>
  <w15:chartTrackingRefBased/>
  <w15:docId w15:val="{59FF1617-49EA-4E7A-81AF-AD15BD5D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4182"/>
    <w:pPr>
      <w:tabs>
        <w:tab w:val="left" w:pos="9000"/>
      </w:tabs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tabs>
        <w:tab w:val="clear" w:pos="9000"/>
      </w:tabs>
      <w:spacing w:before="240"/>
      <w:ind w:left="0" w:right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tabs>
        <w:tab w:val="clear" w:pos="9000"/>
      </w:tabs>
      <w:autoSpaceDE w:val="0"/>
      <w:autoSpaceDN w:val="0"/>
      <w:adjustRightInd w:val="0"/>
      <w:spacing w:line="288" w:lineRule="auto"/>
      <w:ind w:left="0" w:right="0"/>
      <w:jc w:val="left"/>
      <w:textAlignment w:val="center"/>
    </w:pPr>
    <w:rPr>
      <w:rFonts w:ascii="Minion Pro" w:eastAsiaTheme="minorHAnsi" w:hAnsi="Minion Pro" w:cs="Minion Pro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tabs>
        <w:tab w:val="clear" w:pos="9000"/>
      </w:tabs>
      <w:ind w:left="0" w:righ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tabs>
        <w:tab w:val="clear" w:pos="9000"/>
      </w:tabs>
      <w:spacing w:before="360" w:line="360" w:lineRule="auto"/>
      <w:ind w:left="0" w:right="0"/>
    </w:pPr>
    <w:rPr>
      <w:rFonts w:asciiTheme="minorHAnsi" w:eastAsiaTheme="minorHAnsi" w:hAnsiTheme="minorHAnsi" w:cstheme="minorHAnsi"/>
      <w:b/>
      <w:bCs/>
      <w:color w:val="auto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tabs>
        <w:tab w:val="clear" w:pos="9000"/>
      </w:tabs>
      <w:spacing w:line="360" w:lineRule="auto"/>
      <w:ind w:left="0" w:right="0"/>
    </w:pPr>
    <w:rPr>
      <w:rFonts w:asciiTheme="minorHAnsi" w:eastAsiaTheme="minorHAnsi" w:hAnsiTheme="minorHAnsi" w:cstheme="minorHAnsi"/>
      <w:color w:val="auto"/>
      <w:sz w:val="24"/>
      <w:szCs w:val="24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854182"/>
    <w:pPr>
      <w:ind w:left="5664"/>
    </w:pPr>
    <w:rPr>
      <w:lang w:val="x-none" w:eastAsia="x-none"/>
    </w:rPr>
  </w:style>
  <w:style w:type="character" w:customStyle="1" w:styleId="Universit-dataeindirizzoCarattere">
    <w:name w:val="Università - data e indirizzo Carattere"/>
    <w:link w:val="Universit-dataeindirizzo"/>
    <w:rsid w:val="00854182"/>
    <w:rPr>
      <w:rFonts w:ascii="Garamond" w:eastAsia="Times New Roman" w:hAnsi="Garamond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5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7</cp:revision>
  <cp:lastPrinted>2022-03-10T11:01:00Z</cp:lastPrinted>
  <dcterms:created xsi:type="dcterms:W3CDTF">2022-03-22T08:23:00Z</dcterms:created>
  <dcterms:modified xsi:type="dcterms:W3CDTF">2023-02-07T08:54:00Z</dcterms:modified>
</cp:coreProperties>
</file>