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173ABC" w14:textId="563F2A69" w:rsidR="00854182" w:rsidRPr="00F34A45" w:rsidRDefault="00DE06FE" w:rsidP="00854182">
      <w:pPr>
        <w:pStyle w:val="Universit-dataeindirizzo"/>
        <w:rPr>
          <w:u w:val="single"/>
          <w:lang w:val="it-IT"/>
        </w:rPr>
      </w:pPr>
      <w:r>
        <w:rPr>
          <w:noProof/>
          <w:u w:val="single"/>
          <w:lang w:val="it-IT"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E6DE8AC" wp14:editId="25162889">
                <wp:simplePos x="0" y="0"/>
                <wp:positionH relativeFrom="column">
                  <wp:posOffset>3844290</wp:posOffset>
                </wp:positionH>
                <wp:positionV relativeFrom="paragraph">
                  <wp:posOffset>-321310</wp:posOffset>
                </wp:positionV>
                <wp:extent cx="2280920" cy="304800"/>
                <wp:effectExtent l="5080" t="9525" r="9525" b="9525"/>
                <wp:wrapNone/>
                <wp:docPr id="3" name="Casella di tes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092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5B9DA1" w14:textId="77777777" w:rsidR="00854182" w:rsidRDefault="00854182" w:rsidP="00854182">
                            <w:pPr>
                              <w:ind w:left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E6DE8AC" id="_x0000_t202" coordsize="21600,21600" o:spt="202" path="m,l,21600r21600,l21600,xe">
                <v:stroke joinstyle="miter"/>
                <v:path gradientshapeok="t" o:connecttype="rect"/>
              </v:shapetype>
              <v:shape id="Casella di testo 3" o:spid="_x0000_s1026" type="#_x0000_t202" style="position:absolute;left:0;text-align:left;margin-left:302.7pt;margin-top:-25.3pt;width:179.6pt;height:2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">
                <v:textbox>
                  <w:txbxContent>
                    <w:p w14:paraId="395B9DA1" w14:textId="77777777" w:rsidR="00854182" w:rsidRDefault="00854182" w:rsidP="00854182">
                      <w:pPr>
                        <w:ind w:left="0"/>
                      </w:pPr>
                    </w:p>
                  </w:txbxContent>
                </v:textbox>
              </v:shape>
            </w:pict>
          </mc:Fallback>
        </mc:AlternateContent>
      </w:r>
      <w:r w:rsidR="00854182">
        <w:rPr>
          <w:noProof/>
          <w:u w:val="single"/>
          <w:lang w:val="it-IT"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3C52D77" wp14:editId="22B63248">
                <wp:simplePos x="0" y="0"/>
                <wp:positionH relativeFrom="column">
                  <wp:posOffset>-380365</wp:posOffset>
                </wp:positionH>
                <wp:positionV relativeFrom="paragraph">
                  <wp:posOffset>-220980</wp:posOffset>
                </wp:positionV>
                <wp:extent cx="6810375" cy="8186420"/>
                <wp:effectExtent l="0" t="0" r="0" b="0"/>
                <wp:wrapNone/>
                <wp:docPr id="6" name="Casella di test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0375" cy="8186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4F81BD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3D902EFE" w14:textId="77777777" w:rsidR="00854182" w:rsidRPr="00854182" w:rsidRDefault="00854182" w:rsidP="00EF6F04">
                            <w:pPr>
                              <w:tabs>
                                <w:tab w:val="clear" w:pos="9000"/>
                              </w:tabs>
                              <w:ind w:left="0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85418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Al Direttore del Dipartimento</w:t>
                            </w:r>
                            <w:r w:rsidRPr="0085418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ab/>
                            </w:r>
                            <w:r w:rsidRPr="0085418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ab/>
                            </w:r>
                            <w:r w:rsidRPr="0085418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ab/>
                            </w:r>
                            <w:r w:rsidRPr="0085418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ab/>
                            </w:r>
                            <w:r w:rsidRPr="0085418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ab/>
                              <w:t xml:space="preserve">Cagliari, </w:t>
                            </w:r>
                          </w:p>
                          <w:p w14:paraId="5F67A3C8" w14:textId="77777777" w:rsidR="00854182" w:rsidRPr="00854182" w:rsidRDefault="00854182" w:rsidP="00EF6F04">
                            <w:pPr>
                              <w:tabs>
                                <w:tab w:val="clear" w:pos="9000"/>
                                <w:tab w:val="left" w:pos="6379"/>
                              </w:tabs>
                              <w:ind w:left="0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260323DF" w14:textId="442F324F" w:rsidR="00854182" w:rsidRPr="00854182" w:rsidRDefault="00854182" w:rsidP="00EF6F04">
                            <w:pPr>
                              <w:tabs>
                                <w:tab w:val="clear" w:pos="9000"/>
                                <w:tab w:val="left" w:pos="6379"/>
                              </w:tabs>
                              <w:ind w:left="0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85418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Oggetto: </w:t>
                            </w:r>
                            <w:r w:rsidRPr="00854182">
                              <w:rPr>
                                <w:rFonts w:asciiTheme="minorHAnsi" w:hAnsiTheme="minorHAnsi" w:cstheme="minorHAnsi"/>
                                <w:b/>
                                <w:sz w:val="22"/>
                                <w:szCs w:val="22"/>
                              </w:rPr>
                              <w:t xml:space="preserve">Richiesta di riassegnazione beni </w:t>
                            </w:r>
                            <w:r w:rsidR="00DE06FE" w:rsidRPr="00854182">
                              <w:rPr>
                                <w:rFonts w:asciiTheme="minorHAnsi" w:hAnsiTheme="minorHAnsi" w:cstheme="minorHAnsi"/>
                                <w:b/>
                                <w:sz w:val="22"/>
                                <w:szCs w:val="22"/>
                              </w:rPr>
                              <w:t>inventariati</w:t>
                            </w:r>
                          </w:p>
                          <w:p w14:paraId="6183F149" w14:textId="77777777" w:rsidR="00854182" w:rsidRPr="00854182" w:rsidRDefault="00854182" w:rsidP="00EF6F04">
                            <w:pPr>
                              <w:tabs>
                                <w:tab w:val="clear" w:pos="9000"/>
                                <w:tab w:val="left" w:pos="6379"/>
                              </w:tabs>
                              <w:ind w:left="0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85418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Nome richiedente</w:t>
                            </w:r>
                          </w:p>
                          <w:p w14:paraId="1DCC5E1B" w14:textId="614ED605" w:rsidR="00854182" w:rsidRPr="00854182" w:rsidRDefault="00854182" w:rsidP="00EF6F04">
                            <w:pPr>
                              <w:tabs>
                                <w:tab w:val="clear" w:pos="9000"/>
                                <w:tab w:val="left" w:pos="6379"/>
                              </w:tabs>
                              <w:ind w:left="0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854182">
                              <w:rPr>
                                <w:rFonts w:asciiTheme="minorHAnsi" w:hAnsiTheme="minorHAnsi" w:cstheme="minorHAnsi"/>
                                <w:noProof/>
                                <w:sz w:val="22"/>
                                <w:szCs w:val="22"/>
                              </w:rPr>
                              <w:drawing>
                                <wp:inline distT="0" distB="0" distL="0" distR="0" wp14:anchorId="39840266" wp14:editId="44E6B231">
                                  <wp:extent cx="5666105" cy="272415"/>
                                  <wp:effectExtent l="0" t="0" r="0" b="0"/>
                                  <wp:docPr id="4" name="Immagine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666105" cy="27241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442EA74" w14:textId="77777777" w:rsidR="00854182" w:rsidRPr="00854182" w:rsidRDefault="00854182" w:rsidP="00EF6F04">
                            <w:pPr>
                              <w:tabs>
                                <w:tab w:val="clear" w:pos="9000"/>
                                <w:tab w:val="left" w:pos="6379"/>
                              </w:tabs>
                              <w:ind w:left="0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56294A44" w14:textId="77777777" w:rsidR="00854182" w:rsidRPr="00854182" w:rsidRDefault="00854182" w:rsidP="00EF6F04">
                            <w:pPr>
                              <w:tabs>
                                <w:tab w:val="clear" w:pos="9000"/>
                                <w:tab w:val="left" w:pos="6379"/>
                              </w:tabs>
                              <w:ind w:left="0"/>
                              <w:rPr>
                                <w:rFonts w:asciiTheme="minorHAnsi" w:hAnsiTheme="minorHAnsi" w:cstheme="minorHAnsi"/>
                                <w:b/>
                                <w:color w:val="FFFFFF"/>
                                <w:sz w:val="22"/>
                                <w:szCs w:val="22"/>
                              </w:rPr>
                            </w:pPr>
                            <w:r w:rsidRPr="00854182">
                              <w:rPr>
                                <w:rFonts w:asciiTheme="minorHAnsi" w:hAnsiTheme="minorHAnsi" w:cstheme="minorHAnsi"/>
                                <w:b/>
                                <w:color w:val="FFFFFF"/>
                                <w:sz w:val="22"/>
                                <w:szCs w:val="22"/>
                                <w:highlight w:val="black"/>
                              </w:rPr>
                              <w:t>Nota</w:t>
                            </w:r>
                            <w:r w:rsidRPr="00854182">
                              <w:rPr>
                                <w:rFonts w:asciiTheme="minorHAnsi" w:hAnsiTheme="minorHAnsi" w:cstheme="minorHAnsi"/>
                                <w:b/>
                                <w:color w:val="FFFFFF"/>
                                <w:sz w:val="22"/>
                                <w:szCs w:val="22"/>
                              </w:rPr>
                              <w:t>:</w:t>
                            </w:r>
                          </w:p>
                          <w:p w14:paraId="091302A6" w14:textId="6CAA5CEE" w:rsidR="00854182" w:rsidRPr="00854182" w:rsidRDefault="00854182" w:rsidP="00EF6F04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  <w:r w:rsidRPr="00854182">
                              <w:rPr>
                                <w:rFonts w:asciiTheme="minorHAnsi" w:hAnsiTheme="minorHAnsi" w:cstheme="minorHAnsi"/>
                                <w:i/>
                              </w:rPr>
                              <w:t>Non asportare l’etichetta con il numero d’inventario dal materiale del patrimonio di Ateneo</w:t>
                            </w:r>
                          </w:p>
                          <w:p w14:paraId="39595C04" w14:textId="77777777" w:rsidR="00854182" w:rsidRPr="00854182" w:rsidRDefault="00854182" w:rsidP="00EF6F04">
                            <w:pPr>
                              <w:ind w:left="0"/>
                              <w:rPr>
                                <w:rFonts w:asciiTheme="minorHAnsi" w:hAnsiTheme="minorHAnsi" w:cstheme="minorHAnsi"/>
                              </w:rPr>
                            </w:pPr>
                          </w:p>
                          <w:p w14:paraId="13D9DE22" w14:textId="1ABF461D" w:rsidR="00854182" w:rsidRPr="00854182" w:rsidRDefault="00854182" w:rsidP="00EF6F04">
                            <w:pPr>
                              <w:tabs>
                                <w:tab w:val="clear" w:pos="9000"/>
                                <w:tab w:val="left" w:pos="6379"/>
                              </w:tabs>
                              <w:ind w:left="0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85418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Si richiede di provvedere all</w:t>
                            </w:r>
                            <w: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a</w:t>
                            </w:r>
                            <w:r w:rsidRPr="0085418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 riassegnazione degli inventari del seguente materiale:</w:t>
                            </w:r>
                          </w:p>
                          <w:p w14:paraId="282B8709" w14:textId="77777777" w:rsidR="00854182" w:rsidRPr="00854182" w:rsidRDefault="00854182" w:rsidP="00EF6F04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</w:p>
                          <w:tbl>
                            <w:tblPr>
                              <w:tblW w:w="0" w:type="auto"/>
                              <w:tblLook w:val="04A0" w:firstRow="1" w:lastRow="0" w:firstColumn="1" w:lastColumn="0" w:noHBand="0" w:noVBand="1"/>
                            </w:tblPr>
                            <w:tblGrid>
                              <w:gridCol w:w="2611"/>
                              <w:gridCol w:w="2582"/>
                              <w:gridCol w:w="2643"/>
                              <w:gridCol w:w="2616"/>
                            </w:tblGrid>
                            <w:tr w:rsidR="00854182" w:rsidRPr="00854182" w14:paraId="5787D321" w14:textId="77777777" w:rsidTr="00DA2C1E">
                              <w:trPr>
                                <w:trHeight w:val="266"/>
                              </w:trPr>
                              <w:tc>
                                <w:tcPr>
                                  <w:tcW w:w="2620" w:type="dxa"/>
                                </w:tcPr>
                                <w:p w14:paraId="28E81F17" w14:textId="77777777" w:rsidR="00854182" w:rsidRPr="00854182" w:rsidRDefault="00854182" w:rsidP="00EF6F04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  <w:r w:rsidRPr="00854182"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  <w:t xml:space="preserve">N. Inventario </w:t>
                                  </w:r>
                                </w:p>
                              </w:tc>
                              <w:tc>
                                <w:tcPr>
                                  <w:tcW w:w="2591" w:type="dxa"/>
                                </w:tcPr>
                                <w:p w14:paraId="6BFD7F62" w14:textId="77777777" w:rsidR="00854182" w:rsidRPr="00854182" w:rsidRDefault="00854182" w:rsidP="00EF6F04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  <w:r w:rsidRPr="00854182"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  <w:t xml:space="preserve">Descrizione </w:t>
                                  </w:r>
                                </w:p>
                              </w:tc>
                              <w:tc>
                                <w:tcPr>
                                  <w:tcW w:w="2649" w:type="dxa"/>
                                </w:tcPr>
                                <w:p w14:paraId="770CBE1F" w14:textId="77777777" w:rsidR="00854182" w:rsidRPr="00854182" w:rsidRDefault="00854182" w:rsidP="00EF6F04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  <w:r w:rsidRPr="00854182"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  <w:t>Possessore</w:t>
                                  </w:r>
                                </w:p>
                                <w:p w14:paraId="3EE69E47" w14:textId="09E8116D" w:rsidR="00854182" w:rsidRPr="00854182" w:rsidRDefault="00854182" w:rsidP="00EF6F04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  <w:r w:rsidRPr="00854182"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  <w:t>(eventualmente indicare anche il nuovo beneficiario)</w:t>
                                  </w:r>
                                </w:p>
                              </w:tc>
                              <w:tc>
                                <w:tcPr>
                                  <w:tcW w:w="2622" w:type="dxa"/>
                                </w:tcPr>
                                <w:p w14:paraId="3052DCBD" w14:textId="77777777" w:rsidR="00854182" w:rsidRPr="00854182" w:rsidRDefault="00854182" w:rsidP="00EF6F04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  <w:r w:rsidRPr="00854182"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  <w:t xml:space="preserve">Struttura </w:t>
                                  </w:r>
                                </w:p>
                                <w:p w14:paraId="75EB1B6B" w14:textId="01DBFC62" w:rsidR="00854182" w:rsidRPr="00854182" w:rsidRDefault="00854182" w:rsidP="00EF6F04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</w:pPr>
                                  <w:r w:rsidRPr="00854182"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  <w:t xml:space="preserve">eventualmente indicare anche la nuova </w:t>
                                  </w:r>
                                  <w:r w:rsidR="00172E3E" w:rsidRPr="00854182"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  <w:t>destinazione)</w:t>
                                  </w:r>
                                </w:p>
                              </w:tc>
                            </w:tr>
                          </w:tbl>
                          <w:p w14:paraId="10BB6B30" w14:textId="77777777" w:rsidR="00854182" w:rsidRPr="00854182" w:rsidRDefault="00854182" w:rsidP="00854182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</w:p>
                          <w:tbl>
                            <w:tblPr>
                              <w:tblW w:w="0" w:type="auto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Look w:val="04A0" w:firstRow="1" w:lastRow="0" w:firstColumn="1" w:lastColumn="0" w:noHBand="0" w:noVBand="1"/>
                            </w:tblPr>
                            <w:tblGrid>
                              <w:gridCol w:w="2610"/>
                              <w:gridCol w:w="2610"/>
                              <w:gridCol w:w="2610"/>
                              <w:gridCol w:w="2612"/>
                            </w:tblGrid>
                            <w:tr w:rsidR="00854182" w:rsidRPr="00854182" w14:paraId="11623878" w14:textId="77777777" w:rsidTr="00DA2C1E">
                              <w:trPr>
                                <w:trHeight w:val="380"/>
                              </w:trPr>
                              <w:tc>
                                <w:tcPr>
                                  <w:tcW w:w="2613" w:type="dxa"/>
                                </w:tcPr>
                                <w:p w14:paraId="010BCDE2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  <w:p w14:paraId="3CE6087B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3" w:type="dxa"/>
                                </w:tcPr>
                                <w:p w14:paraId="5FE0250F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3" w:type="dxa"/>
                                </w:tcPr>
                                <w:p w14:paraId="34FA959A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5" w:type="dxa"/>
                                </w:tcPr>
                                <w:p w14:paraId="0C4A1708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</w:tr>
                            <w:tr w:rsidR="00854182" w:rsidRPr="00854182" w14:paraId="4A9421E8" w14:textId="77777777" w:rsidTr="00DA2C1E">
                              <w:trPr>
                                <w:trHeight w:val="380"/>
                              </w:trPr>
                              <w:tc>
                                <w:tcPr>
                                  <w:tcW w:w="2613" w:type="dxa"/>
                                </w:tcPr>
                                <w:p w14:paraId="001D0DAB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3" w:type="dxa"/>
                                </w:tcPr>
                                <w:p w14:paraId="75A203D4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3" w:type="dxa"/>
                                </w:tcPr>
                                <w:p w14:paraId="6379CA62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5" w:type="dxa"/>
                                </w:tcPr>
                                <w:p w14:paraId="52560F41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</w:tr>
                            <w:tr w:rsidR="00854182" w:rsidRPr="00854182" w14:paraId="33F6A01D" w14:textId="77777777" w:rsidTr="00DA2C1E">
                              <w:trPr>
                                <w:trHeight w:val="380"/>
                              </w:trPr>
                              <w:tc>
                                <w:tcPr>
                                  <w:tcW w:w="2613" w:type="dxa"/>
                                </w:tcPr>
                                <w:p w14:paraId="2FE58D56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3" w:type="dxa"/>
                                </w:tcPr>
                                <w:p w14:paraId="146BDDBC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3" w:type="dxa"/>
                                </w:tcPr>
                                <w:p w14:paraId="09261F56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5" w:type="dxa"/>
                                </w:tcPr>
                                <w:p w14:paraId="168CD5E6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</w:tr>
                            <w:tr w:rsidR="00854182" w:rsidRPr="00854182" w14:paraId="07EF8357" w14:textId="77777777" w:rsidTr="00DA2C1E">
                              <w:trPr>
                                <w:trHeight w:val="380"/>
                              </w:trPr>
                              <w:tc>
                                <w:tcPr>
                                  <w:tcW w:w="2613" w:type="dxa"/>
                                </w:tcPr>
                                <w:p w14:paraId="17693DEC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3" w:type="dxa"/>
                                </w:tcPr>
                                <w:p w14:paraId="3B7941DA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3" w:type="dxa"/>
                                </w:tcPr>
                                <w:p w14:paraId="35E02E19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5" w:type="dxa"/>
                                </w:tcPr>
                                <w:p w14:paraId="7455501E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</w:tr>
                            <w:tr w:rsidR="00854182" w:rsidRPr="00854182" w14:paraId="27712E81" w14:textId="77777777" w:rsidTr="00DA2C1E">
                              <w:trPr>
                                <w:trHeight w:val="380"/>
                              </w:trPr>
                              <w:tc>
                                <w:tcPr>
                                  <w:tcW w:w="2613" w:type="dxa"/>
                                </w:tcPr>
                                <w:p w14:paraId="0A8E5E93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3" w:type="dxa"/>
                                </w:tcPr>
                                <w:p w14:paraId="12CEE933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3" w:type="dxa"/>
                                </w:tcPr>
                                <w:p w14:paraId="26D4FB0F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5" w:type="dxa"/>
                                </w:tcPr>
                                <w:p w14:paraId="53B02466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</w:tr>
                            <w:tr w:rsidR="00854182" w:rsidRPr="00854182" w14:paraId="4D64AD7D" w14:textId="77777777" w:rsidTr="00DA2C1E">
                              <w:trPr>
                                <w:trHeight w:val="380"/>
                              </w:trPr>
                              <w:tc>
                                <w:tcPr>
                                  <w:tcW w:w="2613" w:type="dxa"/>
                                </w:tcPr>
                                <w:p w14:paraId="3C11CF59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3" w:type="dxa"/>
                                </w:tcPr>
                                <w:p w14:paraId="124C63EC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3" w:type="dxa"/>
                                </w:tcPr>
                                <w:p w14:paraId="17A21F5E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5" w:type="dxa"/>
                                </w:tcPr>
                                <w:p w14:paraId="419A0954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</w:tr>
                            <w:tr w:rsidR="00854182" w:rsidRPr="00854182" w14:paraId="25AF3D14" w14:textId="77777777" w:rsidTr="00DA2C1E">
                              <w:trPr>
                                <w:trHeight w:val="380"/>
                              </w:trPr>
                              <w:tc>
                                <w:tcPr>
                                  <w:tcW w:w="2613" w:type="dxa"/>
                                </w:tcPr>
                                <w:p w14:paraId="2A606350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3" w:type="dxa"/>
                                </w:tcPr>
                                <w:p w14:paraId="4ECEB1CE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3" w:type="dxa"/>
                                </w:tcPr>
                                <w:p w14:paraId="6A87F916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5" w:type="dxa"/>
                                </w:tcPr>
                                <w:p w14:paraId="7D6BA53E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</w:tr>
                            <w:tr w:rsidR="00854182" w:rsidRPr="00854182" w14:paraId="60B063E2" w14:textId="77777777" w:rsidTr="00DA2C1E">
                              <w:trPr>
                                <w:trHeight w:val="380"/>
                              </w:trPr>
                              <w:tc>
                                <w:tcPr>
                                  <w:tcW w:w="2613" w:type="dxa"/>
                                </w:tcPr>
                                <w:p w14:paraId="4EC6DDFD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3" w:type="dxa"/>
                                </w:tcPr>
                                <w:p w14:paraId="3E3F15D1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3" w:type="dxa"/>
                                </w:tcPr>
                                <w:p w14:paraId="1534C3C7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5" w:type="dxa"/>
                                </w:tcPr>
                                <w:p w14:paraId="24475C65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</w:tr>
                            <w:tr w:rsidR="00854182" w:rsidRPr="00854182" w14:paraId="79222673" w14:textId="77777777" w:rsidTr="00DA2C1E">
                              <w:trPr>
                                <w:trHeight w:val="380"/>
                              </w:trPr>
                              <w:tc>
                                <w:tcPr>
                                  <w:tcW w:w="2613" w:type="dxa"/>
                                </w:tcPr>
                                <w:p w14:paraId="69F4C318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3" w:type="dxa"/>
                                </w:tcPr>
                                <w:p w14:paraId="6DED626E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3" w:type="dxa"/>
                                </w:tcPr>
                                <w:p w14:paraId="46E619AF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5" w:type="dxa"/>
                                </w:tcPr>
                                <w:p w14:paraId="04743501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</w:tr>
                            <w:tr w:rsidR="00854182" w:rsidRPr="00854182" w14:paraId="3BFD84C0" w14:textId="77777777" w:rsidTr="00DA2C1E">
                              <w:trPr>
                                <w:trHeight w:val="380"/>
                              </w:trPr>
                              <w:tc>
                                <w:tcPr>
                                  <w:tcW w:w="2613" w:type="dxa"/>
                                </w:tcPr>
                                <w:p w14:paraId="2E2A07BC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3" w:type="dxa"/>
                                </w:tcPr>
                                <w:p w14:paraId="1D7777D0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3" w:type="dxa"/>
                                </w:tcPr>
                                <w:p w14:paraId="0B3C291A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5" w:type="dxa"/>
                                </w:tcPr>
                                <w:p w14:paraId="1E018950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</w:tr>
                            <w:tr w:rsidR="00854182" w:rsidRPr="00854182" w14:paraId="60362BEB" w14:textId="77777777" w:rsidTr="00DA2C1E">
                              <w:trPr>
                                <w:trHeight w:val="380"/>
                              </w:trPr>
                              <w:tc>
                                <w:tcPr>
                                  <w:tcW w:w="2613" w:type="dxa"/>
                                </w:tcPr>
                                <w:p w14:paraId="07DA868E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3" w:type="dxa"/>
                                </w:tcPr>
                                <w:p w14:paraId="6568B007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3" w:type="dxa"/>
                                </w:tcPr>
                                <w:p w14:paraId="7C35F074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5" w:type="dxa"/>
                                </w:tcPr>
                                <w:p w14:paraId="3C569245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</w:tr>
                            <w:tr w:rsidR="00854182" w:rsidRPr="00854182" w14:paraId="249E9893" w14:textId="77777777" w:rsidTr="00DA2C1E">
                              <w:trPr>
                                <w:trHeight w:val="380"/>
                              </w:trPr>
                              <w:tc>
                                <w:tcPr>
                                  <w:tcW w:w="2613" w:type="dxa"/>
                                </w:tcPr>
                                <w:p w14:paraId="193FC1D2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3" w:type="dxa"/>
                                </w:tcPr>
                                <w:p w14:paraId="3DFB5AE6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3" w:type="dxa"/>
                                </w:tcPr>
                                <w:p w14:paraId="6EDAF993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15" w:type="dxa"/>
                                </w:tcPr>
                                <w:p w14:paraId="61A57C4E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35009E1" w14:textId="77777777" w:rsidR="00854182" w:rsidRPr="00854182" w:rsidRDefault="00854182" w:rsidP="00854182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  <w:tbl>
                            <w:tblPr>
                              <w:tblW w:w="0" w:type="auto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6345"/>
                              <w:gridCol w:w="2127"/>
                              <w:gridCol w:w="1984"/>
                            </w:tblGrid>
                            <w:tr w:rsidR="00854182" w:rsidRPr="00854182" w14:paraId="351ACF90" w14:textId="77777777" w:rsidTr="00DA2C1E">
                              <w:trPr>
                                <w:trHeight w:val="260"/>
                              </w:trPr>
                              <w:tc>
                                <w:tcPr>
                                  <w:tcW w:w="6345" w:type="dxa"/>
                                </w:tcPr>
                                <w:p w14:paraId="6097EBB5" w14:textId="77777777" w:rsidR="00854182" w:rsidRPr="00854182" w:rsidRDefault="00854182" w:rsidP="00DA2C1E">
                                  <w:pPr>
                                    <w:tabs>
                                      <w:tab w:val="clear" w:pos="9000"/>
                                      <w:tab w:val="center" w:pos="4819"/>
                                      <w:tab w:val="left" w:pos="6379"/>
                                      <w:tab w:val="right" w:pos="9638"/>
                                    </w:tabs>
                                    <w:ind w:left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  <w:lang w:eastAsia="x-none"/>
                                    </w:rPr>
                                  </w:pPr>
                                  <w:r w:rsidRPr="00854182"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</w:rPr>
                                    <w:t>Ubicazione: ___________________________________________</w:t>
                                  </w:r>
                                </w:p>
                              </w:tc>
                              <w:tc>
                                <w:tcPr>
                                  <w:tcW w:w="2127" w:type="dxa"/>
                                </w:tcPr>
                                <w:p w14:paraId="3F3A590B" w14:textId="66267333" w:rsidR="00854182" w:rsidRPr="00854182" w:rsidRDefault="00172E3E" w:rsidP="00DA2C1E">
                                  <w:pPr>
                                    <w:tabs>
                                      <w:tab w:val="clear" w:pos="9000"/>
                                      <w:tab w:val="center" w:pos="4819"/>
                                      <w:tab w:val="left" w:pos="6379"/>
                                      <w:tab w:val="right" w:pos="9638"/>
                                    </w:tabs>
                                    <w:ind w:left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  <w:lang w:val="x-none" w:eastAsia="x-none"/>
                                    </w:rPr>
                                  </w:pPr>
                                  <w:r w:rsidRPr="00854182"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  <w:lang w:eastAsia="x-none"/>
                                    </w:rPr>
                                    <w:t>Piano: _</w:t>
                                  </w:r>
                                  <w:r w:rsidR="00854182" w:rsidRPr="00854182"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  <w:lang w:eastAsia="x-none"/>
                                    </w:rPr>
                                    <w:t>_____</w:t>
                                  </w:r>
                                </w:p>
                              </w:tc>
                              <w:tc>
                                <w:tcPr>
                                  <w:tcW w:w="1984" w:type="dxa"/>
                                </w:tcPr>
                                <w:p w14:paraId="3C76D01D" w14:textId="77777777" w:rsidR="00854182" w:rsidRPr="00854182" w:rsidRDefault="00854182" w:rsidP="00DA2C1E">
                                  <w:pPr>
                                    <w:tabs>
                                      <w:tab w:val="clear" w:pos="9000"/>
                                      <w:tab w:val="center" w:pos="4819"/>
                                      <w:tab w:val="left" w:pos="6379"/>
                                      <w:tab w:val="right" w:pos="9638"/>
                                    </w:tabs>
                                    <w:ind w:left="0"/>
                                    <w:jc w:val="center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  <w:lang w:eastAsia="x-none"/>
                                    </w:rPr>
                                  </w:pPr>
                                  <w:r w:rsidRPr="00854182"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  <w:lang w:eastAsia="x-none"/>
                                    </w:rPr>
                                    <w:t>Stanza: _______</w:t>
                                  </w:r>
                                </w:p>
                              </w:tc>
                            </w:tr>
                          </w:tbl>
                          <w:p w14:paraId="609997C9" w14:textId="77777777" w:rsidR="00854182" w:rsidRPr="00854182" w:rsidRDefault="00854182" w:rsidP="00854182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  <w:tbl>
                            <w:tblPr>
                              <w:tblW w:w="0" w:type="auto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Look w:val="04A0" w:firstRow="1" w:lastRow="0" w:firstColumn="1" w:lastColumn="0" w:noHBand="0" w:noVBand="1"/>
                            </w:tblPr>
                            <w:tblGrid>
                              <w:gridCol w:w="10442"/>
                            </w:tblGrid>
                            <w:tr w:rsidR="00854182" w:rsidRPr="00854182" w14:paraId="41252B2A" w14:textId="77777777" w:rsidTr="00DA2C1E">
                              <w:tc>
                                <w:tcPr>
                                  <w:tcW w:w="10452" w:type="dxa"/>
                                </w:tcPr>
                                <w:p w14:paraId="7F60D701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  <w:r w:rsidRPr="00854182"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  <w:t xml:space="preserve">Motivazione </w:t>
                                  </w:r>
                                </w:p>
                              </w:tc>
                            </w:tr>
                            <w:tr w:rsidR="00854182" w:rsidRPr="00854182" w14:paraId="716E6769" w14:textId="77777777" w:rsidTr="00CD6476">
                              <w:trPr>
                                <w:trHeight w:val="1511"/>
                              </w:trPr>
                              <w:tc>
                                <w:tcPr>
                                  <w:tcW w:w="10452" w:type="dxa"/>
                                </w:tcPr>
                                <w:p w14:paraId="49F5B004" w14:textId="77777777" w:rsidR="00854182" w:rsidRPr="00854182" w:rsidRDefault="00854182" w:rsidP="00DA2C1E">
                                  <w:pPr>
                                    <w:ind w:left="0"/>
                                    <w:rPr>
                                      <w:rFonts w:asciiTheme="minorHAnsi" w:hAnsiTheme="minorHAnsi" w:cstheme="minorHAnsi"/>
                                      <w:i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33821ECE" w14:textId="77777777" w:rsidR="00854182" w:rsidRPr="00854182" w:rsidRDefault="00854182" w:rsidP="00854182">
                            <w:pPr>
                              <w:tabs>
                                <w:tab w:val="clear" w:pos="9000"/>
                                <w:tab w:val="left" w:pos="6379"/>
                              </w:tabs>
                              <w:ind w:left="0"/>
                              <w:rPr>
                                <w:rFonts w:asciiTheme="minorHAnsi" w:hAnsiTheme="minorHAnsi" w:cstheme="minorHAnsi"/>
                                <w:sz w:val="10"/>
                                <w:szCs w:val="10"/>
                              </w:rPr>
                            </w:pPr>
                          </w:p>
                          <w:tbl>
                            <w:tblPr>
                              <w:tblW w:w="0" w:type="auto"/>
                              <w:tblLook w:val="04A0" w:firstRow="1" w:lastRow="0" w:firstColumn="1" w:lastColumn="0" w:noHBand="0" w:noVBand="1"/>
                            </w:tblPr>
                            <w:tblGrid>
                              <w:gridCol w:w="3482"/>
                              <w:gridCol w:w="1099"/>
                              <w:gridCol w:w="5871"/>
                            </w:tblGrid>
                            <w:tr w:rsidR="00854182" w:rsidRPr="00854182" w14:paraId="0AB7A580" w14:textId="77777777" w:rsidTr="00151A6F">
                              <w:trPr>
                                <w:trHeight w:val="510"/>
                              </w:trPr>
                              <w:tc>
                                <w:tcPr>
                                  <w:tcW w:w="3510" w:type="dxa"/>
                                  <w:vAlign w:val="bottom"/>
                                </w:tcPr>
                                <w:p w14:paraId="21E4A1D3" w14:textId="77777777" w:rsidR="00854182" w:rsidRPr="00854182" w:rsidRDefault="00854182" w:rsidP="00151A6F">
                                  <w:pPr>
                                    <w:tabs>
                                      <w:tab w:val="clear" w:pos="9000"/>
                                      <w:tab w:val="center" w:pos="4819"/>
                                      <w:tab w:val="left" w:pos="6379"/>
                                      <w:tab w:val="right" w:pos="9638"/>
                                    </w:tabs>
                                    <w:ind w:left="0"/>
                                    <w:jc w:val="left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  <w:lang w:eastAsia="x-none"/>
                                    </w:rPr>
                                  </w:pPr>
                                  <w:r w:rsidRPr="00854182"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  <w:lang w:eastAsia="x-none"/>
                                    </w:rPr>
                                    <w:t>Il Richiedente</w:t>
                                  </w:r>
                                </w:p>
                              </w:tc>
                              <w:tc>
                                <w:tcPr>
                                  <w:tcW w:w="1101" w:type="dxa"/>
                                  <w:vAlign w:val="bottom"/>
                                </w:tcPr>
                                <w:p w14:paraId="5B20DF16" w14:textId="77777777" w:rsidR="00854182" w:rsidRPr="00854182" w:rsidRDefault="00854182" w:rsidP="00151A6F">
                                  <w:pPr>
                                    <w:tabs>
                                      <w:tab w:val="clear" w:pos="9000"/>
                                      <w:tab w:val="center" w:pos="4819"/>
                                      <w:tab w:val="left" w:pos="6379"/>
                                      <w:tab w:val="right" w:pos="9638"/>
                                    </w:tabs>
                                    <w:ind w:left="0"/>
                                    <w:jc w:val="left"/>
                                    <w:rPr>
                                      <w:rFonts w:asciiTheme="minorHAnsi" w:hAnsiTheme="minorHAnsi" w:cstheme="minorHAnsi"/>
                                      <w:i/>
                                      <w:sz w:val="22"/>
                                      <w:szCs w:val="22"/>
                                      <w:lang w:eastAsia="x-none"/>
                                    </w:rPr>
                                  </w:pPr>
                                  <w:r w:rsidRPr="00854182">
                                    <w:rPr>
                                      <w:rFonts w:asciiTheme="minorHAnsi" w:hAnsiTheme="minorHAnsi" w:cstheme="minorHAnsi"/>
                                      <w:i/>
                                      <w:sz w:val="22"/>
                                      <w:szCs w:val="22"/>
                                      <w:lang w:eastAsia="x-none"/>
                                    </w:rPr>
                                    <w:t>firma</w:t>
                                  </w:r>
                                </w:p>
                              </w:tc>
                              <w:tc>
                                <w:tcPr>
                                  <w:tcW w:w="5953" w:type="dxa"/>
                                  <w:tcBorders>
                                    <w:bottom w:val="single" w:sz="4" w:space="0" w:color="auto"/>
                                  </w:tcBorders>
                                </w:tcPr>
                                <w:p w14:paraId="171B3B1E" w14:textId="77777777" w:rsidR="00854182" w:rsidRPr="00854182" w:rsidRDefault="00854182" w:rsidP="002E1798">
                                  <w:pPr>
                                    <w:tabs>
                                      <w:tab w:val="clear" w:pos="9000"/>
                                      <w:tab w:val="center" w:pos="4819"/>
                                      <w:tab w:val="left" w:pos="6379"/>
                                      <w:tab w:val="right" w:pos="9638"/>
                                    </w:tabs>
                                    <w:ind w:left="0"/>
                                    <w:rPr>
                                      <w:rFonts w:asciiTheme="minorHAnsi" w:hAnsiTheme="minorHAnsi" w:cstheme="minorHAnsi"/>
                                      <w:sz w:val="22"/>
                                      <w:szCs w:val="22"/>
                                      <w:lang w:val="x-none" w:eastAsia="x-none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4254CA6F" w14:textId="77777777" w:rsidR="00854182" w:rsidRPr="00854182" w:rsidRDefault="00854182" w:rsidP="00854182">
                            <w:pPr>
                              <w:tabs>
                                <w:tab w:val="clear" w:pos="9000"/>
                                <w:tab w:val="left" w:pos="6379"/>
                              </w:tabs>
                              <w:ind w:left="0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C52D77" id="Casella di testo 6" o:spid="_x0000_s1027" type="#_x0000_t202" style="position:absolute;left:0;text-align:left;margin-left:-29.95pt;margin-top:-17.4pt;width:536.25pt;height:644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" stroked="f" strokecolor="#4f81bd" strokeweight="1pt">
                <v:stroke dashstyle="dash"/>
                <v:shadow color="#868686"/>
                <v:textbox>
                  <w:txbxContent>
                    <w:p w14:paraId="3D902EFE" w14:textId="77777777" w:rsidR="00854182" w:rsidRPr="00854182" w:rsidRDefault="00854182" w:rsidP="00EF6F04">
                      <w:pPr>
                        <w:tabs>
                          <w:tab w:val="clear" w:pos="9000"/>
                        </w:tabs>
                        <w:ind w:left="0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854182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Al Direttore del Dipartimento</w:t>
                      </w:r>
                      <w:r w:rsidRPr="00854182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ab/>
                      </w:r>
                      <w:r w:rsidRPr="00854182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ab/>
                      </w:r>
                      <w:r w:rsidRPr="00854182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ab/>
                      </w:r>
                      <w:r w:rsidRPr="00854182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ab/>
                      </w:r>
                      <w:r w:rsidRPr="00854182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ab/>
                        <w:t xml:space="preserve">Cagliari, </w:t>
                      </w:r>
                    </w:p>
                    <w:p w14:paraId="5F67A3C8" w14:textId="77777777" w:rsidR="00854182" w:rsidRPr="00854182" w:rsidRDefault="00854182" w:rsidP="00EF6F04">
                      <w:pPr>
                        <w:tabs>
                          <w:tab w:val="clear" w:pos="9000"/>
                          <w:tab w:val="left" w:pos="6379"/>
                        </w:tabs>
                        <w:ind w:left="0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260323DF" w14:textId="442F324F" w:rsidR="00854182" w:rsidRPr="00854182" w:rsidRDefault="00854182" w:rsidP="00EF6F04">
                      <w:pPr>
                        <w:tabs>
                          <w:tab w:val="clear" w:pos="9000"/>
                          <w:tab w:val="left" w:pos="6379"/>
                        </w:tabs>
                        <w:ind w:left="0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854182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Oggetto: </w:t>
                      </w:r>
                      <w:r w:rsidRPr="00854182">
                        <w:rPr>
                          <w:rFonts w:asciiTheme="minorHAnsi" w:hAnsiTheme="minorHAnsi" w:cstheme="minorHAnsi"/>
                          <w:b/>
                          <w:sz w:val="22"/>
                          <w:szCs w:val="22"/>
                        </w:rPr>
                        <w:t xml:space="preserve">Richiesta di riassegnazione beni </w:t>
                      </w:r>
                      <w:r w:rsidR="00DE06FE" w:rsidRPr="00854182">
                        <w:rPr>
                          <w:rFonts w:asciiTheme="minorHAnsi" w:hAnsiTheme="minorHAnsi" w:cstheme="minorHAnsi"/>
                          <w:b/>
                          <w:sz w:val="22"/>
                          <w:szCs w:val="22"/>
                        </w:rPr>
                        <w:t>inventariati</w:t>
                      </w:r>
                    </w:p>
                    <w:p w14:paraId="6183F149" w14:textId="77777777" w:rsidR="00854182" w:rsidRPr="00854182" w:rsidRDefault="00854182" w:rsidP="00EF6F04">
                      <w:pPr>
                        <w:tabs>
                          <w:tab w:val="clear" w:pos="9000"/>
                          <w:tab w:val="left" w:pos="6379"/>
                        </w:tabs>
                        <w:ind w:left="0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854182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Nome richiedente</w:t>
                      </w:r>
                    </w:p>
                    <w:p w14:paraId="1DCC5E1B" w14:textId="614ED605" w:rsidR="00854182" w:rsidRPr="00854182" w:rsidRDefault="00854182" w:rsidP="00EF6F04">
                      <w:pPr>
                        <w:tabs>
                          <w:tab w:val="clear" w:pos="9000"/>
                          <w:tab w:val="left" w:pos="6379"/>
                        </w:tabs>
                        <w:ind w:left="0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854182">
                        <w:rPr>
                          <w:rFonts w:asciiTheme="minorHAnsi" w:hAnsiTheme="minorHAnsi" w:cstheme="minorHAnsi"/>
                          <w:noProof/>
                          <w:sz w:val="22"/>
                          <w:szCs w:val="22"/>
                        </w:rPr>
                        <w:drawing>
                          <wp:inline distT="0" distB="0" distL="0" distR="0" wp14:anchorId="39840266" wp14:editId="44E6B231">
                            <wp:extent cx="5666105" cy="272415"/>
                            <wp:effectExtent l="0" t="0" r="0" b="0"/>
                            <wp:docPr id="4" name="Immagine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666105" cy="27241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4442EA74" w14:textId="77777777" w:rsidR="00854182" w:rsidRPr="00854182" w:rsidRDefault="00854182" w:rsidP="00EF6F04">
                      <w:pPr>
                        <w:tabs>
                          <w:tab w:val="clear" w:pos="9000"/>
                          <w:tab w:val="left" w:pos="6379"/>
                        </w:tabs>
                        <w:ind w:left="0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56294A44" w14:textId="77777777" w:rsidR="00854182" w:rsidRPr="00854182" w:rsidRDefault="00854182" w:rsidP="00EF6F04">
                      <w:pPr>
                        <w:tabs>
                          <w:tab w:val="clear" w:pos="9000"/>
                          <w:tab w:val="left" w:pos="6379"/>
                        </w:tabs>
                        <w:ind w:left="0"/>
                        <w:rPr>
                          <w:rFonts w:asciiTheme="minorHAnsi" w:hAnsiTheme="minorHAnsi" w:cstheme="minorHAnsi"/>
                          <w:b/>
                          <w:color w:val="FFFFFF"/>
                          <w:sz w:val="22"/>
                          <w:szCs w:val="22"/>
                        </w:rPr>
                      </w:pPr>
                      <w:r w:rsidRPr="00854182">
                        <w:rPr>
                          <w:rFonts w:asciiTheme="minorHAnsi" w:hAnsiTheme="minorHAnsi" w:cstheme="minorHAnsi"/>
                          <w:b/>
                          <w:color w:val="FFFFFF"/>
                          <w:sz w:val="22"/>
                          <w:szCs w:val="22"/>
                          <w:highlight w:val="black"/>
                        </w:rPr>
                        <w:t>Nota</w:t>
                      </w:r>
                      <w:r w:rsidRPr="00854182">
                        <w:rPr>
                          <w:rFonts w:asciiTheme="minorHAnsi" w:hAnsiTheme="minorHAnsi" w:cstheme="minorHAnsi"/>
                          <w:b/>
                          <w:color w:val="FFFFFF"/>
                          <w:sz w:val="22"/>
                          <w:szCs w:val="22"/>
                        </w:rPr>
                        <w:t>:</w:t>
                      </w:r>
                    </w:p>
                    <w:p w14:paraId="091302A6" w14:textId="6CAA5CEE" w:rsidR="00854182" w:rsidRPr="00854182" w:rsidRDefault="00854182" w:rsidP="00EF6F04">
                      <w:pPr>
                        <w:ind w:left="0"/>
                        <w:rPr>
                          <w:rFonts w:asciiTheme="minorHAnsi" w:hAnsiTheme="minorHAnsi" w:cstheme="minorHAnsi"/>
                          <w:i/>
                        </w:rPr>
                      </w:pPr>
                      <w:r w:rsidRPr="00854182">
                        <w:rPr>
                          <w:rFonts w:asciiTheme="minorHAnsi" w:hAnsiTheme="minorHAnsi" w:cstheme="minorHAnsi"/>
                          <w:i/>
                        </w:rPr>
                        <w:t>Non asportare l’etichetta con il numero d’inventario dal materiale del patrimonio di Ateneo</w:t>
                      </w:r>
                    </w:p>
                    <w:p w14:paraId="39595C04" w14:textId="77777777" w:rsidR="00854182" w:rsidRPr="00854182" w:rsidRDefault="00854182" w:rsidP="00EF6F04">
                      <w:pPr>
                        <w:ind w:left="0"/>
                        <w:rPr>
                          <w:rFonts w:asciiTheme="minorHAnsi" w:hAnsiTheme="minorHAnsi" w:cstheme="minorHAnsi"/>
                        </w:rPr>
                      </w:pPr>
                    </w:p>
                    <w:p w14:paraId="13D9DE22" w14:textId="1ABF461D" w:rsidR="00854182" w:rsidRPr="00854182" w:rsidRDefault="00854182" w:rsidP="00EF6F04">
                      <w:pPr>
                        <w:tabs>
                          <w:tab w:val="clear" w:pos="9000"/>
                          <w:tab w:val="left" w:pos="6379"/>
                        </w:tabs>
                        <w:ind w:left="0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854182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Si richiede di provvedere all</w:t>
                      </w:r>
                      <w: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a</w:t>
                      </w:r>
                      <w:r w:rsidRPr="00854182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 riassegnazione degli inventari del seguente materiale:</w:t>
                      </w:r>
                    </w:p>
                    <w:p w14:paraId="282B8709" w14:textId="77777777" w:rsidR="00854182" w:rsidRPr="00854182" w:rsidRDefault="00854182" w:rsidP="00EF6F04">
                      <w:pPr>
                        <w:rPr>
                          <w:rFonts w:asciiTheme="minorHAnsi" w:hAnsiTheme="minorHAnsi" w:cstheme="minorHAnsi"/>
                        </w:rPr>
                      </w:pPr>
                    </w:p>
                    <w:tbl>
                      <w:tblPr>
                        <w:tblW w:w="0" w:type="auto"/>
                        <w:tblLook w:val="04A0" w:firstRow="1" w:lastRow="0" w:firstColumn="1" w:lastColumn="0" w:noHBand="0" w:noVBand="1"/>
                      </w:tblPr>
                      <w:tblGrid>
                        <w:gridCol w:w="2611"/>
                        <w:gridCol w:w="2582"/>
                        <w:gridCol w:w="2643"/>
                        <w:gridCol w:w="2616"/>
                      </w:tblGrid>
                      <w:tr w:rsidR="00854182" w:rsidRPr="00854182" w14:paraId="5787D321" w14:textId="77777777" w:rsidTr="00DA2C1E">
                        <w:trPr>
                          <w:trHeight w:val="266"/>
                        </w:trPr>
                        <w:tc>
                          <w:tcPr>
                            <w:tcW w:w="2620" w:type="dxa"/>
                          </w:tcPr>
                          <w:p w14:paraId="28E81F17" w14:textId="77777777" w:rsidR="00854182" w:rsidRPr="00854182" w:rsidRDefault="00854182" w:rsidP="00EF6F04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85418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N. Inventario </w:t>
                            </w:r>
                          </w:p>
                        </w:tc>
                        <w:tc>
                          <w:tcPr>
                            <w:tcW w:w="2591" w:type="dxa"/>
                          </w:tcPr>
                          <w:p w14:paraId="6BFD7F62" w14:textId="77777777" w:rsidR="00854182" w:rsidRPr="00854182" w:rsidRDefault="00854182" w:rsidP="00EF6F04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85418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Descrizione </w:t>
                            </w:r>
                          </w:p>
                        </w:tc>
                        <w:tc>
                          <w:tcPr>
                            <w:tcW w:w="2649" w:type="dxa"/>
                          </w:tcPr>
                          <w:p w14:paraId="770CBE1F" w14:textId="77777777" w:rsidR="00854182" w:rsidRPr="00854182" w:rsidRDefault="00854182" w:rsidP="00EF6F04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85418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Possessore</w:t>
                            </w:r>
                          </w:p>
                          <w:p w14:paraId="3EE69E47" w14:textId="09E8116D" w:rsidR="00854182" w:rsidRPr="00854182" w:rsidRDefault="00854182" w:rsidP="00EF6F04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85418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(eventualmente indicare anche il nuovo beneficiario)</w:t>
                            </w:r>
                          </w:p>
                        </w:tc>
                        <w:tc>
                          <w:tcPr>
                            <w:tcW w:w="2622" w:type="dxa"/>
                          </w:tcPr>
                          <w:p w14:paraId="3052DCBD" w14:textId="77777777" w:rsidR="00854182" w:rsidRPr="00854182" w:rsidRDefault="00854182" w:rsidP="00EF6F04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85418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Struttura </w:t>
                            </w:r>
                          </w:p>
                          <w:p w14:paraId="75EB1B6B" w14:textId="01DBFC62" w:rsidR="00854182" w:rsidRPr="00854182" w:rsidRDefault="00854182" w:rsidP="00EF6F04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85418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eventualmente indicare anche la nuova </w:t>
                            </w:r>
                            <w:r w:rsidR="00172E3E" w:rsidRPr="0085418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destinazione)</w:t>
                            </w:r>
                          </w:p>
                        </w:tc>
                      </w:tr>
                    </w:tbl>
                    <w:p w14:paraId="10BB6B30" w14:textId="77777777" w:rsidR="00854182" w:rsidRPr="00854182" w:rsidRDefault="00854182" w:rsidP="00854182">
                      <w:pPr>
                        <w:rPr>
                          <w:rFonts w:asciiTheme="minorHAnsi" w:hAnsiTheme="minorHAnsi" w:cstheme="minorHAnsi"/>
                        </w:rPr>
                      </w:pPr>
                    </w:p>
                    <w:tbl>
                      <w:tblPr>
                        <w:tblW w:w="0" w:type="auto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2610"/>
                        <w:gridCol w:w="2610"/>
                        <w:gridCol w:w="2610"/>
                        <w:gridCol w:w="2612"/>
                      </w:tblGrid>
                      <w:tr w:rsidR="00854182" w:rsidRPr="00854182" w14:paraId="11623878" w14:textId="77777777" w:rsidTr="00DA2C1E">
                        <w:trPr>
                          <w:trHeight w:val="380"/>
                        </w:trPr>
                        <w:tc>
                          <w:tcPr>
                            <w:tcW w:w="2613" w:type="dxa"/>
                          </w:tcPr>
                          <w:p w14:paraId="010BCDE2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  <w:p w14:paraId="3CE6087B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3" w:type="dxa"/>
                          </w:tcPr>
                          <w:p w14:paraId="5FE0250F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3" w:type="dxa"/>
                          </w:tcPr>
                          <w:p w14:paraId="34FA959A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5" w:type="dxa"/>
                          </w:tcPr>
                          <w:p w14:paraId="0C4A1708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</w:tr>
                      <w:tr w:rsidR="00854182" w:rsidRPr="00854182" w14:paraId="4A9421E8" w14:textId="77777777" w:rsidTr="00DA2C1E">
                        <w:trPr>
                          <w:trHeight w:val="380"/>
                        </w:trPr>
                        <w:tc>
                          <w:tcPr>
                            <w:tcW w:w="2613" w:type="dxa"/>
                          </w:tcPr>
                          <w:p w14:paraId="001D0DAB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3" w:type="dxa"/>
                          </w:tcPr>
                          <w:p w14:paraId="75A203D4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3" w:type="dxa"/>
                          </w:tcPr>
                          <w:p w14:paraId="6379CA62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5" w:type="dxa"/>
                          </w:tcPr>
                          <w:p w14:paraId="52560F41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</w:tr>
                      <w:tr w:rsidR="00854182" w:rsidRPr="00854182" w14:paraId="33F6A01D" w14:textId="77777777" w:rsidTr="00DA2C1E">
                        <w:trPr>
                          <w:trHeight w:val="380"/>
                        </w:trPr>
                        <w:tc>
                          <w:tcPr>
                            <w:tcW w:w="2613" w:type="dxa"/>
                          </w:tcPr>
                          <w:p w14:paraId="2FE58D56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3" w:type="dxa"/>
                          </w:tcPr>
                          <w:p w14:paraId="146BDDBC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3" w:type="dxa"/>
                          </w:tcPr>
                          <w:p w14:paraId="09261F56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5" w:type="dxa"/>
                          </w:tcPr>
                          <w:p w14:paraId="168CD5E6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</w:tr>
                      <w:tr w:rsidR="00854182" w:rsidRPr="00854182" w14:paraId="07EF8357" w14:textId="77777777" w:rsidTr="00DA2C1E">
                        <w:trPr>
                          <w:trHeight w:val="380"/>
                        </w:trPr>
                        <w:tc>
                          <w:tcPr>
                            <w:tcW w:w="2613" w:type="dxa"/>
                          </w:tcPr>
                          <w:p w14:paraId="17693DEC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3" w:type="dxa"/>
                          </w:tcPr>
                          <w:p w14:paraId="3B7941DA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3" w:type="dxa"/>
                          </w:tcPr>
                          <w:p w14:paraId="35E02E19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5" w:type="dxa"/>
                          </w:tcPr>
                          <w:p w14:paraId="7455501E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</w:tr>
                      <w:tr w:rsidR="00854182" w:rsidRPr="00854182" w14:paraId="27712E81" w14:textId="77777777" w:rsidTr="00DA2C1E">
                        <w:trPr>
                          <w:trHeight w:val="380"/>
                        </w:trPr>
                        <w:tc>
                          <w:tcPr>
                            <w:tcW w:w="2613" w:type="dxa"/>
                          </w:tcPr>
                          <w:p w14:paraId="0A8E5E93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3" w:type="dxa"/>
                          </w:tcPr>
                          <w:p w14:paraId="12CEE933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3" w:type="dxa"/>
                          </w:tcPr>
                          <w:p w14:paraId="26D4FB0F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5" w:type="dxa"/>
                          </w:tcPr>
                          <w:p w14:paraId="53B02466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</w:tr>
                      <w:tr w:rsidR="00854182" w:rsidRPr="00854182" w14:paraId="4D64AD7D" w14:textId="77777777" w:rsidTr="00DA2C1E">
                        <w:trPr>
                          <w:trHeight w:val="380"/>
                        </w:trPr>
                        <w:tc>
                          <w:tcPr>
                            <w:tcW w:w="2613" w:type="dxa"/>
                          </w:tcPr>
                          <w:p w14:paraId="3C11CF59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3" w:type="dxa"/>
                          </w:tcPr>
                          <w:p w14:paraId="124C63EC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3" w:type="dxa"/>
                          </w:tcPr>
                          <w:p w14:paraId="17A21F5E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5" w:type="dxa"/>
                          </w:tcPr>
                          <w:p w14:paraId="419A0954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</w:tr>
                      <w:tr w:rsidR="00854182" w:rsidRPr="00854182" w14:paraId="25AF3D14" w14:textId="77777777" w:rsidTr="00DA2C1E">
                        <w:trPr>
                          <w:trHeight w:val="380"/>
                        </w:trPr>
                        <w:tc>
                          <w:tcPr>
                            <w:tcW w:w="2613" w:type="dxa"/>
                          </w:tcPr>
                          <w:p w14:paraId="2A606350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3" w:type="dxa"/>
                          </w:tcPr>
                          <w:p w14:paraId="4ECEB1CE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3" w:type="dxa"/>
                          </w:tcPr>
                          <w:p w14:paraId="6A87F916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5" w:type="dxa"/>
                          </w:tcPr>
                          <w:p w14:paraId="7D6BA53E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</w:tr>
                      <w:tr w:rsidR="00854182" w:rsidRPr="00854182" w14:paraId="60B063E2" w14:textId="77777777" w:rsidTr="00DA2C1E">
                        <w:trPr>
                          <w:trHeight w:val="380"/>
                        </w:trPr>
                        <w:tc>
                          <w:tcPr>
                            <w:tcW w:w="2613" w:type="dxa"/>
                          </w:tcPr>
                          <w:p w14:paraId="4EC6DDFD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3" w:type="dxa"/>
                          </w:tcPr>
                          <w:p w14:paraId="3E3F15D1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3" w:type="dxa"/>
                          </w:tcPr>
                          <w:p w14:paraId="1534C3C7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5" w:type="dxa"/>
                          </w:tcPr>
                          <w:p w14:paraId="24475C65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</w:tr>
                      <w:tr w:rsidR="00854182" w:rsidRPr="00854182" w14:paraId="79222673" w14:textId="77777777" w:rsidTr="00DA2C1E">
                        <w:trPr>
                          <w:trHeight w:val="380"/>
                        </w:trPr>
                        <w:tc>
                          <w:tcPr>
                            <w:tcW w:w="2613" w:type="dxa"/>
                          </w:tcPr>
                          <w:p w14:paraId="69F4C318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3" w:type="dxa"/>
                          </w:tcPr>
                          <w:p w14:paraId="6DED626E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3" w:type="dxa"/>
                          </w:tcPr>
                          <w:p w14:paraId="46E619AF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5" w:type="dxa"/>
                          </w:tcPr>
                          <w:p w14:paraId="04743501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</w:tr>
                      <w:tr w:rsidR="00854182" w:rsidRPr="00854182" w14:paraId="3BFD84C0" w14:textId="77777777" w:rsidTr="00DA2C1E">
                        <w:trPr>
                          <w:trHeight w:val="380"/>
                        </w:trPr>
                        <w:tc>
                          <w:tcPr>
                            <w:tcW w:w="2613" w:type="dxa"/>
                          </w:tcPr>
                          <w:p w14:paraId="2E2A07BC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3" w:type="dxa"/>
                          </w:tcPr>
                          <w:p w14:paraId="1D7777D0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3" w:type="dxa"/>
                          </w:tcPr>
                          <w:p w14:paraId="0B3C291A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5" w:type="dxa"/>
                          </w:tcPr>
                          <w:p w14:paraId="1E018950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</w:tr>
                      <w:tr w:rsidR="00854182" w:rsidRPr="00854182" w14:paraId="60362BEB" w14:textId="77777777" w:rsidTr="00DA2C1E">
                        <w:trPr>
                          <w:trHeight w:val="380"/>
                        </w:trPr>
                        <w:tc>
                          <w:tcPr>
                            <w:tcW w:w="2613" w:type="dxa"/>
                          </w:tcPr>
                          <w:p w14:paraId="07DA868E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3" w:type="dxa"/>
                          </w:tcPr>
                          <w:p w14:paraId="6568B007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3" w:type="dxa"/>
                          </w:tcPr>
                          <w:p w14:paraId="7C35F074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5" w:type="dxa"/>
                          </w:tcPr>
                          <w:p w14:paraId="3C569245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</w:tr>
                      <w:tr w:rsidR="00854182" w:rsidRPr="00854182" w14:paraId="249E9893" w14:textId="77777777" w:rsidTr="00DA2C1E">
                        <w:trPr>
                          <w:trHeight w:val="380"/>
                        </w:trPr>
                        <w:tc>
                          <w:tcPr>
                            <w:tcW w:w="2613" w:type="dxa"/>
                          </w:tcPr>
                          <w:p w14:paraId="193FC1D2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3" w:type="dxa"/>
                          </w:tcPr>
                          <w:p w14:paraId="3DFB5AE6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3" w:type="dxa"/>
                          </w:tcPr>
                          <w:p w14:paraId="6EDAF993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  <w:tc>
                          <w:tcPr>
                            <w:tcW w:w="2615" w:type="dxa"/>
                          </w:tcPr>
                          <w:p w14:paraId="61A57C4E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</w:tr>
                    </w:tbl>
                    <w:p w14:paraId="735009E1" w14:textId="77777777" w:rsidR="00854182" w:rsidRPr="00854182" w:rsidRDefault="00854182" w:rsidP="00854182">
                      <w:pPr>
                        <w:ind w:left="0"/>
                        <w:rPr>
                          <w:rFonts w:asciiTheme="minorHAnsi" w:hAnsiTheme="minorHAnsi" w:cstheme="minorHAnsi"/>
                          <w:i/>
                        </w:rPr>
                      </w:pPr>
                    </w:p>
                    <w:tbl>
                      <w:tblPr>
                        <w:tblW w:w="0" w:type="auto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6345"/>
                        <w:gridCol w:w="2127"/>
                        <w:gridCol w:w="1984"/>
                      </w:tblGrid>
                      <w:tr w:rsidR="00854182" w:rsidRPr="00854182" w14:paraId="351ACF90" w14:textId="77777777" w:rsidTr="00DA2C1E">
                        <w:trPr>
                          <w:trHeight w:val="260"/>
                        </w:trPr>
                        <w:tc>
                          <w:tcPr>
                            <w:tcW w:w="6345" w:type="dxa"/>
                          </w:tcPr>
                          <w:p w14:paraId="6097EBB5" w14:textId="77777777" w:rsidR="00854182" w:rsidRPr="00854182" w:rsidRDefault="00854182" w:rsidP="00DA2C1E">
                            <w:pPr>
                              <w:tabs>
                                <w:tab w:val="clear" w:pos="9000"/>
                                <w:tab w:val="center" w:pos="4819"/>
                                <w:tab w:val="left" w:pos="6379"/>
                                <w:tab w:val="right" w:pos="9638"/>
                              </w:tabs>
                              <w:ind w:left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  <w:lang w:eastAsia="x-none"/>
                              </w:rPr>
                            </w:pPr>
                            <w:r w:rsidRPr="0085418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Ubicazione: ___________________________________________</w:t>
                            </w:r>
                          </w:p>
                        </w:tc>
                        <w:tc>
                          <w:tcPr>
                            <w:tcW w:w="2127" w:type="dxa"/>
                          </w:tcPr>
                          <w:p w14:paraId="3F3A590B" w14:textId="66267333" w:rsidR="00854182" w:rsidRPr="00854182" w:rsidRDefault="00172E3E" w:rsidP="00DA2C1E">
                            <w:pPr>
                              <w:tabs>
                                <w:tab w:val="clear" w:pos="9000"/>
                                <w:tab w:val="center" w:pos="4819"/>
                                <w:tab w:val="left" w:pos="6379"/>
                                <w:tab w:val="right" w:pos="9638"/>
                              </w:tabs>
                              <w:ind w:left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  <w:lang w:val="x-none" w:eastAsia="x-none"/>
                              </w:rPr>
                            </w:pPr>
                            <w:r w:rsidRPr="0085418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  <w:lang w:eastAsia="x-none"/>
                              </w:rPr>
                              <w:t>Piano: _</w:t>
                            </w:r>
                            <w:r w:rsidR="00854182" w:rsidRPr="0085418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  <w:lang w:eastAsia="x-none"/>
                              </w:rPr>
                              <w:t>_____</w:t>
                            </w:r>
                          </w:p>
                        </w:tc>
                        <w:tc>
                          <w:tcPr>
                            <w:tcW w:w="1984" w:type="dxa"/>
                          </w:tcPr>
                          <w:p w14:paraId="3C76D01D" w14:textId="77777777" w:rsidR="00854182" w:rsidRPr="00854182" w:rsidRDefault="00854182" w:rsidP="00DA2C1E">
                            <w:pPr>
                              <w:tabs>
                                <w:tab w:val="clear" w:pos="9000"/>
                                <w:tab w:val="center" w:pos="4819"/>
                                <w:tab w:val="left" w:pos="6379"/>
                                <w:tab w:val="right" w:pos="9638"/>
                              </w:tabs>
                              <w:ind w:left="0"/>
                              <w:jc w:val="center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  <w:lang w:eastAsia="x-none"/>
                              </w:rPr>
                            </w:pPr>
                            <w:r w:rsidRPr="0085418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  <w:lang w:eastAsia="x-none"/>
                              </w:rPr>
                              <w:t>Stanza: _______</w:t>
                            </w:r>
                          </w:p>
                        </w:tc>
                      </w:tr>
                    </w:tbl>
                    <w:p w14:paraId="609997C9" w14:textId="77777777" w:rsidR="00854182" w:rsidRPr="00854182" w:rsidRDefault="00854182" w:rsidP="00854182">
                      <w:pPr>
                        <w:ind w:left="0"/>
                        <w:rPr>
                          <w:rFonts w:asciiTheme="minorHAnsi" w:hAnsiTheme="minorHAnsi" w:cstheme="minorHAnsi"/>
                          <w:i/>
                        </w:rPr>
                      </w:pPr>
                    </w:p>
                    <w:tbl>
                      <w:tblPr>
                        <w:tblW w:w="0" w:type="auto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10442"/>
                      </w:tblGrid>
                      <w:tr w:rsidR="00854182" w:rsidRPr="00854182" w14:paraId="41252B2A" w14:textId="77777777" w:rsidTr="00DA2C1E">
                        <w:tc>
                          <w:tcPr>
                            <w:tcW w:w="10452" w:type="dxa"/>
                          </w:tcPr>
                          <w:p w14:paraId="7F60D701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  <w:r w:rsidRPr="00854182">
                              <w:rPr>
                                <w:rFonts w:asciiTheme="minorHAnsi" w:hAnsiTheme="minorHAnsi" w:cstheme="minorHAnsi"/>
                                <w:i/>
                              </w:rPr>
                              <w:t xml:space="preserve">Motivazione </w:t>
                            </w:r>
                          </w:p>
                        </w:tc>
                      </w:tr>
                      <w:tr w:rsidR="00854182" w:rsidRPr="00854182" w14:paraId="716E6769" w14:textId="77777777" w:rsidTr="00CD6476">
                        <w:trPr>
                          <w:trHeight w:val="1511"/>
                        </w:trPr>
                        <w:tc>
                          <w:tcPr>
                            <w:tcW w:w="10452" w:type="dxa"/>
                          </w:tcPr>
                          <w:p w14:paraId="49F5B004" w14:textId="77777777" w:rsidR="00854182" w:rsidRPr="00854182" w:rsidRDefault="00854182" w:rsidP="00DA2C1E">
                            <w:pPr>
                              <w:ind w:left="0"/>
                              <w:rPr>
                                <w:rFonts w:asciiTheme="minorHAnsi" w:hAnsiTheme="minorHAnsi" w:cstheme="minorHAnsi"/>
                                <w:i/>
                              </w:rPr>
                            </w:pPr>
                          </w:p>
                        </w:tc>
                      </w:tr>
                    </w:tbl>
                    <w:p w14:paraId="33821ECE" w14:textId="77777777" w:rsidR="00854182" w:rsidRPr="00854182" w:rsidRDefault="00854182" w:rsidP="00854182">
                      <w:pPr>
                        <w:tabs>
                          <w:tab w:val="clear" w:pos="9000"/>
                          <w:tab w:val="left" w:pos="6379"/>
                        </w:tabs>
                        <w:ind w:left="0"/>
                        <w:rPr>
                          <w:rFonts w:asciiTheme="minorHAnsi" w:hAnsiTheme="minorHAnsi" w:cstheme="minorHAnsi"/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0" w:type="auto"/>
                        <w:tblLook w:val="04A0" w:firstRow="1" w:lastRow="0" w:firstColumn="1" w:lastColumn="0" w:noHBand="0" w:noVBand="1"/>
                      </w:tblPr>
                      <w:tblGrid>
                        <w:gridCol w:w="3482"/>
                        <w:gridCol w:w="1099"/>
                        <w:gridCol w:w="5871"/>
                      </w:tblGrid>
                      <w:tr w:rsidR="00854182" w:rsidRPr="00854182" w14:paraId="0AB7A580" w14:textId="77777777" w:rsidTr="00151A6F">
                        <w:trPr>
                          <w:trHeight w:val="510"/>
                        </w:trPr>
                        <w:tc>
                          <w:tcPr>
                            <w:tcW w:w="3510" w:type="dxa"/>
                            <w:vAlign w:val="bottom"/>
                          </w:tcPr>
                          <w:p w14:paraId="21E4A1D3" w14:textId="77777777" w:rsidR="00854182" w:rsidRPr="00854182" w:rsidRDefault="00854182" w:rsidP="00151A6F">
                            <w:pPr>
                              <w:tabs>
                                <w:tab w:val="clear" w:pos="9000"/>
                                <w:tab w:val="center" w:pos="4819"/>
                                <w:tab w:val="left" w:pos="6379"/>
                                <w:tab w:val="right" w:pos="9638"/>
                              </w:tabs>
                              <w:ind w:left="0"/>
                              <w:jc w:val="left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  <w:lang w:eastAsia="x-none"/>
                              </w:rPr>
                            </w:pPr>
                            <w:r w:rsidRPr="00854182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  <w:lang w:eastAsia="x-none"/>
                              </w:rPr>
                              <w:t>Il Richiedente</w:t>
                            </w:r>
                          </w:p>
                        </w:tc>
                        <w:tc>
                          <w:tcPr>
                            <w:tcW w:w="1101" w:type="dxa"/>
                            <w:vAlign w:val="bottom"/>
                          </w:tcPr>
                          <w:p w14:paraId="5B20DF16" w14:textId="77777777" w:rsidR="00854182" w:rsidRPr="00854182" w:rsidRDefault="00854182" w:rsidP="00151A6F">
                            <w:pPr>
                              <w:tabs>
                                <w:tab w:val="clear" w:pos="9000"/>
                                <w:tab w:val="center" w:pos="4819"/>
                                <w:tab w:val="left" w:pos="6379"/>
                                <w:tab w:val="right" w:pos="9638"/>
                              </w:tabs>
                              <w:ind w:left="0"/>
                              <w:jc w:val="left"/>
                              <w:rPr>
                                <w:rFonts w:asciiTheme="minorHAnsi" w:hAnsiTheme="minorHAnsi" w:cstheme="minorHAnsi"/>
                                <w:i/>
                                <w:sz w:val="22"/>
                                <w:szCs w:val="22"/>
                                <w:lang w:eastAsia="x-none"/>
                              </w:rPr>
                            </w:pPr>
                            <w:r w:rsidRPr="00854182">
                              <w:rPr>
                                <w:rFonts w:asciiTheme="minorHAnsi" w:hAnsiTheme="minorHAnsi" w:cstheme="minorHAnsi"/>
                                <w:i/>
                                <w:sz w:val="22"/>
                                <w:szCs w:val="22"/>
                                <w:lang w:eastAsia="x-none"/>
                              </w:rPr>
                              <w:t>firma</w:t>
                            </w:r>
                          </w:p>
                        </w:tc>
                        <w:tc>
                          <w:tcPr>
                            <w:tcW w:w="5953" w:type="dxa"/>
                            <w:tcBorders>
                              <w:bottom w:val="single" w:sz="4" w:space="0" w:color="auto"/>
                            </w:tcBorders>
                          </w:tcPr>
                          <w:p w14:paraId="171B3B1E" w14:textId="77777777" w:rsidR="00854182" w:rsidRPr="00854182" w:rsidRDefault="00854182" w:rsidP="002E1798">
                            <w:pPr>
                              <w:tabs>
                                <w:tab w:val="clear" w:pos="9000"/>
                                <w:tab w:val="center" w:pos="4819"/>
                                <w:tab w:val="left" w:pos="6379"/>
                                <w:tab w:val="right" w:pos="9638"/>
                              </w:tabs>
                              <w:ind w:left="0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  <w:lang w:val="x-none" w:eastAsia="x-none"/>
                              </w:rPr>
                            </w:pPr>
                          </w:p>
                        </w:tc>
                      </w:tr>
                    </w:tbl>
                    <w:p w14:paraId="4254CA6F" w14:textId="77777777" w:rsidR="00854182" w:rsidRPr="00854182" w:rsidRDefault="00854182" w:rsidP="00854182">
                      <w:pPr>
                        <w:tabs>
                          <w:tab w:val="clear" w:pos="9000"/>
                          <w:tab w:val="left" w:pos="6379"/>
                        </w:tabs>
                        <w:ind w:left="0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54182">
        <w:rPr>
          <w:u w:val="single"/>
          <w:lang w:val="it-IT"/>
        </w:rPr>
        <w:t xml:space="preserve">  </w:t>
      </w:r>
    </w:p>
    <w:p w14:paraId="7A6D354B" w14:textId="1FF36EAA" w:rsidR="0043001C" w:rsidRPr="007266E2" w:rsidRDefault="0043001C" w:rsidP="007266E2"/>
    <w:sectPr w:rsidR="0043001C" w:rsidRPr="007266E2" w:rsidSect="00B332E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46B25C" w14:textId="77777777" w:rsidR="00BF2F50" w:rsidRDefault="00BF2F50" w:rsidP="0030749D">
      <w:r>
        <w:separator/>
      </w:r>
    </w:p>
  </w:endnote>
  <w:endnote w:type="continuationSeparator" w:id="0">
    <w:p w14:paraId="3A21EBB8" w14:textId="77777777" w:rsidR="00BF2F50" w:rsidRDefault="00BF2F50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196471" w14:textId="77777777" w:rsidR="004D731F" w:rsidRDefault="004D731F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4083CD39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B64E2F2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BF2443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1F0DEE2" wp14:editId="4B7DE87F">
              <wp:simplePos x="0" y="0"/>
              <wp:positionH relativeFrom="margin">
                <wp:posOffset>1524000</wp:posOffset>
              </wp:positionH>
              <wp:positionV relativeFrom="paragraph">
                <wp:posOffset>-702310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11AB842" w14:textId="7697A2AD" w:rsidR="00000511" w:rsidRPr="004D731F" w:rsidRDefault="00000511" w:rsidP="00000511">
                          <w:pPr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</w:t>
                          </w:r>
                          <w:r w:rsidR="004D731F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Claudia Cottu </w:t>
                          </w:r>
                          <w:r w:rsidRPr="00000511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– Via Sant’Ignazio, 17 – 09123, Cagliari </w:t>
                          </w:r>
                          <w:r w:rsidRPr="004D731F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>Tel +39 070/67533</w:t>
                          </w:r>
                          <w:r w:rsidR="004D731F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>08</w:t>
                          </w:r>
                          <w:r w:rsidRPr="004D731F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email </w:t>
                          </w:r>
                          <w:hyperlink r:id="rId1" w:history="1">
                            <w:r w:rsidRPr="004D731F">
                              <w:rPr>
                                <w:rFonts w:ascii="Calibri" w:eastAsia="Calibri" w:hAnsi="Calibri"/>
                                <w:color w:val="0563C1" w:themeColor="hyperlink"/>
                                <w:sz w:val="18"/>
                                <w:szCs w:val="18"/>
                                <w:u w:val="single"/>
                              </w:rPr>
                              <w:t>segreteriasea@unica.it</w:t>
                            </w:r>
                          </w:hyperlink>
                          <w:r w:rsidRPr="004D731F">
                            <w:rPr>
                              <w:rFonts w:ascii="Calibri" w:eastAsia="Calibri" w:hAnsi="Calibri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; </w:t>
                          </w:r>
                          <w:hyperlink r:id="rId2" w:history="1">
                            <w:r w:rsidRPr="004D731F">
                              <w:rPr>
                                <w:rFonts w:ascii="Calibri" w:eastAsia="Calibri" w:hAnsi="Calibri"/>
                                <w:color w:val="0563C1" w:themeColor="hyperlink"/>
                                <w:sz w:val="18"/>
                                <w:szCs w:val="18"/>
                                <w:u w:val="single"/>
                              </w:rPr>
                              <w:t>https://www.unica.it/unica/it/dip_scienzeecoaziend.page</w:t>
                            </w:r>
                          </w:hyperlink>
                        </w:p>
                        <w:p w14:paraId="791B730C" w14:textId="77777777" w:rsidR="00E31376" w:rsidRPr="004D731F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1F0DEE2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8" type="#_x0000_t202" style="position:absolute;margin-left:120pt;margin-top:-55.3pt;width:325.65pt;height:46.0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" fillcolor="white [3201]" stroked="f" strokeweight=".5pt">
              <v:textbox>
                <w:txbxContent>
                  <w:p w14:paraId="011AB842" w14:textId="7697A2AD" w:rsidR="00000511" w:rsidRPr="004D731F" w:rsidRDefault="00000511" w:rsidP="00000511">
                    <w:pPr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>Segretario Amministrativo:</w:t>
                    </w:r>
                    <w:r w:rsidR="004D731F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 Claudia Cottu </w:t>
                    </w:r>
                    <w:r w:rsidRPr="00000511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– Via Sant’Ignazio, 17 – 09123, Cagliari </w:t>
                    </w:r>
                    <w:r w:rsidRPr="004D731F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>Tel +39 070/67533</w:t>
                    </w:r>
                    <w:r w:rsidR="004D731F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>08</w:t>
                    </w:r>
                    <w:r w:rsidRPr="004D731F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 – email </w:t>
                    </w:r>
                    <w:hyperlink r:id="rId3" w:history="1">
                      <w:r w:rsidRPr="004D731F">
                        <w:rPr>
                          <w:rFonts w:ascii="Calibri" w:eastAsia="Calibri" w:hAnsi="Calibri"/>
                          <w:color w:val="0563C1" w:themeColor="hyperlink"/>
                          <w:sz w:val="18"/>
                          <w:szCs w:val="18"/>
                          <w:u w:val="single"/>
                        </w:rPr>
                        <w:t>segreteriasea@unica.it</w:t>
                      </w:r>
                    </w:hyperlink>
                    <w:r w:rsidRPr="004D731F">
                      <w:rPr>
                        <w:rFonts w:ascii="Calibri" w:eastAsia="Calibri" w:hAnsi="Calibri"/>
                        <w:color w:val="1F3864" w:themeColor="accent1" w:themeShade="80"/>
                        <w:sz w:val="18"/>
                        <w:szCs w:val="18"/>
                      </w:rPr>
                      <w:t xml:space="preserve">; </w:t>
                    </w:r>
                    <w:hyperlink r:id="rId4" w:history="1">
                      <w:r w:rsidRPr="004D731F">
                        <w:rPr>
                          <w:rFonts w:ascii="Calibri" w:eastAsia="Calibri" w:hAnsi="Calibri"/>
                          <w:color w:val="0563C1" w:themeColor="hyperlink"/>
                          <w:sz w:val="18"/>
                          <w:szCs w:val="18"/>
                          <w:u w:val="single"/>
                        </w:rPr>
                        <w:t>https://www.unica.it/unica/it/dip_scienzeecoaziend.page</w:t>
                      </w:r>
                    </w:hyperlink>
                  </w:p>
                  <w:p w14:paraId="791B730C" w14:textId="77777777" w:rsidR="00E31376" w:rsidRPr="004D731F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46D4C2A2" wp14:editId="6B3BAA46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A283D8" w14:textId="77777777" w:rsidR="00BF2F50" w:rsidRDefault="00BF2F50" w:rsidP="0030749D">
      <w:r>
        <w:separator/>
      </w:r>
    </w:p>
  </w:footnote>
  <w:footnote w:type="continuationSeparator" w:id="0">
    <w:p w14:paraId="0162642B" w14:textId="77777777" w:rsidR="00BF2F50" w:rsidRDefault="00BF2F50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B49023" w14:textId="77777777" w:rsidR="0030749D" w:rsidRDefault="004D731F">
    <w:pPr>
      <w:pStyle w:val="Intestazione"/>
    </w:pPr>
    <w:r>
      <w:rPr>
        <w:noProof/>
      </w:rPr>
      <w:pict w14:anchorId="46D057E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03229B" w14:textId="77777777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41C97464" wp14:editId="6882E5A2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8A3EC" w14:textId="77777777" w:rsidR="00462D8D" w:rsidRDefault="00CB36D1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00B078BB" wp14:editId="0D146199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4157DEF" w14:textId="77777777" w:rsidR="00894BAC" w:rsidRDefault="00FB7E66" w:rsidP="001B09C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</w:t>
    </w:r>
    <w:r w:rsidR="00894BAC">
      <w:rPr>
        <w:b/>
        <w:bCs/>
        <w:color w:val="1F3864" w:themeColor="accent1" w:themeShade="80"/>
        <w:sz w:val="18"/>
        <w:szCs w:val="18"/>
      </w:rPr>
      <w:t xml:space="preserve"> di Scienze Economiche ed Aziendali</w:t>
    </w:r>
  </w:p>
  <w:p w14:paraId="078D1491" w14:textId="77777777" w:rsidR="00894BAC" w:rsidRDefault="00FB7E66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894BAC">
      <w:rPr>
        <w:color w:val="1F3864" w:themeColor="accent1" w:themeShade="80"/>
        <w:sz w:val="18"/>
        <w:szCs w:val="18"/>
      </w:rPr>
      <w:t>Rinaldo Brau</w:t>
    </w:r>
  </w:p>
  <w:p w14:paraId="4A5AB0E1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1440760B" w14:textId="77777777" w:rsidR="007266E2" w:rsidRDefault="007266E2" w:rsidP="007266E2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07FD305B" w14:textId="77777777" w:rsidR="00894BAC" w:rsidRP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2F50"/>
    <w:rsid w:val="00000511"/>
    <w:rsid w:val="000045EC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23949"/>
    <w:rsid w:val="00130B59"/>
    <w:rsid w:val="00163923"/>
    <w:rsid w:val="00172E3E"/>
    <w:rsid w:val="001813C0"/>
    <w:rsid w:val="001A58C8"/>
    <w:rsid w:val="001A5FBE"/>
    <w:rsid w:val="001B09C3"/>
    <w:rsid w:val="001F5D73"/>
    <w:rsid w:val="00207233"/>
    <w:rsid w:val="002112CF"/>
    <w:rsid w:val="00215557"/>
    <w:rsid w:val="00215561"/>
    <w:rsid w:val="002167FB"/>
    <w:rsid w:val="0021689D"/>
    <w:rsid w:val="00241E4E"/>
    <w:rsid w:val="00266CF0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3001C"/>
    <w:rsid w:val="004335FE"/>
    <w:rsid w:val="0046073D"/>
    <w:rsid w:val="00462D8D"/>
    <w:rsid w:val="00466009"/>
    <w:rsid w:val="004A1477"/>
    <w:rsid w:val="004B1597"/>
    <w:rsid w:val="004D04C6"/>
    <w:rsid w:val="004D731F"/>
    <w:rsid w:val="004E061B"/>
    <w:rsid w:val="004E4AA8"/>
    <w:rsid w:val="00501D79"/>
    <w:rsid w:val="00566BF9"/>
    <w:rsid w:val="005974C5"/>
    <w:rsid w:val="005D3A5E"/>
    <w:rsid w:val="005F542B"/>
    <w:rsid w:val="0060104E"/>
    <w:rsid w:val="00633AC1"/>
    <w:rsid w:val="006612BC"/>
    <w:rsid w:val="0068140F"/>
    <w:rsid w:val="00694DBA"/>
    <w:rsid w:val="006974B8"/>
    <w:rsid w:val="006A376F"/>
    <w:rsid w:val="006C3DB0"/>
    <w:rsid w:val="007266E2"/>
    <w:rsid w:val="00733277"/>
    <w:rsid w:val="007607CF"/>
    <w:rsid w:val="00764FCE"/>
    <w:rsid w:val="00783DF6"/>
    <w:rsid w:val="007D64E6"/>
    <w:rsid w:val="007E1252"/>
    <w:rsid w:val="007E2D7F"/>
    <w:rsid w:val="0081328C"/>
    <w:rsid w:val="0081622C"/>
    <w:rsid w:val="00854182"/>
    <w:rsid w:val="0088311F"/>
    <w:rsid w:val="00893310"/>
    <w:rsid w:val="00894BAC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F3341"/>
    <w:rsid w:val="00B142E5"/>
    <w:rsid w:val="00B332E6"/>
    <w:rsid w:val="00B3790B"/>
    <w:rsid w:val="00B61DCF"/>
    <w:rsid w:val="00B63278"/>
    <w:rsid w:val="00B700C1"/>
    <w:rsid w:val="00BC10C0"/>
    <w:rsid w:val="00BE4E10"/>
    <w:rsid w:val="00BE7729"/>
    <w:rsid w:val="00BF2F50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4B61"/>
    <w:rsid w:val="00CF183E"/>
    <w:rsid w:val="00CF1A22"/>
    <w:rsid w:val="00D06BA8"/>
    <w:rsid w:val="00D14DDE"/>
    <w:rsid w:val="00D3762E"/>
    <w:rsid w:val="00D545B5"/>
    <w:rsid w:val="00D90ECB"/>
    <w:rsid w:val="00DE06FE"/>
    <w:rsid w:val="00DF3952"/>
    <w:rsid w:val="00DF6E2A"/>
    <w:rsid w:val="00E012E2"/>
    <w:rsid w:val="00E1067C"/>
    <w:rsid w:val="00E133C5"/>
    <w:rsid w:val="00E1483E"/>
    <w:rsid w:val="00E256FE"/>
    <w:rsid w:val="00E31376"/>
    <w:rsid w:val="00E40C25"/>
    <w:rsid w:val="00E56B23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EF6F04"/>
    <w:rsid w:val="00F020E3"/>
    <w:rsid w:val="00F24109"/>
    <w:rsid w:val="00F33206"/>
    <w:rsid w:val="00F40D5B"/>
    <w:rsid w:val="00F41A06"/>
    <w:rsid w:val="00F64BD1"/>
    <w:rsid w:val="00F94E48"/>
    <w:rsid w:val="00FB71AA"/>
    <w:rsid w:val="00FB7E4D"/>
    <w:rsid w:val="00FB7E66"/>
    <w:rsid w:val="00FC59BC"/>
    <w:rsid w:val="00FE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960D47"/>
  <w15:chartTrackingRefBased/>
  <w15:docId w15:val="{59FF1617-49EA-4E7A-81AF-AD15BD5D8E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54182"/>
    <w:pPr>
      <w:tabs>
        <w:tab w:val="left" w:pos="9000"/>
      </w:tabs>
      <w:ind w:left="360" w:right="278"/>
      <w:jc w:val="both"/>
    </w:pPr>
    <w:rPr>
      <w:rFonts w:ascii="Garamond" w:eastAsia="Times New Roman" w:hAnsi="Garamond" w:cs="Times New Roman"/>
      <w:color w:val="000000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tabs>
        <w:tab w:val="clear" w:pos="9000"/>
      </w:tabs>
      <w:spacing w:before="240"/>
      <w:ind w:left="0" w:right="0"/>
      <w:jc w:val="left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lear" w:pos="9000"/>
        <w:tab w:val="center" w:pos="4819"/>
        <w:tab w:val="right" w:pos="9638"/>
      </w:tabs>
      <w:ind w:left="0" w:right="0"/>
      <w:jc w:val="left"/>
    </w:pPr>
    <w:rPr>
      <w:rFonts w:asciiTheme="minorHAnsi" w:eastAsiaTheme="minorHAnsi" w:hAnsiTheme="minorHAnsi" w:cstheme="minorBidi"/>
      <w:color w:val="auto"/>
      <w:sz w:val="24"/>
      <w:szCs w:val="24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lear" w:pos="9000"/>
        <w:tab w:val="center" w:pos="4819"/>
        <w:tab w:val="right" w:pos="9638"/>
      </w:tabs>
      <w:ind w:left="0" w:right="0"/>
      <w:jc w:val="left"/>
    </w:pPr>
    <w:rPr>
      <w:rFonts w:asciiTheme="minorHAnsi" w:eastAsiaTheme="minorHAnsi" w:hAnsiTheme="minorHAnsi" w:cstheme="minorBidi"/>
      <w:color w:val="auto"/>
      <w:sz w:val="24"/>
      <w:szCs w:val="24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tabs>
        <w:tab w:val="clear" w:pos="9000"/>
      </w:tabs>
      <w:autoSpaceDE w:val="0"/>
      <w:autoSpaceDN w:val="0"/>
      <w:adjustRightInd w:val="0"/>
      <w:spacing w:line="288" w:lineRule="auto"/>
      <w:ind w:left="0" w:right="0"/>
      <w:jc w:val="left"/>
      <w:textAlignment w:val="center"/>
    </w:pPr>
    <w:rPr>
      <w:rFonts w:ascii="Minion Pro" w:eastAsiaTheme="minorHAnsi" w:hAnsi="Minion Pro" w:cs="Minion Pro"/>
      <w:sz w:val="24"/>
      <w:szCs w:val="24"/>
      <w:lang w:eastAsia="en-US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pPr>
      <w:tabs>
        <w:tab w:val="clear" w:pos="9000"/>
      </w:tabs>
      <w:ind w:left="0" w:right="0"/>
      <w:jc w:val="left"/>
    </w:pPr>
    <w:rPr>
      <w:rFonts w:asciiTheme="minorHAnsi" w:eastAsiaTheme="minorHAnsi" w:hAnsiTheme="minorHAnsi" w:cstheme="minorBidi"/>
      <w:color w:val="auto"/>
      <w:lang w:eastAsia="en-US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tabs>
        <w:tab w:val="clear" w:pos="9000"/>
      </w:tabs>
      <w:spacing w:before="360" w:line="360" w:lineRule="auto"/>
      <w:ind w:left="0" w:right="0"/>
    </w:pPr>
    <w:rPr>
      <w:rFonts w:asciiTheme="minorHAnsi" w:eastAsiaTheme="minorHAnsi" w:hAnsiTheme="minorHAnsi" w:cstheme="minorHAnsi"/>
      <w:b/>
      <w:bCs/>
      <w:color w:val="auto"/>
      <w:sz w:val="24"/>
      <w:szCs w:val="24"/>
      <w:lang w:eastAsia="en-US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tabs>
        <w:tab w:val="clear" w:pos="9000"/>
      </w:tabs>
      <w:spacing w:line="360" w:lineRule="auto"/>
      <w:ind w:left="0" w:right="0"/>
    </w:pPr>
    <w:rPr>
      <w:rFonts w:asciiTheme="minorHAnsi" w:eastAsiaTheme="minorHAnsi" w:hAnsiTheme="minorHAnsi" w:cstheme="minorHAnsi"/>
      <w:color w:val="auto"/>
      <w:sz w:val="24"/>
      <w:szCs w:val="24"/>
      <w:lang w:eastAsia="en-US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854182"/>
    <w:pPr>
      <w:ind w:left="5664"/>
    </w:pPr>
    <w:rPr>
      <w:lang w:val="x-none" w:eastAsia="x-none"/>
    </w:rPr>
  </w:style>
  <w:style w:type="character" w:customStyle="1" w:styleId="Universit-dataeindirizzoCarattere">
    <w:name w:val="Università - data e indirizzo Carattere"/>
    <w:link w:val="Universit-dataeindirizzo"/>
    <w:rsid w:val="00854182"/>
    <w:rPr>
      <w:rFonts w:ascii="Garamond" w:eastAsia="Times New Roman" w:hAnsi="Garamond" w:cs="Times New Roman"/>
      <w:color w:val="000000"/>
      <w:sz w:val="20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87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sea@unica.it" TargetMode="External"/><Relationship Id="rId2" Type="http://schemas.openxmlformats.org/officeDocument/2006/relationships/hyperlink" Target="https://www.unica.it/unica/it/dip_scienzeecoaziend.page" TargetMode="External"/><Relationship Id="rId1" Type="http://schemas.openxmlformats.org/officeDocument/2006/relationships/hyperlink" Target="mailto:segreteriasea@unica.it" TargetMode="External"/><Relationship Id="rId5" Type="http://schemas.openxmlformats.org/officeDocument/2006/relationships/image" Target="media/image5.jpg"/><Relationship Id="rId4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DISEA.dotx</Template>
  <TotalTime>4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Emanuele Deriu</cp:lastModifiedBy>
  <cp:revision>7</cp:revision>
  <cp:lastPrinted>2022-03-10T11:01:00Z</cp:lastPrinted>
  <dcterms:created xsi:type="dcterms:W3CDTF">2022-03-22T08:23:00Z</dcterms:created>
  <dcterms:modified xsi:type="dcterms:W3CDTF">2023-02-07T08:54:00Z</dcterms:modified>
</cp:coreProperties>
</file>