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F79B8" w14:textId="3DFED713" w:rsidR="00137ED2" w:rsidRPr="00137ED2" w:rsidRDefault="00137ED2" w:rsidP="00137ED2">
      <w:pPr>
        <w:spacing w:line="360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137ED2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69F3CCC" wp14:editId="06871F38">
                <wp:simplePos x="0" y="0"/>
                <wp:positionH relativeFrom="column">
                  <wp:posOffset>-158750</wp:posOffset>
                </wp:positionH>
                <wp:positionV relativeFrom="paragraph">
                  <wp:posOffset>-81280</wp:posOffset>
                </wp:positionV>
                <wp:extent cx="6492240" cy="6600190"/>
                <wp:effectExtent l="8890" t="10795" r="13970" b="8890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2240" cy="660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CC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EC1A34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  <w:p w14:paraId="6DB60A4A" w14:textId="77777777" w:rsidR="00137ED2" w:rsidRPr="00137ED2" w:rsidRDefault="00137ED2" w:rsidP="00137ED2">
                            <w:pPr>
                              <w:ind w:left="5664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BB5AB12" w14:textId="77777777" w:rsidR="00137ED2" w:rsidRPr="00137ED2" w:rsidRDefault="00137ED2" w:rsidP="00137ED2">
                            <w:pPr>
                              <w:ind w:left="5664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Ind w:w="779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851"/>
                              <w:gridCol w:w="708"/>
                              <w:gridCol w:w="7088"/>
                            </w:tblGrid>
                            <w:tr w:rsidR="00137ED2" w:rsidRPr="00137ED2" w14:paraId="65B952FB" w14:textId="77777777" w:rsidTr="0001089B">
                              <w:trPr>
                                <w:trHeight w:val="264"/>
                              </w:trPr>
                              <w:tc>
                                <w:tcPr>
                                  <w:tcW w:w="851" w:type="dxa"/>
                                </w:tcPr>
                                <w:p w14:paraId="0370CADA" w14:textId="77777777" w:rsidR="00137ED2" w:rsidRPr="00137ED2" w:rsidRDefault="00137ED2" w:rsidP="00B76EE1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sz w:val="22"/>
                                      <w:szCs w:val="22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96" w:type="dxa"/>
                                  <w:gridSpan w:val="2"/>
                                </w:tcPr>
                                <w:p w14:paraId="1922C3AC" w14:textId="77777777" w:rsidR="00137ED2" w:rsidRPr="00137ED2" w:rsidRDefault="00137ED2" w:rsidP="009F6B64">
                                  <w:pPr>
                                    <w:pStyle w:val="Intestazione"/>
                                    <w:rPr>
                                      <w:rFonts w:cstheme="minorHAnsi"/>
                                      <w:b/>
                                      <w:bCs/>
                                      <w:sz w:val="22"/>
                                      <w:szCs w:val="22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35DA75E1" w14:textId="77777777" w:rsidTr="0001089B">
                              <w:trPr>
                                <w:trHeight w:val="264"/>
                              </w:trPr>
                              <w:tc>
                                <w:tcPr>
                                  <w:tcW w:w="851" w:type="dxa"/>
                                </w:tcPr>
                                <w:p w14:paraId="11B15B8D" w14:textId="77777777" w:rsidR="00137ED2" w:rsidRPr="00137ED2" w:rsidRDefault="00137ED2" w:rsidP="00B76EE1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jc w:val="center"/>
                                    <w:rPr>
                                      <w:rFonts w:cstheme="minorHAnsi"/>
                                      <w:b/>
                                      <w:bCs/>
                                      <w:sz w:val="22"/>
                                      <w:szCs w:val="22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796" w:type="dxa"/>
                                  <w:gridSpan w:val="2"/>
                                </w:tcPr>
                                <w:p w14:paraId="5C11E712" w14:textId="77777777" w:rsidR="00137ED2" w:rsidRPr="00137ED2" w:rsidRDefault="00137ED2" w:rsidP="009F6B64">
                                  <w:pPr>
                                    <w:pStyle w:val="Intestazione"/>
                                    <w:rPr>
                                      <w:rFonts w:cstheme="minorHAnsi"/>
                                      <w:b/>
                                      <w:bCs/>
                                      <w:sz w:val="22"/>
                                      <w:szCs w:val="22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3FB21471" w14:textId="77777777" w:rsidTr="0001089B">
                              <w:trPr>
                                <w:trHeight w:val="263"/>
                              </w:trPr>
                              <w:tc>
                                <w:tcPr>
                                  <w:tcW w:w="851" w:type="dxa"/>
                                </w:tcPr>
                                <w:p w14:paraId="18E91880" w14:textId="77777777" w:rsidR="00137ED2" w:rsidRPr="00137ED2" w:rsidRDefault="00137ED2" w:rsidP="00BB2B48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sz w:val="22"/>
                                      <w:szCs w:val="22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</w:rPr>
                                  </w:pPr>
                                  <w:r w:rsidRPr="00137ED2">
                                    <w:rPr>
                                      <w:rFonts w:cstheme="minorHAnsi"/>
                                      <w:b/>
                                      <w:bCs/>
                                      <w:i/>
                                      <w:sz w:val="22"/>
                                      <w:szCs w:val="22"/>
                                    </w:rPr>
                                    <w:t xml:space="preserve">Prof. </w:t>
                                  </w:r>
                                </w:p>
                              </w:tc>
                              <w:tc>
                                <w:tcPr>
                                  <w:tcW w:w="7796" w:type="dxa"/>
                                  <w:gridSpan w:val="2"/>
                                </w:tcPr>
                                <w:p w14:paraId="415D9F39" w14:textId="77777777" w:rsidR="00137ED2" w:rsidRPr="00137ED2" w:rsidRDefault="00137ED2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rPr>
                                      <w:rFonts w:cstheme="minorHAnsi"/>
                                      <w:b/>
                                      <w:bCs/>
                                      <w:sz w:val="22"/>
                                      <w:szCs w:val="22"/>
                                      <w14:shadow w14:blurRad="50800" w14:dist="38100" w14:dir="2700000" w14:sx="100000" w14:sy="100000" w14:kx="0" w14:ky="0" w14:algn="tl">
                                        <w14:srgbClr w14:val="000000">
                                          <w14:alpha w14:val="60000"/>
                                        </w14:srgbClr>
                                      </w14:shadow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22ED7DA2" w14:textId="77777777">
                              <w:tc>
                                <w:tcPr>
                                  <w:tcW w:w="1559" w:type="dxa"/>
                                  <w:gridSpan w:val="2"/>
                                </w:tcPr>
                                <w:p w14:paraId="2DC6F883" w14:textId="77777777" w:rsidR="00137ED2" w:rsidRPr="00137ED2" w:rsidRDefault="00137ED2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jc w:val="right"/>
                                    <w:rPr>
                                      <w:rFonts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8" w:type="dxa"/>
                                </w:tcPr>
                                <w:p w14:paraId="45387BAD" w14:textId="77777777" w:rsidR="00137ED2" w:rsidRPr="00137ED2" w:rsidRDefault="00137ED2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rPr>
                                      <w:rFonts w:cstheme="minorHAnsi"/>
                                      <w:b/>
                                      <w:bCs/>
                                      <w:smallCap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266B3D88" w14:textId="77777777" w:rsidTr="0001089B">
                              <w:tc>
                                <w:tcPr>
                                  <w:tcW w:w="1559" w:type="dxa"/>
                                  <w:gridSpan w:val="2"/>
                                </w:tcPr>
                                <w:p w14:paraId="0BF964E8" w14:textId="77777777" w:rsidR="00137ED2" w:rsidRPr="00137ED2" w:rsidRDefault="00137ED2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jc w:val="right"/>
                                    <w:rPr>
                                      <w:rFonts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88" w:type="dxa"/>
                                </w:tcPr>
                                <w:p w14:paraId="79A0BC78" w14:textId="77777777" w:rsidR="00137ED2" w:rsidRPr="00137ED2" w:rsidRDefault="00137ED2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rPr>
                                      <w:rFonts w:cstheme="minorHAnsi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B2460A5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D9C9CC4" w14:textId="77777777" w:rsidR="00137ED2" w:rsidRPr="00137ED2" w:rsidRDefault="00137ED2" w:rsidP="00137ED2">
                            <w:pPr>
                              <w:ind w:left="5664"/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           Cagliari, ……</w:t>
                            </w:r>
                            <w:proofErr w:type="gramStart"/>
                            <w:r w:rsidRPr="00137ED2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  <w:t>/.…</w:t>
                            </w:r>
                            <w:proofErr w:type="gramEnd"/>
                            <w:r w:rsidRPr="00137ED2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  <w:t>./……</w:t>
                            </w:r>
                          </w:p>
                          <w:p w14:paraId="3C36EABD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21D81ED7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tbl>
                            <w:tblPr>
                              <w:tblW w:w="11855" w:type="dxa"/>
                              <w:tblInd w:w="354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390"/>
                              <w:gridCol w:w="579"/>
                              <w:gridCol w:w="3216"/>
                              <w:gridCol w:w="1391"/>
                              <w:gridCol w:w="2921"/>
                              <w:gridCol w:w="160"/>
                              <w:gridCol w:w="265"/>
                              <w:gridCol w:w="1773"/>
                              <w:gridCol w:w="160"/>
                            </w:tblGrid>
                            <w:tr w:rsidR="00137ED2" w:rsidRPr="00137ED2" w14:paraId="05ECA9BA" w14:textId="77777777" w:rsidTr="00BB2B48">
                              <w:trPr>
                                <w:gridAfter w:val="2"/>
                                <w:wAfter w:w="1933" w:type="dxa"/>
                                <w:cantSplit/>
                              </w:trPr>
                              <w:tc>
                                <w:tcPr>
                                  <w:tcW w:w="1969" w:type="dxa"/>
                                  <w:gridSpan w:val="2"/>
                                </w:tcPr>
                                <w:p w14:paraId="7B23F133" w14:textId="77777777" w:rsidR="00137ED2" w:rsidRPr="00137ED2" w:rsidRDefault="00137ED2">
                                  <w:pPr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53" w:type="dxa"/>
                                  <w:gridSpan w:val="5"/>
                                </w:tcPr>
                                <w:p w14:paraId="2CE91C3A" w14:textId="77777777" w:rsidR="00137ED2" w:rsidRPr="00137ED2" w:rsidRDefault="00137ED2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rPr>
                                      <w:rFonts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7428620E" w14:textId="77777777" w:rsidTr="00BB2B48">
                              <w:trPr>
                                <w:gridAfter w:val="2"/>
                                <w:wAfter w:w="1933" w:type="dxa"/>
                                <w:cantSplit/>
                              </w:trPr>
                              <w:tc>
                                <w:tcPr>
                                  <w:tcW w:w="9922" w:type="dxa"/>
                                  <w:gridSpan w:val="7"/>
                                </w:tcPr>
                                <w:p w14:paraId="6337F113" w14:textId="77777777" w:rsidR="00137ED2" w:rsidRPr="00137ED2" w:rsidRDefault="00137ED2" w:rsidP="00B76EE1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jc w:val="center"/>
                                    <w:rPr>
                                      <w:rFonts w:cstheme="minorHAnsi"/>
                                      <w:spacing w:val="58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cstheme="minorHAnsi"/>
                                      <w:spacing w:val="58"/>
                                      <w:sz w:val="22"/>
                                      <w:szCs w:val="22"/>
                                    </w:rPr>
                                    <w:t>DICHIARAZIONE SOSTITUTIVA COLLAUDO</w:t>
                                  </w:r>
                                </w:p>
                              </w:tc>
                            </w:tr>
                            <w:tr w:rsidR="00137ED2" w:rsidRPr="00137ED2" w14:paraId="4F3950FA" w14:textId="77777777" w:rsidTr="00BB2B48">
                              <w:trPr>
                                <w:gridAfter w:val="2"/>
                                <w:wAfter w:w="1933" w:type="dxa"/>
                                <w:cantSplit/>
                              </w:trPr>
                              <w:tc>
                                <w:tcPr>
                                  <w:tcW w:w="9922" w:type="dxa"/>
                                  <w:gridSpan w:val="7"/>
                                </w:tcPr>
                                <w:p w14:paraId="4C46B277" w14:textId="77777777" w:rsidR="00137ED2" w:rsidRPr="00137ED2" w:rsidRDefault="00137ED2" w:rsidP="00B76EE1">
                                  <w:pPr>
                                    <w:pStyle w:val="Intestazione"/>
                                    <w:tabs>
                                      <w:tab w:val="clear" w:pos="4819"/>
                                      <w:tab w:val="clear" w:pos="9638"/>
                                    </w:tabs>
                                    <w:jc w:val="center"/>
                                    <w:rPr>
                                      <w:rFonts w:cstheme="minorHAnsi"/>
                                      <w:spacing w:val="58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0D86330E" w14:textId="77777777" w:rsidTr="00BB2B48">
                              <w:trPr>
                                <w:gridAfter w:val="2"/>
                                <w:wAfter w:w="1933" w:type="dxa"/>
                                <w:cantSplit/>
                              </w:trPr>
                              <w:tc>
                                <w:tcPr>
                                  <w:tcW w:w="1969" w:type="dxa"/>
                                  <w:gridSpan w:val="2"/>
                                </w:tcPr>
                                <w:p w14:paraId="64E4672D" w14:textId="77777777" w:rsidR="00137ED2" w:rsidRPr="00137ED2" w:rsidRDefault="00137ED2">
                                  <w:pPr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53" w:type="dxa"/>
                                  <w:gridSpan w:val="5"/>
                                </w:tcPr>
                                <w:p w14:paraId="295719D1" w14:textId="77777777" w:rsidR="00137ED2" w:rsidRPr="00137ED2" w:rsidRDefault="00137ED2">
                                  <w:pPr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32644A79" w14:textId="77777777" w:rsidTr="00BB2B48">
                              <w:trPr>
                                <w:gridAfter w:val="2"/>
                                <w:wAfter w:w="1933" w:type="dxa"/>
                                <w:cantSplit/>
                              </w:trPr>
                              <w:tc>
                                <w:tcPr>
                                  <w:tcW w:w="1969" w:type="dxa"/>
                                  <w:gridSpan w:val="2"/>
                                </w:tcPr>
                                <w:p w14:paraId="7061688A" w14:textId="77777777" w:rsidR="00137ED2" w:rsidRPr="00137ED2" w:rsidRDefault="00137ED2">
                                  <w:pPr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53" w:type="dxa"/>
                                  <w:gridSpan w:val="5"/>
                                </w:tcPr>
                                <w:p w14:paraId="63F468C5" w14:textId="77777777" w:rsidR="00137ED2" w:rsidRPr="00137ED2" w:rsidRDefault="00137ED2">
                                  <w:pPr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788FB66A" w14:textId="77777777" w:rsidTr="00BB2B48">
                              <w:trPr>
                                <w:gridAfter w:val="2"/>
                                <w:wAfter w:w="1933" w:type="dxa"/>
                                <w:cantSplit/>
                              </w:trPr>
                              <w:tc>
                                <w:tcPr>
                                  <w:tcW w:w="9922" w:type="dxa"/>
                                  <w:gridSpan w:val="7"/>
                                </w:tcPr>
                                <w:p w14:paraId="4C89D5EE" w14:textId="77777777" w:rsidR="00137ED2" w:rsidRPr="00137ED2" w:rsidRDefault="00137ED2" w:rsidP="00BB2B48">
                                  <w:pPr>
                                    <w:pStyle w:val="Rientrocorpodeltesto"/>
                                    <w:tabs>
                                      <w:tab w:val="left" w:pos="9711"/>
                                    </w:tabs>
                                    <w:spacing w:line="480" w:lineRule="auto"/>
                                    <w:ind w:right="71" w:firstLine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                 Con la presente si dichiara che </w:t>
                                  </w:r>
                                  <w:proofErr w:type="gramStart"/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n  _</w:t>
                                  </w:r>
                                  <w:proofErr w:type="gramEnd"/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____(descrizione bene </w:t>
                                  </w:r>
                                  <w:proofErr w:type="spellStart"/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inv</w:t>
                                  </w:r>
                                  <w:proofErr w:type="spellEnd"/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.)__________________</w:t>
                                  </w:r>
                                </w:p>
                                <w:p w14:paraId="5EE0DA5C" w14:textId="77777777" w:rsidR="00137ED2" w:rsidRPr="00137ED2" w:rsidRDefault="00137ED2" w:rsidP="00BB2B48">
                                  <w:pPr>
                                    <w:pStyle w:val="Rientrocorpodeltesto"/>
                                    <w:tabs>
                                      <w:tab w:val="left" w:pos="9711"/>
                                    </w:tabs>
                                    <w:spacing w:line="480" w:lineRule="auto"/>
                                    <w:ind w:right="71" w:firstLine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_________________________________________________________________________________</w:t>
                                  </w:r>
                                </w:p>
                                <w:p w14:paraId="7325DF86" w14:textId="77777777" w:rsidR="00137ED2" w:rsidRPr="00137ED2" w:rsidRDefault="00137ED2" w:rsidP="00BB2B48">
                                  <w:pPr>
                                    <w:pStyle w:val="Rientrocorpodeltesto"/>
                                    <w:tabs>
                                      <w:tab w:val="left" w:pos="9711"/>
                                    </w:tabs>
                                    <w:spacing w:line="480" w:lineRule="auto"/>
                                    <w:ind w:right="71" w:firstLine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_________________________________________________________________________________</w:t>
                                  </w:r>
                                </w:p>
                                <w:p w14:paraId="0EFD0B4C" w14:textId="77777777" w:rsidR="00137ED2" w:rsidRPr="00137ED2" w:rsidRDefault="00137ED2" w:rsidP="00BB2B48">
                                  <w:pPr>
                                    <w:pStyle w:val="Rientrocorpodeltesto"/>
                                    <w:tabs>
                                      <w:tab w:val="left" w:pos="9711"/>
                                    </w:tabs>
                                    <w:spacing w:line="480" w:lineRule="auto"/>
                                    <w:ind w:right="71" w:firstLine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 di cui alla fattura n. ______</w:t>
                                  </w:r>
                                  <w:proofErr w:type="gramStart"/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del  _</w:t>
                                  </w:r>
                                  <w:proofErr w:type="gramEnd"/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_/__ /____  della ditta ________________________________, </w:t>
                                  </w:r>
                                </w:p>
                                <w:p w14:paraId="1CA72094" w14:textId="77777777" w:rsidR="00137ED2" w:rsidRPr="00137ED2" w:rsidRDefault="00137ED2" w:rsidP="00BB2B48">
                                  <w:pPr>
                                    <w:pStyle w:val="Rientrocorpodeltesto"/>
                                    <w:tabs>
                                      <w:tab w:val="left" w:pos="9711"/>
                                    </w:tabs>
                                    <w:spacing w:line="480" w:lineRule="auto"/>
                                    <w:ind w:right="71" w:firstLine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 dopo le opportune verifiche, sono risultati nuovi e perfettamente funzionanti.</w:t>
                                  </w:r>
                                </w:p>
                                <w:p w14:paraId="5299898F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673F0AD7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6D17D758" w14:textId="77777777" w:rsidTr="00BB2B48">
                              <w:trPr>
                                <w:gridAfter w:val="3"/>
                                <w:wAfter w:w="2198" w:type="dxa"/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3C55F852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49242659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0AE005E4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21" w:type="dxa"/>
                                </w:tcPr>
                                <w:p w14:paraId="4F4EC256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IN FEDE 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1B823429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2C8957A6" w14:textId="77777777" w:rsidTr="00BB2B48">
                              <w:trPr>
                                <w:gridAfter w:val="3"/>
                                <w:wAfter w:w="2198" w:type="dxa"/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46AD2BA0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7C6F7F40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5C71AA31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21" w:type="dxa"/>
                                </w:tcPr>
                                <w:p w14:paraId="0F9B0208" w14:textId="77777777" w:rsidR="00137ED2" w:rsidRPr="00137ED2" w:rsidRDefault="00137ED2" w:rsidP="00BB2B48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</w:pPr>
                                  <w:r w:rsidRPr="00137ED2"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  <w:t>- Prof. ________</w:t>
                                  </w:r>
                                  <w:proofErr w:type="gramStart"/>
                                  <w:r w:rsidRPr="00137ED2"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  <w:t>_  _</w:t>
                                  </w:r>
                                  <w:proofErr w:type="gramEnd"/>
                                  <w:r w:rsidRPr="00137ED2"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  <w:t xml:space="preserve">_________ - 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48A9936B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36FC2017" w14:textId="77777777" w:rsidTr="00BB2B48">
                              <w:trPr>
                                <w:gridAfter w:val="3"/>
                                <w:wAfter w:w="2198" w:type="dxa"/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69560708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2458A649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77EFF2F7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21" w:type="dxa"/>
                                </w:tcPr>
                                <w:p w14:paraId="4B48F3A1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48B731BE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1E9D7383" w14:textId="77777777" w:rsidTr="00BB2B48">
                              <w:trPr>
                                <w:gridAfter w:val="3"/>
                                <w:wAfter w:w="2198" w:type="dxa"/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0167D293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0705F812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0B0A7388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21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2AFECEBC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0C4DC579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54DF68FC" w14:textId="77777777" w:rsidTr="00BB2B48">
                              <w:trPr>
                                <w:gridAfter w:val="3"/>
                                <w:wAfter w:w="2198" w:type="dxa"/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19651B6E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56DA1AF2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08489F28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21" w:type="dxa"/>
                                  <w:tcBorders>
                                    <w:top w:val="single" w:sz="4" w:space="0" w:color="auto"/>
                                  </w:tcBorders>
                                </w:tcPr>
                                <w:p w14:paraId="650E663F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747558DF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5B113495" w14:textId="77777777" w:rsidTr="00BB2B48">
                              <w:trPr>
                                <w:gridAfter w:val="3"/>
                                <w:wAfter w:w="2198" w:type="dxa"/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19CB5CB2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29AFE7A4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5C564349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21" w:type="dxa"/>
                                </w:tcPr>
                                <w:p w14:paraId="74603703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2A2B52B8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73986AE1" w14:textId="77777777" w:rsidTr="00BB2B48">
                              <w:trPr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3E1B2CDE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33951A57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7A203F56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19" w:type="dxa"/>
                                  <w:gridSpan w:val="4"/>
                                </w:tcPr>
                                <w:p w14:paraId="422ACE3D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7F36C7B5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363E2733" w14:textId="77777777" w:rsidTr="00BB2B48">
                              <w:trPr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39492AF5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4701BE2A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28E91DD6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19" w:type="dxa"/>
                                  <w:gridSpan w:val="4"/>
                                </w:tcPr>
                                <w:p w14:paraId="122A66A6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7FB0A1DA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54D01AA4" w14:textId="77777777" w:rsidTr="00BB2B48">
                              <w:trPr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0972A4E0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0E2BD495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i/>
                                      <w:iCs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42871C3D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19" w:type="dxa"/>
                                  <w:gridSpan w:val="4"/>
                                </w:tcPr>
                                <w:p w14:paraId="54532E45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1622EC4E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287758E7" w14:textId="77777777" w:rsidTr="00BB2B48">
                              <w:trPr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4E9AE928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27EF8CBB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2BF6BCAC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19" w:type="dxa"/>
                                  <w:gridSpan w:val="4"/>
                                </w:tcPr>
                                <w:p w14:paraId="33B0EB0D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25362006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137ED2" w:rsidRPr="00137ED2" w14:paraId="4F652A0F" w14:textId="77777777" w:rsidTr="00BB2B48">
                              <w:trPr>
                                <w:cantSplit/>
                              </w:trPr>
                              <w:tc>
                                <w:tcPr>
                                  <w:tcW w:w="1390" w:type="dxa"/>
                                </w:tcPr>
                                <w:p w14:paraId="059A5DC7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795" w:type="dxa"/>
                                  <w:gridSpan w:val="2"/>
                                </w:tcPr>
                                <w:p w14:paraId="0E0C5631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</w:tcPr>
                                <w:p w14:paraId="0A534070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19" w:type="dxa"/>
                                  <w:gridSpan w:val="4"/>
                                </w:tcPr>
                                <w:p w14:paraId="36DBC9BA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" w:type="dxa"/>
                                </w:tcPr>
                                <w:p w14:paraId="28D6B186" w14:textId="77777777" w:rsidR="00137ED2" w:rsidRPr="00137ED2" w:rsidRDefault="00137ED2">
                                  <w:pPr>
                                    <w:pStyle w:val="Rientrocorpodeltesto"/>
                                    <w:ind w:firstLine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70B6D1E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C6618C7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43D14DF4" w14:textId="77777777" w:rsidR="00137ED2" w:rsidRPr="00137ED2" w:rsidRDefault="00137ED2" w:rsidP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rPr>
                                <w:rFonts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4FA8644E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A1CD5F0" w14:textId="77777777" w:rsidR="00137ED2" w:rsidRPr="00137ED2" w:rsidRDefault="00137ED2" w:rsidP="00137ED2">
                            <w:pPr>
                              <w:ind w:left="36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F480440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58D7B73B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669D442C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A4D41D9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40E3F0F5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39FB9A7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21A1FC8F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5E62B8F6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C5EAC5B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2706E39F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4E5705F4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B8C4E82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50ACCE82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107B1FAE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5E7B1081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2350AD8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7EDBC1D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6566E7E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2CD995F7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25AF56E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6686487D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4897C0D8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0CE0BB8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BA43EDF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670CF795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782FD32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73860D8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48E83E12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10A21F45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6964EAB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F54BD3A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0EC425F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2BB0A5B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C8928B7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4EBBE70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62F58CE0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012A6471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525BE837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2AE8636B" w14:textId="77777777" w:rsidR="00137ED2" w:rsidRPr="00137ED2" w:rsidRDefault="00137ED2" w:rsidP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9F3CCC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-12.5pt;margin-top:-6.4pt;width:511.2pt;height:51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" o:allowincell="f" strokecolor="#0cf">
                <v:textbox>
                  <w:txbxContent>
                    <w:p w14:paraId="25EC1A34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i/>
                          <w:iCs/>
                          <w:sz w:val="22"/>
                          <w:szCs w:val="22"/>
                        </w:rPr>
                      </w:pPr>
                    </w:p>
                    <w:p w14:paraId="6DB60A4A" w14:textId="77777777" w:rsidR="00137ED2" w:rsidRPr="00137ED2" w:rsidRDefault="00137ED2" w:rsidP="00137ED2">
                      <w:pPr>
                        <w:ind w:left="5664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BB5AB12" w14:textId="77777777" w:rsidR="00137ED2" w:rsidRPr="00137ED2" w:rsidRDefault="00137ED2" w:rsidP="00137ED2">
                      <w:pPr>
                        <w:ind w:left="5664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tbl>
                      <w:tblPr>
                        <w:tblW w:w="0" w:type="auto"/>
                        <w:tblInd w:w="779" w:type="dxa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851"/>
                        <w:gridCol w:w="708"/>
                        <w:gridCol w:w="7088"/>
                      </w:tblGrid>
                      <w:tr w:rsidR="00137ED2" w:rsidRPr="00137ED2" w14:paraId="65B952FB" w14:textId="77777777" w:rsidTr="0001089B">
                        <w:trPr>
                          <w:trHeight w:val="264"/>
                        </w:trPr>
                        <w:tc>
                          <w:tcPr>
                            <w:tcW w:w="851" w:type="dxa"/>
                          </w:tcPr>
                          <w:p w14:paraId="0370CADA" w14:textId="77777777" w:rsidR="00137ED2" w:rsidRPr="00137ED2" w:rsidRDefault="00137ED2" w:rsidP="00B76EE1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</w:p>
                        </w:tc>
                        <w:tc>
                          <w:tcPr>
                            <w:tcW w:w="7796" w:type="dxa"/>
                            <w:gridSpan w:val="2"/>
                          </w:tcPr>
                          <w:p w14:paraId="1922C3AC" w14:textId="77777777" w:rsidR="00137ED2" w:rsidRPr="00137ED2" w:rsidRDefault="00137ED2" w:rsidP="009F6B64">
                            <w:pPr>
                              <w:pStyle w:val="Intestazione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</w:p>
                        </w:tc>
                      </w:tr>
                      <w:tr w:rsidR="00137ED2" w:rsidRPr="00137ED2" w14:paraId="35DA75E1" w14:textId="77777777" w:rsidTr="0001089B">
                        <w:trPr>
                          <w:trHeight w:val="264"/>
                        </w:trPr>
                        <w:tc>
                          <w:tcPr>
                            <w:tcW w:w="851" w:type="dxa"/>
                          </w:tcPr>
                          <w:p w14:paraId="11B15B8D" w14:textId="77777777" w:rsidR="00137ED2" w:rsidRPr="00137ED2" w:rsidRDefault="00137ED2" w:rsidP="00B76EE1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</w:p>
                        </w:tc>
                        <w:tc>
                          <w:tcPr>
                            <w:tcW w:w="7796" w:type="dxa"/>
                            <w:gridSpan w:val="2"/>
                          </w:tcPr>
                          <w:p w14:paraId="5C11E712" w14:textId="77777777" w:rsidR="00137ED2" w:rsidRPr="00137ED2" w:rsidRDefault="00137ED2" w:rsidP="009F6B64">
                            <w:pPr>
                              <w:pStyle w:val="Intestazione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</w:p>
                        </w:tc>
                      </w:tr>
                      <w:tr w:rsidR="00137ED2" w:rsidRPr="00137ED2" w14:paraId="3FB21471" w14:textId="77777777" w:rsidTr="0001089B">
                        <w:trPr>
                          <w:trHeight w:val="263"/>
                        </w:trPr>
                        <w:tc>
                          <w:tcPr>
                            <w:tcW w:w="851" w:type="dxa"/>
                          </w:tcPr>
                          <w:p w14:paraId="18E91880" w14:textId="77777777" w:rsidR="00137ED2" w:rsidRPr="00137ED2" w:rsidRDefault="00137ED2" w:rsidP="00BB2B48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rPr>
                                <w:rFonts w:cstheme="minorHAnsi"/>
                                <w:b/>
                                <w:bCs/>
                                <w:i/>
                                <w:sz w:val="22"/>
                                <w:szCs w:val="2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  <w:r w:rsidRPr="00137ED2">
                              <w:rPr>
                                <w:rFonts w:cstheme="minorHAnsi"/>
                                <w:b/>
                                <w:bCs/>
                                <w:i/>
                                <w:sz w:val="22"/>
                                <w:szCs w:val="22"/>
                              </w:rPr>
                              <w:t xml:space="preserve">Prof. </w:t>
                            </w:r>
                          </w:p>
                        </w:tc>
                        <w:tc>
                          <w:tcPr>
                            <w:tcW w:w="7796" w:type="dxa"/>
                            <w:gridSpan w:val="2"/>
                          </w:tcPr>
                          <w:p w14:paraId="415D9F39" w14:textId="77777777" w:rsidR="00137ED2" w:rsidRPr="00137ED2" w:rsidRDefault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</w:pPr>
                          </w:p>
                        </w:tc>
                      </w:tr>
                      <w:tr w:rsidR="00137ED2" w:rsidRPr="00137ED2" w14:paraId="22ED7DA2" w14:textId="77777777">
                        <w:tc>
                          <w:tcPr>
                            <w:tcW w:w="1559" w:type="dxa"/>
                            <w:gridSpan w:val="2"/>
                          </w:tcPr>
                          <w:p w14:paraId="2DC6F883" w14:textId="77777777" w:rsidR="00137ED2" w:rsidRPr="00137ED2" w:rsidRDefault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jc w:val="right"/>
                              <w:rPr>
                                <w:rFonts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8" w:type="dxa"/>
                          </w:tcPr>
                          <w:p w14:paraId="45387BAD" w14:textId="77777777" w:rsidR="00137ED2" w:rsidRPr="00137ED2" w:rsidRDefault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rPr>
                                <w:rFonts w:cstheme="minorHAnsi"/>
                                <w:b/>
                                <w:bCs/>
                                <w:smallCaps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266B3D88" w14:textId="77777777" w:rsidTr="0001089B">
                        <w:tc>
                          <w:tcPr>
                            <w:tcW w:w="1559" w:type="dxa"/>
                            <w:gridSpan w:val="2"/>
                          </w:tcPr>
                          <w:p w14:paraId="0BF964E8" w14:textId="77777777" w:rsidR="00137ED2" w:rsidRPr="00137ED2" w:rsidRDefault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jc w:val="right"/>
                              <w:rPr>
                                <w:rFonts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088" w:type="dxa"/>
                          </w:tcPr>
                          <w:p w14:paraId="79A0BC78" w14:textId="77777777" w:rsidR="00137ED2" w:rsidRPr="00137ED2" w:rsidRDefault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14:paraId="7B2460A5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D9C9CC4" w14:textId="77777777" w:rsidR="00137ED2" w:rsidRPr="00137ED2" w:rsidRDefault="00137ED2" w:rsidP="00137ED2">
                      <w:pPr>
                        <w:ind w:left="5664"/>
                        <w:rPr>
                          <w:rFonts w:asciiTheme="minorHAnsi" w:hAnsiTheme="minorHAnsi" w:cstheme="minorHAnsi"/>
                          <w:i/>
                          <w:iCs/>
                          <w:sz w:val="22"/>
                          <w:szCs w:val="22"/>
                        </w:rPr>
                      </w:pPr>
                      <w:r w:rsidRPr="00137ED2">
                        <w:rPr>
                          <w:rFonts w:asciiTheme="minorHAnsi" w:hAnsiTheme="minorHAnsi" w:cstheme="minorHAnsi"/>
                          <w:i/>
                          <w:iCs/>
                          <w:sz w:val="22"/>
                          <w:szCs w:val="22"/>
                        </w:rPr>
                        <w:t xml:space="preserve">            Cagliari, ……</w:t>
                      </w:r>
                      <w:proofErr w:type="gramStart"/>
                      <w:r w:rsidRPr="00137ED2">
                        <w:rPr>
                          <w:rFonts w:asciiTheme="minorHAnsi" w:hAnsiTheme="minorHAnsi" w:cstheme="minorHAnsi"/>
                          <w:i/>
                          <w:iCs/>
                          <w:sz w:val="22"/>
                          <w:szCs w:val="22"/>
                        </w:rPr>
                        <w:t>/.…</w:t>
                      </w:r>
                      <w:proofErr w:type="gramEnd"/>
                      <w:r w:rsidRPr="00137ED2">
                        <w:rPr>
                          <w:rFonts w:asciiTheme="minorHAnsi" w:hAnsiTheme="minorHAnsi" w:cstheme="minorHAnsi"/>
                          <w:i/>
                          <w:iCs/>
                          <w:sz w:val="22"/>
                          <w:szCs w:val="22"/>
                        </w:rPr>
                        <w:t>./……</w:t>
                      </w:r>
                    </w:p>
                    <w:p w14:paraId="3C36EABD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21D81ED7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tbl>
                      <w:tblPr>
                        <w:tblW w:w="11855" w:type="dxa"/>
                        <w:tblInd w:w="354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390"/>
                        <w:gridCol w:w="579"/>
                        <w:gridCol w:w="3216"/>
                        <w:gridCol w:w="1391"/>
                        <w:gridCol w:w="2921"/>
                        <w:gridCol w:w="160"/>
                        <w:gridCol w:w="265"/>
                        <w:gridCol w:w="1773"/>
                        <w:gridCol w:w="160"/>
                      </w:tblGrid>
                      <w:tr w:rsidR="00137ED2" w:rsidRPr="00137ED2" w14:paraId="05ECA9BA" w14:textId="77777777" w:rsidTr="00BB2B48">
                        <w:trPr>
                          <w:gridAfter w:val="2"/>
                          <w:wAfter w:w="1933" w:type="dxa"/>
                          <w:cantSplit/>
                        </w:trPr>
                        <w:tc>
                          <w:tcPr>
                            <w:tcW w:w="1969" w:type="dxa"/>
                            <w:gridSpan w:val="2"/>
                          </w:tcPr>
                          <w:p w14:paraId="7B23F133" w14:textId="77777777" w:rsidR="00137ED2" w:rsidRPr="00137ED2" w:rsidRDefault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953" w:type="dxa"/>
                            <w:gridSpan w:val="5"/>
                          </w:tcPr>
                          <w:p w14:paraId="2CE91C3A" w14:textId="77777777" w:rsidR="00137ED2" w:rsidRPr="00137ED2" w:rsidRDefault="00137ED2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rPr>
                                <w:rFonts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7428620E" w14:textId="77777777" w:rsidTr="00BB2B48">
                        <w:trPr>
                          <w:gridAfter w:val="2"/>
                          <w:wAfter w:w="1933" w:type="dxa"/>
                          <w:cantSplit/>
                        </w:trPr>
                        <w:tc>
                          <w:tcPr>
                            <w:tcW w:w="9922" w:type="dxa"/>
                            <w:gridSpan w:val="7"/>
                          </w:tcPr>
                          <w:p w14:paraId="6337F113" w14:textId="77777777" w:rsidR="00137ED2" w:rsidRPr="00137ED2" w:rsidRDefault="00137ED2" w:rsidP="00B76EE1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jc w:val="center"/>
                              <w:rPr>
                                <w:rFonts w:cstheme="minorHAnsi"/>
                                <w:spacing w:val="58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cstheme="minorHAnsi"/>
                                <w:spacing w:val="58"/>
                                <w:sz w:val="22"/>
                                <w:szCs w:val="22"/>
                              </w:rPr>
                              <w:t>DICHIARAZIONE SOSTITUTIVA COLLAUDO</w:t>
                            </w:r>
                          </w:p>
                        </w:tc>
                      </w:tr>
                      <w:tr w:rsidR="00137ED2" w:rsidRPr="00137ED2" w14:paraId="4F3950FA" w14:textId="77777777" w:rsidTr="00BB2B48">
                        <w:trPr>
                          <w:gridAfter w:val="2"/>
                          <w:wAfter w:w="1933" w:type="dxa"/>
                          <w:cantSplit/>
                        </w:trPr>
                        <w:tc>
                          <w:tcPr>
                            <w:tcW w:w="9922" w:type="dxa"/>
                            <w:gridSpan w:val="7"/>
                          </w:tcPr>
                          <w:p w14:paraId="4C46B277" w14:textId="77777777" w:rsidR="00137ED2" w:rsidRPr="00137ED2" w:rsidRDefault="00137ED2" w:rsidP="00B76EE1">
                            <w:pPr>
                              <w:pStyle w:val="Intestazione"/>
                              <w:tabs>
                                <w:tab w:val="clear" w:pos="4819"/>
                                <w:tab w:val="clear" w:pos="9638"/>
                              </w:tabs>
                              <w:jc w:val="center"/>
                              <w:rPr>
                                <w:rFonts w:cstheme="minorHAnsi"/>
                                <w:spacing w:val="58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0D86330E" w14:textId="77777777" w:rsidTr="00BB2B48">
                        <w:trPr>
                          <w:gridAfter w:val="2"/>
                          <w:wAfter w:w="1933" w:type="dxa"/>
                          <w:cantSplit/>
                        </w:trPr>
                        <w:tc>
                          <w:tcPr>
                            <w:tcW w:w="1969" w:type="dxa"/>
                            <w:gridSpan w:val="2"/>
                          </w:tcPr>
                          <w:p w14:paraId="64E4672D" w14:textId="77777777" w:rsidR="00137ED2" w:rsidRPr="00137ED2" w:rsidRDefault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953" w:type="dxa"/>
                            <w:gridSpan w:val="5"/>
                          </w:tcPr>
                          <w:p w14:paraId="295719D1" w14:textId="77777777" w:rsidR="00137ED2" w:rsidRPr="00137ED2" w:rsidRDefault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32644A79" w14:textId="77777777" w:rsidTr="00BB2B48">
                        <w:trPr>
                          <w:gridAfter w:val="2"/>
                          <w:wAfter w:w="1933" w:type="dxa"/>
                          <w:cantSplit/>
                        </w:trPr>
                        <w:tc>
                          <w:tcPr>
                            <w:tcW w:w="1969" w:type="dxa"/>
                            <w:gridSpan w:val="2"/>
                          </w:tcPr>
                          <w:p w14:paraId="7061688A" w14:textId="77777777" w:rsidR="00137ED2" w:rsidRPr="00137ED2" w:rsidRDefault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7953" w:type="dxa"/>
                            <w:gridSpan w:val="5"/>
                          </w:tcPr>
                          <w:p w14:paraId="63F468C5" w14:textId="77777777" w:rsidR="00137ED2" w:rsidRPr="00137ED2" w:rsidRDefault="00137ED2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788FB66A" w14:textId="77777777" w:rsidTr="00BB2B48">
                        <w:trPr>
                          <w:gridAfter w:val="2"/>
                          <w:wAfter w:w="1933" w:type="dxa"/>
                          <w:cantSplit/>
                        </w:trPr>
                        <w:tc>
                          <w:tcPr>
                            <w:tcW w:w="9922" w:type="dxa"/>
                            <w:gridSpan w:val="7"/>
                          </w:tcPr>
                          <w:p w14:paraId="4C89D5EE" w14:textId="77777777" w:rsidR="00137ED2" w:rsidRPr="00137ED2" w:rsidRDefault="00137ED2" w:rsidP="00BB2B48">
                            <w:pPr>
                              <w:pStyle w:val="Rientrocorpodeltesto"/>
                              <w:tabs>
                                <w:tab w:val="left" w:pos="9711"/>
                              </w:tabs>
                              <w:spacing w:line="480" w:lineRule="auto"/>
                              <w:ind w:right="71" w:firstLine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                Con la presente si dichiara che </w:t>
                            </w:r>
                            <w:proofErr w:type="gramStart"/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n  _</w:t>
                            </w:r>
                            <w:proofErr w:type="gramEnd"/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____(descrizione bene </w:t>
                            </w:r>
                            <w:proofErr w:type="spellStart"/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inv</w:t>
                            </w:r>
                            <w:proofErr w:type="spellEnd"/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.)__________________</w:t>
                            </w:r>
                          </w:p>
                          <w:p w14:paraId="5EE0DA5C" w14:textId="77777777" w:rsidR="00137ED2" w:rsidRPr="00137ED2" w:rsidRDefault="00137ED2" w:rsidP="00BB2B48">
                            <w:pPr>
                              <w:pStyle w:val="Rientrocorpodeltesto"/>
                              <w:tabs>
                                <w:tab w:val="left" w:pos="9711"/>
                              </w:tabs>
                              <w:spacing w:line="480" w:lineRule="auto"/>
                              <w:ind w:right="71" w:firstLine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_________________________________________________________________________________</w:t>
                            </w:r>
                          </w:p>
                          <w:p w14:paraId="7325DF86" w14:textId="77777777" w:rsidR="00137ED2" w:rsidRPr="00137ED2" w:rsidRDefault="00137ED2" w:rsidP="00BB2B48">
                            <w:pPr>
                              <w:pStyle w:val="Rientrocorpodeltesto"/>
                              <w:tabs>
                                <w:tab w:val="left" w:pos="9711"/>
                              </w:tabs>
                              <w:spacing w:line="480" w:lineRule="auto"/>
                              <w:ind w:right="71" w:firstLine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_________________________________________________________________________________</w:t>
                            </w:r>
                          </w:p>
                          <w:p w14:paraId="0EFD0B4C" w14:textId="77777777" w:rsidR="00137ED2" w:rsidRPr="00137ED2" w:rsidRDefault="00137ED2" w:rsidP="00BB2B48">
                            <w:pPr>
                              <w:pStyle w:val="Rientrocorpodeltesto"/>
                              <w:tabs>
                                <w:tab w:val="left" w:pos="9711"/>
                              </w:tabs>
                              <w:spacing w:line="480" w:lineRule="auto"/>
                              <w:ind w:right="71" w:firstLine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di cui alla fattura n. ______</w:t>
                            </w:r>
                            <w:proofErr w:type="gramStart"/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del  _</w:t>
                            </w:r>
                            <w:proofErr w:type="gramEnd"/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_/__ /____  della ditta ________________________________, </w:t>
                            </w:r>
                          </w:p>
                          <w:p w14:paraId="1CA72094" w14:textId="77777777" w:rsidR="00137ED2" w:rsidRPr="00137ED2" w:rsidRDefault="00137ED2" w:rsidP="00BB2B48">
                            <w:pPr>
                              <w:pStyle w:val="Rientrocorpodeltesto"/>
                              <w:tabs>
                                <w:tab w:val="left" w:pos="9711"/>
                              </w:tabs>
                              <w:spacing w:line="480" w:lineRule="auto"/>
                              <w:ind w:right="71" w:firstLine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dopo le opportune verifiche, sono risultati nuovi e perfettamente funzionanti.</w:t>
                            </w:r>
                          </w:p>
                          <w:p w14:paraId="5299898F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673F0AD7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6D17D758" w14:textId="77777777" w:rsidTr="00BB2B48">
                        <w:trPr>
                          <w:gridAfter w:val="3"/>
                          <w:wAfter w:w="2198" w:type="dxa"/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3C55F852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49242659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0AE005E4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21" w:type="dxa"/>
                          </w:tcPr>
                          <w:p w14:paraId="4F4EC256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IN FEDE </w:t>
                            </w:r>
                          </w:p>
                        </w:tc>
                        <w:tc>
                          <w:tcPr>
                            <w:tcW w:w="160" w:type="dxa"/>
                          </w:tcPr>
                          <w:p w14:paraId="1B823429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2C8957A6" w14:textId="77777777" w:rsidTr="00BB2B48">
                        <w:trPr>
                          <w:gridAfter w:val="3"/>
                          <w:wAfter w:w="2198" w:type="dxa"/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46AD2BA0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7C6F7F40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5C71AA31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21" w:type="dxa"/>
                          </w:tcPr>
                          <w:p w14:paraId="0F9B0208" w14:textId="77777777" w:rsidR="00137ED2" w:rsidRPr="00137ED2" w:rsidRDefault="00137ED2" w:rsidP="00BB2B48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  <w:r w:rsidRPr="00137ED2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  <w:t>- Prof. ________</w:t>
                            </w:r>
                            <w:proofErr w:type="gramStart"/>
                            <w:r w:rsidRPr="00137ED2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  <w:t>_  _</w:t>
                            </w:r>
                            <w:proofErr w:type="gramEnd"/>
                            <w:r w:rsidRPr="00137ED2"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_________ - </w:t>
                            </w:r>
                          </w:p>
                        </w:tc>
                        <w:tc>
                          <w:tcPr>
                            <w:tcW w:w="160" w:type="dxa"/>
                          </w:tcPr>
                          <w:p w14:paraId="48A9936B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36FC2017" w14:textId="77777777" w:rsidTr="00BB2B48">
                        <w:trPr>
                          <w:gridAfter w:val="3"/>
                          <w:wAfter w:w="2198" w:type="dxa"/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69560708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2458A649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77EFF2F7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21" w:type="dxa"/>
                          </w:tcPr>
                          <w:p w14:paraId="4B48F3A1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48B731BE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1E9D7383" w14:textId="77777777" w:rsidTr="00BB2B48">
                        <w:trPr>
                          <w:gridAfter w:val="3"/>
                          <w:wAfter w:w="2198" w:type="dxa"/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0167D293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0705F812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0B0A7388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21" w:type="dxa"/>
                            <w:tcBorders>
                              <w:bottom w:val="single" w:sz="4" w:space="0" w:color="auto"/>
                            </w:tcBorders>
                          </w:tcPr>
                          <w:p w14:paraId="2AFECEBC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0C4DC579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54DF68FC" w14:textId="77777777" w:rsidTr="00BB2B48">
                        <w:trPr>
                          <w:gridAfter w:val="3"/>
                          <w:wAfter w:w="2198" w:type="dxa"/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19651B6E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56DA1AF2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08489F28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21" w:type="dxa"/>
                            <w:tcBorders>
                              <w:top w:val="single" w:sz="4" w:space="0" w:color="auto"/>
                            </w:tcBorders>
                          </w:tcPr>
                          <w:p w14:paraId="650E663F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747558DF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5B113495" w14:textId="77777777" w:rsidTr="00BB2B48">
                        <w:trPr>
                          <w:gridAfter w:val="3"/>
                          <w:wAfter w:w="2198" w:type="dxa"/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19CB5CB2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29AFE7A4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5C564349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21" w:type="dxa"/>
                          </w:tcPr>
                          <w:p w14:paraId="74603703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2A2B52B8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73986AE1" w14:textId="77777777" w:rsidTr="00BB2B48">
                        <w:trPr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3E1B2CDE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33951A57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7A203F56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119" w:type="dxa"/>
                            <w:gridSpan w:val="4"/>
                          </w:tcPr>
                          <w:p w14:paraId="422ACE3D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7F36C7B5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363E2733" w14:textId="77777777" w:rsidTr="00BB2B48">
                        <w:trPr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39492AF5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4701BE2A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28E91DD6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119" w:type="dxa"/>
                            <w:gridSpan w:val="4"/>
                          </w:tcPr>
                          <w:p w14:paraId="122A66A6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7FB0A1DA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54D01AA4" w14:textId="77777777" w:rsidTr="00BB2B48">
                        <w:trPr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0972A4E0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0E2BD495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i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42871C3D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119" w:type="dxa"/>
                            <w:gridSpan w:val="4"/>
                          </w:tcPr>
                          <w:p w14:paraId="54532E45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1622EC4E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287758E7" w14:textId="77777777" w:rsidTr="00BB2B48">
                        <w:trPr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4E9AE928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27EF8CBB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2BF6BCAC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119" w:type="dxa"/>
                            <w:gridSpan w:val="4"/>
                          </w:tcPr>
                          <w:p w14:paraId="33B0EB0D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25362006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137ED2" w:rsidRPr="00137ED2" w14:paraId="4F652A0F" w14:textId="77777777" w:rsidTr="00BB2B48">
                        <w:trPr>
                          <w:cantSplit/>
                        </w:trPr>
                        <w:tc>
                          <w:tcPr>
                            <w:tcW w:w="1390" w:type="dxa"/>
                          </w:tcPr>
                          <w:p w14:paraId="059A5DC7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3795" w:type="dxa"/>
                            <w:gridSpan w:val="2"/>
                          </w:tcPr>
                          <w:p w14:paraId="0E0C5631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</w:tcPr>
                          <w:p w14:paraId="0A534070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5119" w:type="dxa"/>
                            <w:gridSpan w:val="4"/>
                          </w:tcPr>
                          <w:p w14:paraId="36DBC9BA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60" w:type="dxa"/>
                          </w:tcPr>
                          <w:p w14:paraId="28D6B186" w14:textId="77777777" w:rsidR="00137ED2" w:rsidRPr="00137ED2" w:rsidRDefault="00137ED2">
                            <w:pPr>
                              <w:pStyle w:val="Rientrocorpodeltesto"/>
                              <w:ind w:firstLine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14:paraId="770B6D1E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C6618C7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43D14DF4" w14:textId="77777777" w:rsidR="00137ED2" w:rsidRPr="00137ED2" w:rsidRDefault="00137ED2" w:rsidP="00137ED2">
                      <w:pPr>
                        <w:pStyle w:val="Intestazione"/>
                        <w:tabs>
                          <w:tab w:val="clear" w:pos="4819"/>
                          <w:tab w:val="clear" w:pos="9638"/>
                        </w:tabs>
                        <w:rPr>
                          <w:rFonts w:cstheme="minorHAnsi"/>
                          <w:sz w:val="22"/>
                          <w:szCs w:val="22"/>
                        </w:rPr>
                      </w:pPr>
                    </w:p>
                    <w:p w14:paraId="4FA8644E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A1CD5F0" w14:textId="77777777" w:rsidR="00137ED2" w:rsidRPr="00137ED2" w:rsidRDefault="00137ED2" w:rsidP="00137ED2">
                      <w:pPr>
                        <w:ind w:left="3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F480440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58D7B73B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669D442C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A4D41D9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40E3F0F5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39FB9A7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21A1FC8F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5E62B8F6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C5EAC5B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2706E39F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4E5705F4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B8C4E82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50ACCE82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107B1FAE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5E7B1081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2350AD8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7EDBC1D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6566E7E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2CD995F7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25AF56E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6686487D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4897C0D8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0CE0BB8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BA43EDF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670CF795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782FD32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73860D8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48E83E12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10A21F45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6964EAB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F54BD3A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0EC425F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2BB0A5B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C8928B7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4EBBE70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62F58CE0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012A6471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525BE837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2AE8636B" w14:textId="77777777" w:rsidR="00137ED2" w:rsidRPr="00137ED2" w:rsidRDefault="00137ED2" w:rsidP="00137ED2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00D7DB6" w14:textId="27977B5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09C57E0" w14:textId="6FEEFA22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E42563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37B07EE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1EBFB72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51A10EB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407CC4F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5A35AA5F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57D5D6C7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19D6915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ED52DD5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634C3119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D047B6C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FFFDB4A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058C85DF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AF86345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2605552A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5A0F2EB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A93DFDC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5FFE77F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560AE42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909D984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9EA77FE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430A1959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757B4F82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16A628D0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03D6D801" w14:textId="77777777" w:rsidR="00137ED2" w:rsidRPr="00137ED2" w:rsidRDefault="00137ED2" w:rsidP="00137ED2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sectPr w:rsidR="00137ED2" w:rsidRPr="00137ED2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8EBFE4" w14:textId="77777777" w:rsidR="001E1D42" w:rsidRDefault="001E1D42" w:rsidP="0030749D">
      <w:r>
        <w:separator/>
      </w:r>
    </w:p>
  </w:endnote>
  <w:endnote w:type="continuationSeparator" w:id="0">
    <w:p w14:paraId="402153E3" w14:textId="77777777" w:rsidR="001E1D42" w:rsidRDefault="001E1D4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4B232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68938A5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4F045C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91711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C2B0F88" wp14:editId="6AFF98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4CFAD5F" w14:textId="11E7C2DA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B3C58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7E3ADEB7" w14:textId="0D66EC07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2B3C58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337EFE14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2B0F8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4CFAD5F" w14:textId="11E7C2DA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B3C58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7E3ADEB7" w14:textId="0D66EC07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2B3C58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337EFE14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6A7F6A14" wp14:editId="35157FA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D200BD" w14:textId="77777777" w:rsidR="001E1D42" w:rsidRDefault="001E1D42" w:rsidP="0030749D">
      <w:r>
        <w:separator/>
      </w:r>
    </w:p>
  </w:footnote>
  <w:footnote w:type="continuationSeparator" w:id="0">
    <w:p w14:paraId="5D0F0CB9" w14:textId="77777777" w:rsidR="001E1D42" w:rsidRDefault="001E1D4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46390" w14:textId="77777777" w:rsidR="0030749D" w:rsidRDefault="002B3C58">
    <w:pPr>
      <w:pStyle w:val="Intestazione"/>
    </w:pPr>
    <w:r>
      <w:rPr>
        <w:noProof/>
      </w:rPr>
      <w:pict w14:anchorId="0CD10E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2C2B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B1EFE0F" wp14:editId="7F056DF8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0E0EB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0E58D236" wp14:editId="008512B3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D142E8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19008637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4429ADD8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DFF0459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B568BBF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D42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37ED2"/>
    <w:rsid w:val="00163923"/>
    <w:rsid w:val="001813C0"/>
    <w:rsid w:val="001A58C8"/>
    <w:rsid w:val="001A5FBE"/>
    <w:rsid w:val="001B09C3"/>
    <w:rsid w:val="001E1D42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B3C58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84828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2F9E2C"/>
  <w15:chartTrackingRefBased/>
  <w15:docId w15:val="{DEF5F1F1-E7F2-4724-BDEA-8B39E9AD1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37ED2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rsid w:val="00137ED2"/>
    <w:pPr>
      <w:ind w:firstLine="708"/>
      <w:jc w:val="both"/>
    </w:pPr>
    <w:rPr>
      <w:rFonts w:ascii="Book Antiqua" w:hAnsi="Book Antiqua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137ED2"/>
    <w:rPr>
      <w:rFonts w:ascii="Book Antiqua" w:eastAsia="Times New Roman" w:hAnsi="Book Antiqua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2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4</cp:revision>
  <cp:lastPrinted>2022-03-10T11:01:00Z</cp:lastPrinted>
  <dcterms:created xsi:type="dcterms:W3CDTF">2022-03-22T08:25:00Z</dcterms:created>
  <dcterms:modified xsi:type="dcterms:W3CDTF">2023-02-07T08:55:00Z</dcterms:modified>
</cp:coreProperties>
</file>