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F79B8" w14:textId="3DFED713" w:rsidR="00137ED2" w:rsidRPr="00137ED2" w:rsidRDefault="00137ED2" w:rsidP="00137ED2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137ED2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69F3CCC" wp14:editId="06871F38">
                <wp:simplePos x="0" y="0"/>
                <wp:positionH relativeFrom="column">
                  <wp:posOffset>-158750</wp:posOffset>
                </wp:positionH>
                <wp:positionV relativeFrom="paragraph">
                  <wp:posOffset>-81280</wp:posOffset>
                </wp:positionV>
                <wp:extent cx="6492240" cy="6600190"/>
                <wp:effectExtent l="8890" t="10795" r="13970" b="8890"/>
                <wp:wrapNone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2240" cy="660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CC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C1A34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  <w:p w14:paraId="6DB60A4A" w14:textId="77777777" w:rsidR="00137ED2" w:rsidRPr="00137ED2" w:rsidRDefault="00137ED2" w:rsidP="00137ED2">
                            <w:pPr>
                              <w:ind w:left="5664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7BB5AB12" w14:textId="77777777" w:rsidR="00137ED2" w:rsidRPr="00137ED2" w:rsidRDefault="00137ED2" w:rsidP="00137ED2">
                            <w:pPr>
                              <w:ind w:left="5664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779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51"/>
                              <w:gridCol w:w="708"/>
                              <w:gridCol w:w="7088"/>
                            </w:tblGrid>
                            <w:tr w:rsidR="00137ED2" w:rsidRPr="00137ED2" w14:paraId="65B952FB" w14:textId="77777777" w:rsidTr="0001089B">
                              <w:trPr>
                                <w:trHeight w:val="264"/>
                              </w:trPr>
                              <w:tc>
                                <w:tcPr>
                                  <w:tcW w:w="851" w:type="dxa"/>
                                </w:tcPr>
                                <w:p w14:paraId="0370CADA" w14:textId="77777777" w:rsidR="00137ED2" w:rsidRPr="00137ED2" w:rsidRDefault="00137ED2" w:rsidP="00B76EE1">
                                  <w:pPr>
                                    <w:pStyle w:val="Intestazione"/>
                                    <w:tabs>
                                      <w:tab w:val="clear" w:pos="4819"/>
                                      <w:tab w:val="clear" w:pos="9638"/>
                                    </w:tabs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2"/>
                                      <w:szCs w:val="22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96" w:type="dxa"/>
                                  <w:gridSpan w:val="2"/>
                                </w:tcPr>
                                <w:p w14:paraId="1922C3AC" w14:textId="77777777" w:rsidR="00137ED2" w:rsidRPr="00137ED2" w:rsidRDefault="00137ED2" w:rsidP="009F6B64">
                                  <w:pPr>
                                    <w:pStyle w:val="Intestazione"/>
                                    <w:rPr>
                                      <w:rFonts w:cstheme="minorHAnsi"/>
                                      <w:b/>
                                      <w:bCs/>
                                      <w:sz w:val="22"/>
                                      <w:szCs w:val="22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</w:pPr>
                                </w:p>
                              </w:tc>
                            </w:tr>
                            <w:tr w:rsidR="00137ED2" w:rsidRPr="00137ED2" w14:paraId="35DA75E1" w14:textId="77777777" w:rsidTr="0001089B">
                              <w:trPr>
                                <w:trHeight w:val="264"/>
                              </w:trPr>
                              <w:tc>
                                <w:tcPr>
                                  <w:tcW w:w="851" w:type="dxa"/>
                                </w:tcPr>
                                <w:p w14:paraId="11B15B8D" w14:textId="77777777" w:rsidR="00137ED2" w:rsidRPr="00137ED2" w:rsidRDefault="00137ED2" w:rsidP="00B76EE1">
                                  <w:pPr>
                                    <w:pStyle w:val="Intestazione"/>
                                    <w:tabs>
                                      <w:tab w:val="clear" w:pos="4819"/>
                                      <w:tab w:val="clear" w:pos="9638"/>
                                    </w:tabs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2"/>
                                      <w:szCs w:val="22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96" w:type="dxa"/>
                                  <w:gridSpan w:val="2"/>
                                </w:tcPr>
                                <w:p w14:paraId="5C11E712" w14:textId="77777777" w:rsidR="00137ED2" w:rsidRPr="00137ED2" w:rsidRDefault="00137ED2" w:rsidP="009F6B64">
                                  <w:pPr>
                                    <w:pStyle w:val="Intestazione"/>
                                    <w:rPr>
                                      <w:rFonts w:cstheme="minorHAnsi"/>
                                      <w:b/>
                                      <w:bCs/>
                                      <w:sz w:val="22"/>
                                      <w:szCs w:val="22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</w:pPr>
                                </w:p>
                              </w:tc>
                            </w:tr>
                            <w:tr w:rsidR="00137ED2" w:rsidRPr="00137ED2" w14:paraId="3FB21471" w14:textId="77777777" w:rsidTr="0001089B">
                              <w:trPr>
                                <w:trHeight w:val="263"/>
                              </w:trPr>
                              <w:tc>
                                <w:tcPr>
                                  <w:tcW w:w="851" w:type="dxa"/>
                                </w:tcPr>
                                <w:p w14:paraId="18E91880" w14:textId="77777777" w:rsidR="00137ED2" w:rsidRPr="00137ED2" w:rsidRDefault="00137ED2" w:rsidP="00BB2B48">
                                  <w:pPr>
                                    <w:pStyle w:val="Intestazione"/>
                                    <w:tabs>
                                      <w:tab w:val="clear" w:pos="4819"/>
                                      <w:tab w:val="clear" w:pos="9638"/>
                                    </w:tabs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sz w:val="22"/>
                                      <w:szCs w:val="22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</w:pPr>
                                  <w:r w:rsidRPr="00137ED2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sz w:val="22"/>
                                      <w:szCs w:val="22"/>
                                    </w:rPr>
                                    <w:t xml:space="preserve">Prof. </w:t>
                                  </w:r>
                                </w:p>
                              </w:tc>
                              <w:tc>
                                <w:tcPr>
                                  <w:tcW w:w="7796" w:type="dxa"/>
                                  <w:gridSpan w:val="2"/>
                                </w:tcPr>
                                <w:p w14:paraId="415D9F39" w14:textId="77777777" w:rsidR="00137ED2" w:rsidRPr="00137ED2" w:rsidRDefault="00137ED2">
                                  <w:pPr>
                                    <w:pStyle w:val="Intestazione"/>
                                    <w:tabs>
                                      <w:tab w:val="clear" w:pos="4819"/>
                                      <w:tab w:val="clear" w:pos="9638"/>
                                    </w:tabs>
                                    <w:rPr>
                                      <w:rFonts w:cstheme="minorHAnsi"/>
                                      <w:b/>
                                      <w:bCs/>
                                      <w:sz w:val="22"/>
                                      <w:szCs w:val="22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</w:pPr>
                                </w:p>
                              </w:tc>
                            </w:tr>
                            <w:tr w:rsidR="00137ED2" w:rsidRPr="00137ED2" w14:paraId="22ED7DA2" w14:textId="77777777">
                              <w:tc>
                                <w:tcPr>
                                  <w:tcW w:w="1559" w:type="dxa"/>
                                  <w:gridSpan w:val="2"/>
                                </w:tcPr>
                                <w:p w14:paraId="2DC6F883" w14:textId="77777777" w:rsidR="00137ED2" w:rsidRPr="00137ED2" w:rsidRDefault="00137ED2">
                                  <w:pPr>
                                    <w:pStyle w:val="Intestazione"/>
                                    <w:tabs>
                                      <w:tab w:val="clear" w:pos="4819"/>
                                      <w:tab w:val="clear" w:pos="9638"/>
                                    </w:tabs>
                                    <w:jc w:val="right"/>
                                    <w:rPr>
                                      <w:rFonts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8" w:type="dxa"/>
                                </w:tcPr>
                                <w:p w14:paraId="45387BAD" w14:textId="77777777" w:rsidR="00137ED2" w:rsidRPr="00137ED2" w:rsidRDefault="00137ED2">
                                  <w:pPr>
                                    <w:pStyle w:val="Intestazione"/>
                                    <w:tabs>
                                      <w:tab w:val="clear" w:pos="4819"/>
                                      <w:tab w:val="clear" w:pos="9638"/>
                                    </w:tabs>
                                    <w:rPr>
                                      <w:rFonts w:cstheme="minorHAnsi"/>
                                      <w:b/>
                                      <w:bCs/>
                                      <w:smallCap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37ED2" w:rsidRPr="00137ED2" w14:paraId="266B3D88" w14:textId="77777777" w:rsidTr="0001089B">
                              <w:tc>
                                <w:tcPr>
                                  <w:tcW w:w="1559" w:type="dxa"/>
                                  <w:gridSpan w:val="2"/>
                                </w:tcPr>
                                <w:p w14:paraId="0BF964E8" w14:textId="77777777" w:rsidR="00137ED2" w:rsidRPr="00137ED2" w:rsidRDefault="00137ED2">
                                  <w:pPr>
                                    <w:pStyle w:val="Intestazione"/>
                                    <w:tabs>
                                      <w:tab w:val="clear" w:pos="4819"/>
                                      <w:tab w:val="clear" w:pos="9638"/>
                                    </w:tabs>
                                    <w:jc w:val="right"/>
                                    <w:rPr>
                                      <w:rFonts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8" w:type="dxa"/>
                                </w:tcPr>
                                <w:p w14:paraId="79A0BC78" w14:textId="77777777" w:rsidR="00137ED2" w:rsidRPr="00137ED2" w:rsidRDefault="00137ED2">
                                  <w:pPr>
                                    <w:pStyle w:val="Intestazione"/>
                                    <w:tabs>
                                      <w:tab w:val="clear" w:pos="4819"/>
                                      <w:tab w:val="clear" w:pos="9638"/>
                                    </w:tabs>
                                    <w:rPr>
                                      <w:rFonts w:cstheme="minorHAns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B2460A5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3D9C9CC4" w14:textId="77777777" w:rsidR="00137ED2" w:rsidRPr="00137ED2" w:rsidRDefault="00137ED2" w:rsidP="00137ED2">
                            <w:pPr>
                              <w:ind w:left="5664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137ED2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          Cagliari, ……</w:t>
                            </w:r>
                            <w:proofErr w:type="gramStart"/>
                            <w:r w:rsidRPr="00137ED2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  <w:t>/.…</w:t>
                            </w:r>
                            <w:proofErr w:type="gramEnd"/>
                            <w:r w:rsidRPr="00137ED2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  <w:t>./……</w:t>
                            </w:r>
                          </w:p>
                          <w:p w14:paraId="3C36EABD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21D81ED7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W w:w="11855" w:type="dxa"/>
                              <w:tblInd w:w="354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90"/>
                              <w:gridCol w:w="579"/>
                              <w:gridCol w:w="3216"/>
                              <w:gridCol w:w="1391"/>
                              <w:gridCol w:w="2921"/>
                              <w:gridCol w:w="160"/>
                              <w:gridCol w:w="265"/>
                              <w:gridCol w:w="1773"/>
                              <w:gridCol w:w="160"/>
                            </w:tblGrid>
                            <w:tr w:rsidR="00137ED2" w:rsidRPr="00137ED2" w14:paraId="05ECA9BA" w14:textId="77777777" w:rsidTr="00BB2B48">
                              <w:trPr>
                                <w:gridAfter w:val="2"/>
                                <w:wAfter w:w="1933" w:type="dxa"/>
                                <w:cantSplit/>
                              </w:trPr>
                              <w:tc>
                                <w:tcPr>
                                  <w:tcW w:w="1969" w:type="dxa"/>
                                  <w:gridSpan w:val="2"/>
                                </w:tcPr>
                                <w:p w14:paraId="7B23F133" w14:textId="77777777" w:rsidR="00137ED2" w:rsidRPr="00137ED2" w:rsidRDefault="00137ED2">
                                  <w:pPr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53" w:type="dxa"/>
                                  <w:gridSpan w:val="5"/>
                                </w:tcPr>
                                <w:p w14:paraId="2CE91C3A" w14:textId="77777777" w:rsidR="00137ED2" w:rsidRPr="00137ED2" w:rsidRDefault="00137ED2">
                                  <w:pPr>
                                    <w:pStyle w:val="Intestazione"/>
                                    <w:tabs>
                                      <w:tab w:val="clear" w:pos="4819"/>
                                      <w:tab w:val="clear" w:pos="9638"/>
                                    </w:tabs>
                                    <w:rPr>
                                      <w:rFonts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37ED2" w:rsidRPr="00137ED2" w14:paraId="7428620E" w14:textId="77777777" w:rsidTr="00BB2B48">
                              <w:trPr>
                                <w:gridAfter w:val="2"/>
                                <w:wAfter w:w="1933" w:type="dxa"/>
                                <w:cantSplit/>
                              </w:trPr>
                              <w:tc>
                                <w:tcPr>
                                  <w:tcW w:w="9922" w:type="dxa"/>
                                  <w:gridSpan w:val="7"/>
                                </w:tcPr>
                                <w:p w14:paraId="6337F113" w14:textId="77777777" w:rsidR="00137ED2" w:rsidRPr="00137ED2" w:rsidRDefault="00137ED2" w:rsidP="00B76EE1">
                                  <w:pPr>
                                    <w:pStyle w:val="Intestazione"/>
                                    <w:tabs>
                                      <w:tab w:val="clear" w:pos="4819"/>
                                      <w:tab w:val="clear" w:pos="9638"/>
                                    </w:tabs>
                                    <w:jc w:val="center"/>
                                    <w:rPr>
                                      <w:rFonts w:cstheme="minorHAnsi"/>
                                      <w:spacing w:val="58"/>
                                      <w:sz w:val="22"/>
                                      <w:szCs w:val="22"/>
                                    </w:rPr>
                                  </w:pPr>
                                  <w:r w:rsidRPr="00137ED2">
                                    <w:rPr>
                                      <w:rFonts w:cstheme="minorHAnsi"/>
                                      <w:spacing w:val="58"/>
                                      <w:sz w:val="22"/>
                                      <w:szCs w:val="22"/>
                                    </w:rPr>
                                    <w:t>DICHIARAZIONE SOSTITUTIVA COLLAUDO</w:t>
                                  </w:r>
                                </w:p>
                              </w:tc>
                            </w:tr>
                            <w:tr w:rsidR="00137ED2" w:rsidRPr="00137ED2" w14:paraId="4F3950FA" w14:textId="77777777" w:rsidTr="00BB2B48">
                              <w:trPr>
                                <w:gridAfter w:val="2"/>
                                <w:wAfter w:w="1933" w:type="dxa"/>
                                <w:cantSplit/>
                              </w:trPr>
                              <w:tc>
                                <w:tcPr>
                                  <w:tcW w:w="9922" w:type="dxa"/>
                                  <w:gridSpan w:val="7"/>
                                </w:tcPr>
                                <w:p w14:paraId="4C46B277" w14:textId="77777777" w:rsidR="00137ED2" w:rsidRPr="00137ED2" w:rsidRDefault="00137ED2" w:rsidP="00B76EE1">
                                  <w:pPr>
                                    <w:pStyle w:val="Intestazione"/>
                                    <w:tabs>
                                      <w:tab w:val="clear" w:pos="4819"/>
                                      <w:tab w:val="clear" w:pos="9638"/>
                                    </w:tabs>
                                    <w:jc w:val="center"/>
                                    <w:rPr>
                                      <w:rFonts w:cstheme="minorHAnsi"/>
                                      <w:spacing w:val="58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37ED2" w:rsidRPr="00137ED2" w14:paraId="0D86330E" w14:textId="77777777" w:rsidTr="00BB2B48">
                              <w:trPr>
                                <w:gridAfter w:val="2"/>
                                <w:wAfter w:w="1933" w:type="dxa"/>
                                <w:cantSplit/>
                              </w:trPr>
                              <w:tc>
                                <w:tcPr>
                                  <w:tcW w:w="1969" w:type="dxa"/>
                                  <w:gridSpan w:val="2"/>
                                </w:tcPr>
                                <w:p w14:paraId="64E4672D" w14:textId="77777777" w:rsidR="00137ED2" w:rsidRPr="00137ED2" w:rsidRDefault="00137ED2">
                                  <w:pPr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53" w:type="dxa"/>
                                  <w:gridSpan w:val="5"/>
                                </w:tcPr>
                                <w:p w14:paraId="295719D1" w14:textId="77777777" w:rsidR="00137ED2" w:rsidRPr="00137ED2" w:rsidRDefault="00137ED2">
                                  <w:pPr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37ED2" w:rsidRPr="00137ED2" w14:paraId="32644A79" w14:textId="77777777" w:rsidTr="00BB2B48">
                              <w:trPr>
                                <w:gridAfter w:val="2"/>
                                <w:wAfter w:w="1933" w:type="dxa"/>
                                <w:cantSplit/>
                              </w:trPr>
                              <w:tc>
                                <w:tcPr>
                                  <w:tcW w:w="1969" w:type="dxa"/>
                                  <w:gridSpan w:val="2"/>
                                </w:tcPr>
                                <w:p w14:paraId="7061688A" w14:textId="77777777" w:rsidR="00137ED2" w:rsidRPr="00137ED2" w:rsidRDefault="00137ED2">
                                  <w:pPr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53" w:type="dxa"/>
                                  <w:gridSpan w:val="5"/>
                                </w:tcPr>
                                <w:p w14:paraId="63F468C5" w14:textId="77777777" w:rsidR="00137ED2" w:rsidRPr="00137ED2" w:rsidRDefault="00137ED2">
                                  <w:pPr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37ED2" w:rsidRPr="00137ED2" w14:paraId="788FB66A" w14:textId="77777777" w:rsidTr="00BB2B48">
                              <w:trPr>
                                <w:gridAfter w:val="2"/>
                                <w:wAfter w:w="1933" w:type="dxa"/>
                                <w:cantSplit/>
                              </w:trPr>
                              <w:tc>
                                <w:tcPr>
                                  <w:tcW w:w="9922" w:type="dxa"/>
                                  <w:gridSpan w:val="7"/>
                                </w:tcPr>
                                <w:p w14:paraId="4C89D5EE" w14:textId="77777777" w:rsidR="00137ED2" w:rsidRPr="00137ED2" w:rsidRDefault="00137ED2" w:rsidP="00BB2B48">
                                  <w:pPr>
                                    <w:pStyle w:val="Rientrocorpodeltesto"/>
                                    <w:tabs>
                                      <w:tab w:val="left" w:pos="9711"/>
                                    </w:tabs>
                                    <w:spacing w:line="480" w:lineRule="auto"/>
                                    <w:ind w:right="71" w:firstLine="0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137ED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 xml:space="preserve">                 Con la presente si dichiara che </w:t>
                                  </w:r>
                                  <w:proofErr w:type="gramStart"/>
                                  <w:r w:rsidRPr="00137ED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n  _</w:t>
                                  </w:r>
                                  <w:proofErr w:type="gramEnd"/>
                                  <w:r w:rsidRPr="00137ED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 xml:space="preserve">____(descrizione bene </w:t>
                                  </w:r>
                                  <w:proofErr w:type="spellStart"/>
                                  <w:r w:rsidRPr="00137ED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inv</w:t>
                                  </w:r>
                                  <w:proofErr w:type="spellEnd"/>
                                  <w:r w:rsidRPr="00137ED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.)__________________</w:t>
                                  </w:r>
                                </w:p>
                                <w:p w14:paraId="5EE0DA5C" w14:textId="77777777" w:rsidR="00137ED2" w:rsidRPr="00137ED2" w:rsidRDefault="00137ED2" w:rsidP="00BB2B48">
                                  <w:pPr>
                                    <w:pStyle w:val="Rientrocorpodeltesto"/>
                                    <w:tabs>
                                      <w:tab w:val="left" w:pos="9711"/>
                                    </w:tabs>
                                    <w:spacing w:line="480" w:lineRule="auto"/>
                                    <w:ind w:right="71" w:firstLine="0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137ED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_________________________________________________________________________________</w:t>
                                  </w:r>
                                </w:p>
                                <w:p w14:paraId="7325DF86" w14:textId="77777777" w:rsidR="00137ED2" w:rsidRPr="00137ED2" w:rsidRDefault="00137ED2" w:rsidP="00BB2B48">
                                  <w:pPr>
                                    <w:pStyle w:val="Rientrocorpodeltesto"/>
                                    <w:tabs>
                                      <w:tab w:val="left" w:pos="9711"/>
                                    </w:tabs>
                                    <w:spacing w:line="480" w:lineRule="auto"/>
                                    <w:ind w:right="71" w:firstLine="0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137ED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_________________________________________________________________________________</w:t>
                                  </w:r>
                                </w:p>
                                <w:p w14:paraId="0EFD0B4C" w14:textId="77777777" w:rsidR="00137ED2" w:rsidRPr="00137ED2" w:rsidRDefault="00137ED2" w:rsidP="00BB2B48">
                                  <w:pPr>
                                    <w:pStyle w:val="Rientrocorpodeltesto"/>
                                    <w:tabs>
                                      <w:tab w:val="left" w:pos="9711"/>
                                    </w:tabs>
                                    <w:spacing w:line="480" w:lineRule="auto"/>
                                    <w:ind w:right="71" w:firstLine="0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137ED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 xml:space="preserve"> di cui alla fattura n. ______</w:t>
                                  </w:r>
                                  <w:proofErr w:type="gramStart"/>
                                  <w:r w:rsidRPr="00137ED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del  _</w:t>
                                  </w:r>
                                  <w:proofErr w:type="gramEnd"/>
                                  <w:r w:rsidRPr="00137ED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 xml:space="preserve">_/__ /____  della ditta ________________________________, </w:t>
                                  </w:r>
                                </w:p>
                                <w:p w14:paraId="1CA72094" w14:textId="77777777" w:rsidR="00137ED2" w:rsidRPr="00137ED2" w:rsidRDefault="00137ED2" w:rsidP="00BB2B48">
                                  <w:pPr>
                                    <w:pStyle w:val="Rientrocorpodeltesto"/>
                                    <w:tabs>
                                      <w:tab w:val="left" w:pos="9711"/>
                                    </w:tabs>
                                    <w:spacing w:line="480" w:lineRule="auto"/>
                                    <w:ind w:right="71" w:firstLine="0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137ED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 xml:space="preserve"> dopo le opportune verifiche, sono risultati nuovi e perfettamente funzionanti.</w:t>
                                  </w:r>
                                </w:p>
                                <w:p w14:paraId="5299898F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73F0AD7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37ED2" w:rsidRPr="00137ED2" w14:paraId="6D17D758" w14:textId="77777777" w:rsidTr="00BB2B48">
                              <w:trPr>
                                <w:gridAfter w:val="3"/>
                                <w:wAfter w:w="2198" w:type="dxa"/>
                                <w:cantSplit/>
                              </w:trPr>
                              <w:tc>
                                <w:tcPr>
                                  <w:tcW w:w="1390" w:type="dxa"/>
                                </w:tcPr>
                                <w:p w14:paraId="3C55F852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5" w:type="dxa"/>
                                  <w:gridSpan w:val="2"/>
                                </w:tcPr>
                                <w:p w14:paraId="49242659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</w:tcPr>
                                <w:p w14:paraId="0AE005E4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21" w:type="dxa"/>
                                </w:tcPr>
                                <w:p w14:paraId="4F4EC256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  <w:r w:rsidRPr="00137ED2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 xml:space="preserve">IN FEDE </w:t>
                                  </w:r>
                                </w:p>
                              </w:tc>
                              <w:tc>
                                <w:tcPr>
                                  <w:tcW w:w="160" w:type="dxa"/>
                                </w:tcPr>
                                <w:p w14:paraId="1B823429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37ED2" w:rsidRPr="00137ED2" w14:paraId="2C8957A6" w14:textId="77777777" w:rsidTr="00BB2B48">
                              <w:trPr>
                                <w:gridAfter w:val="3"/>
                                <w:wAfter w:w="2198" w:type="dxa"/>
                                <w:cantSplit/>
                              </w:trPr>
                              <w:tc>
                                <w:tcPr>
                                  <w:tcW w:w="1390" w:type="dxa"/>
                                </w:tcPr>
                                <w:p w14:paraId="46AD2BA0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5" w:type="dxa"/>
                                  <w:gridSpan w:val="2"/>
                                </w:tcPr>
                                <w:p w14:paraId="7C6F7F40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</w:tcPr>
                                <w:p w14:paraId="5C71AA31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21" w:type="dxa"/>
                                </w:tcPr>
                                <w:p w14:paraId="0F9B0208" w14:textId="77777777" w:rsidR="00137ED2" w:rsidRPr="00137ED2" w:rsidRDefault="00137ED2" w:rsidP="00BB2B48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pPr>
                                  <w:r w:rsidRPr="00137ED2"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>- Prof. ________</w:t>
                                  </w:r>
                                  <w:proofErr w:type="gramStart"/>
                                  <w:r w:rsidRPr="00137ED2"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>_  _</w:t>
                                  </w:r>
                                  <w:proofErr w:type="gramEnd"/>
                                  <w:r w:rsidRPr="00137ED2"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 xml:space="preserve">_________ - </w:t>
                                  </w:r>
                                </w:p>
                              </w:tc>
                              <w:tc>
                                <w:tcPr>
                                  <w:tcW w:w="160" w:type="dxa"/>
                                </w:tcPr>
                                <w:p w14:paraId="48A9936B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37ED2" w:rsidRPr="00137ED2" w14:paraId="36FC2017" w14:textId="77777777" w:rsidTr="00BB2B48">
                              <w:trPr>
                                <w:gridAfter w:val="3"/>
                                <w:wAfter w:w="2198" w:type="dxa"/>
                                <w:cantSplit/>
                              </w:trPr>
                              <w:tc>
                                <w:tcPr>
                                  <w:tcW w:w="1390" w:type="dxa"/>
                                </w:tcPr>
                                <w:p w14:paraId="69560708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5" w:type="dxa"/>
                                  <w:gridSpan w:val="2"/>
                                </w:tcPr>
                                <w:p w14:paraId="2458A649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</w:tcPr>
                                <w:p w14:paraId="77EFF2F7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21" w:type="dxa"/>
                                </w:tcPr>
                                <w:p w14:paraId="4B48F3A1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" w:type="dxa"/>
                                </w:tcPr>
                                <w:p w14:paraId="48B731BE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37ED2" w:rsidRPr="00137ED2" w14:paraId="1E9D7383" w14:textId="77777777" w:rsidTr="00BB2B48">
                              <w:trPr>
                                <w:gridAfter w:val="3"/>
                                <w:wAfter w:w="2198" w:type="dxa"/>
                                <w:cantSplit/>
                              </w:trPr>
                              <w:tc>
                                <w:tcPr>
                                  <w:tcW w:w="1390" w:type="dxa"/>
                                </w:tcPr>
                                <w:p w14:paraId="0167D293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5" w:type="dxa"/>
                                  <w:gridSpan w:val="2"/>
                                </w:tcPr>
                                <w:p w14:paraId="0705F812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</w:tcPr>
                                <w:p w14:paraId="0B0A7388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2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AFECEBC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" w:type="dxa"/>
                                </w:tcPr>
                                <w:p w14:paraId="0C4DC579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37ED2" w:rsidRPr="00137ED2" w14:paraId="54DF68FC" w14:textId="77777777" w:rsidTr="00BB2B48">
                              <w:trPr>
                                <w:gridAfter w:val="3"/>
                                <w:wAfter w:w="2198" w:type="dxa"/>
                                <w:cantSplit/>
                              </w:trPr>
                              <w:tc>
                                <w:tcPr>
                                  <w:tcW w:w="1390" w:type="dxa"/>
                                </w:tcPr>
                                <w:p w14:paraId="19651B6E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5" w:type="dxa"/>
                                  <w:gridSpan w:val="2"/>
                                </w:tcPr>
                                <w:p w14:paraId="56DA1AF2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</w:tcPr>
                                <w:p w14:paraId="08489F28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21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650E663F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" w:type="dxa"/>
                                </w:tcPr>
                                <w:p w14:paraId="747558DF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37ED2" w:rsidRPr="00137ED2" w14:paraId="5B113495" w14:textId="77777777" w:rsidTr="00BB2B48">
                              <w:trPr>
                                <w:gridAfter w:val="3"/>
                                <w:wAfter w:w="2198" w:type="dxa"/>
                                <w:cantSplit/>
                              </w:trPr>
                              <w:tc>
                                <w:tcPr>
                                  <w:tcW w:w="1390" w:type="dxa"/>
                                </w:tcPr>
                                <w:p w14:paraId="19CB5CB2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5" w:type="dxa"/>
                                  <w:gridSpan w:val="2"/>
                                </w:tcPr>
                                <w:p w14:paraId="29AFE7A4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</w:tcPr>
                                <w:p w14:paraId="5C564349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21" w:type="dxa"/>
                                </w:tcPr>
                                <w:p w14:paraId="74603703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" w:type="dxa"/>
                                </w:tcPr>
                                <w:p w14:paraId="2A2B52B8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37ED2" w:rsidRPr="00137ED2" w14:paraId="73986AE1" w14:textId="77777777" w:rsidTr="00BB2B48">
                              <w:trPr>
                                <w:cantSplit/>
                              </w:trPr>
                              <w:tc>
                                <w:tcPr>
                                  <w:tcW w:w="1390" w:type="dxa"/>
                                </w:tcPr>
                                <w:p w14:paraId="3E1B2CDE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5" w:type="dxa"/>
                                  <w:gridSpan w:val="2"/>
                                </w:tcPr>
                                <w:p w14:paraId="33951A57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</w:tcPr>
                                <w:p w14:paraId="7A203F56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9" w:type="dxa"/>
                                  <w:gridSpan w:val="4"/>
                                </w:tcPr>
                                <w:p w14:paraId="422ACE3D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" w:type="dxa"/>
                                </w:tcPr>
                                <w:p w14:paraId="7F36C7B5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37ED2" w:rsidRPr="00137ED2" w14:paraId="363E2733" w14:textId="77777777" w:rsidTr="00BB2B48">
                              <w:trPr>
                                <w:cantSplit/>
                              </w:trPr>
                              <w:tc>
                                <w:tcPr>
                                  <w:tcW w:w="1390" w:type="dxa"/>
                                </w:tcPr>
                                <w:p w14:paraId="39492AF5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5" w:type="dxa"/>
                                  <w:gridSpan w:val="2"/>
                                </w:tcPr>
                                <w:p w14:paraId="4701BE2A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</w:tcPr>
                                <w:p w14:paraId="28E91DD6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9" w:type="dxa"/>
                                  <w:gridSpan w:val="4"/>
                                </w:tcPr>
                                <w:p w14:paraId="122A66A6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" w:type="dxa"/>
                                </w:tcPr>
                                <w:p w14:paraId="7FB0A1DA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37ED2" w:rsidRPr="00137ED2" w14:paraId="54D01AA4" w14:textId="77777777" w:rsidTr="00BB2B48">
                              <w:trPr>
                                <w:cantSplit/>
                              </w:trPr>
                              <w:tc>
                                <w:tcPr>
                                  <w:tcW w:w="1390" w:type="dxa"/>
                                </w:tcPr>
                                <w:p w14:paraId="0972A4E0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5" w:type="dxa"/>
                                  <w:gridSpan w:val="2"/>
                                </w:tcPr>
                                <w:p w14:paraId="0E2BD495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</w:tcPr>
                                <w:p w14:paraId="42871C3D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9" w:type="dxa"/>
                                  <w:gridSpan w:val="4"/>
                                </w:tcPr>
                                <w:p w14:paraId="54532E45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" w:type="dxa"/>
                                </w:tcPr>
                                <w:p w14:paraId="1622EC4E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37ED2" w:rsidRPr="00137ED2" w14:paraId="287758E7" w14:textId="77777777" w:rsidTr="00BB2B48">
                              <w:trPr>
                                <w:cantSplit/>
                              </w:trPr>
                              <w:tc>
                                <w:tcPr>
                                  <w:tcW w:w="1390" w:type="dxa"/>
                                </w:tcPr>
                                <w:p w14:paraId="4E9AE928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5" w:type="dxa"/>
                                  <w:gridSpan w:val="2"/>
                                </w:tcPr>
                                <w:p w14:paraId="27EF8CBB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</w:tcPr>
                                <w:p w14:paraId="2BF6BCAC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9" w:type="dxa"/>
                                  <w:gridSpan w:val="4"/>
                                </w:tcPr>
                                <w:p w14:paraId="33B0EB0D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" w:type="dxa"/>
                                </w:tcPr>
                                <w:p w14:paraId="25362006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37ED2" w:rsidRPr="00137ED2" w14:paraId="4F652A0F" w14:textId="77777777" w:rsidTr="00BB2B48">
                              <w:trPr>
                                <w:cantSplit/>
                              </w:trPr>
                              <w:tc>
                                <w:tcPr>
                                  <w:tcW w:w="1390" w:type="dxa"/>
                                </w:tcPr>
                                <w:p w14:paraId="059A5DC7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5" w:type="dxa"/>
                                  <w:gridSpan w:val="2"/>
                                </w:tcPr>
                                <w:p w14:paraId="0E0C5631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</w:tcPr>
                                <w:p w14:paraId="0A534070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9" w:type="dxa"/>
                                  <w:gridSpan w:val="4"/>
                                </w:tcPr>
                                <w:p w14:paraId="36DBC9BA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" w:type="dxa"/>
                                </w:tcPr>
                                <w:p w14:paraId="28D6B186" w14:textId="77777777" w:rsidR="00137ED2" w:rsidRPr="00137ED2" w:rsidRDefault="00137ED2">
                                  <w:pPr>
                                    <w:pStyle w:val="Rientrocorpodeltesto"/>
                                    <w:ind w:firstLine="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70B6D1E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0C6618C7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43D14DF4" w14:textId="77777777" w:rsidR="00137ED2" w:rsidRPr="00137ED2" w:rsidRDefault="00137ED2" w:rsidP="00137ED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rPr>
                                <w:rFonts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4FA8644E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0A1CD5F0" w14:textId="77777777" w:rsidR="00137ED2" w:rsidRPr="00137ED2" w:rsidRDefault="00137ED2" w:rsidP="00137ED2">
                            <w:pPr>
                              <w:ind w:left="36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0F480440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58D7B73B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669D442C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3A4D41D9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40E3F0F5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039FB9A7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21A1FC8F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5E62B8F6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0C5EAC5B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2706E39F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4E5705F4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7B8C4E82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50ACCE82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107B1FAE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5E7B1081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32350AD8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37EDBC1D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36566E7E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2CD995F7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325AF56E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6686487D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4897C0D8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00CE0BB8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7BA43EDF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670CF795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7782FD32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773860D8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48E83E12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10A21F45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36964EAB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3F54BD3A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30EC425F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72BB0A5B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0C8928B7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04EBBE70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62F58CE0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012A6471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525BE837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2AE8636B" w14:textId="77777777" w:rsidR="00137ED2" w:rsidRPr="00137ED2" w:rsidRDefault="00137ED2" w:rsidP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9F3CCC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-12.5pt;margin-top:-6.4pt;width:511.2pt;height:51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" o:allowincell="f" strokecolor="#0cf">
                <v:textbox>
                  <w:txbxContent>
                    <w:p w14:paraId="25EC1A34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i/>
                          <w:iCs/>
                          <w:sz w:val="22"/>
                          <w:szCs w:val="22"/>
                        </w:rPr>
                      </w:pPr>
                    </w:p>
                    <w:p w14:paraId="6DB60A4A" w14:textId="77777777" w:rsidR="00137ED2" w:rsidRPr="00137ED2" w:rsidRDefault="00137ED2" w:rsidP="00137ED2">
                      <w:pPr>
                        <w:ind w:left="5664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7BB5AB12" w14:textId="77777777" w:rsidR="00137ED2" w:rsidRPr="00137ED2" w:rsidRDefault="00137ED2" w:rsidP="00137ED2">
                      <w:pPr>
                        <w:ind w:left="5664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tbl>
                      <w:tblPr>
                        <w:tblW w:w="0" w:type="auto"/>
                        <w:tblInd w:w="779" w:type="dxa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51"/>
                        <w:gridCol w:w="708"/>
                        <w:gridCol w:w="7088"/>
                      </w:tblGrid>
                      <w:tr w:rsidR="00137ED2" w:rsidRPr="00137ED2" w14:paraId="65B952FB" w14:textId="77777777" w:rsidTr="0001089B">
                        <w:trPr>
                          <w:trHeight w:val="264"/>
                        </w:trPr>
                        <w:tc>
                          <w:tcPr>
                            <w:tcW w:w="851" w:type="dxa"/>
                          </w:tcPr>
                          <w:p w14:paraId="0370CADA" w14:textId="77777777" w:rsidR="00137ED2" w:rsidRPr="00137ED2" w:rsidRDefault="00137ED2" w:rsidP="00B76EE1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2"/>
                                <w:szCs w:val="2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</w:tc>
                        <w:tc>
                          <w:tcPr>
                            <w:tcW w:w="7796" w:type="dxa"/>
                            <w:gridSpan w:val="2"/>
                          </w:tcPr>
                          <w:p w14:paraId="1922C3AC" w14:textId="77777777" w:rsidR="00137ED2" w:rsidRPr="00137ED2" w:rsidRDefault="00137ED2" w:rsidP="009F6B64">
                            <w:pPr>
                              <w:pStyle w:val="Intestazione"/>
                              <w:rPr>
                                <w:rFonts w:cstheme="minorHAnsi"/>
                                <w:b/>
                                <w:bCs/>
                                <w:sz w:val="22"/>
                                <w:szCs w:val="2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</w:tc>
                      </w:tr>
                      <w:tr w:rsidR="00137ED2" w:rsidRPr="00137ED2" w14:paraId="35DA75E1" w14:textId="77777777" w:rsidTr="0001089B">
                        <w:trPr>
                          <w:trHeight w:val="264"/>
                        </w:trPr>
                        <w:tc>
                          <w:tcPr>
                            <w:tcW w:w="851" w:type="dxa"/>
                          </w:tcPr>
                          <w:p w14:paraId="11B15B8D" w14:textId="77777777" w:rsidR="00137ED2" w:rsidRPr="00137ED2" w:rsidRDefault="00137ED2" w:rsidP="00B76EE1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2"/>
                                <w:szCs w:val="2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</w:tc>
                        <w:tc>
                          <w:tcPr>
                            <w:tcW w:w="7796" w:type="dxa"/>
                            <w:gridSpan w:val="2"/>
                          </w:tcPr>
                          <w:p w14:paraId="5C11E712" w14:textId="77777777" w:rsidR="00137ED2" w:rsidRPr="00137ED2" w:rsidRDefault="00137ED2" w:rsidP="009F6B64">
                            <w:pPr>
                              <w:pStyle w:val="Intestazione"/>
                              <w:rPr>
                                <w:rFonts w:cstheme="minorHAnsi"/>
                                <w:b/>
                                <w:bCs/>
                                <w:sz w:val="22"/>
                                <w:szCs w:val="2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</w:tc>
                      </w:tr>
                      <w:tr w:rsidR="00137ED2" w:rsidRPr="00137ED2" w14:paraId="3FB21471" w14:textId="77777777" w:rsidTr="0001089B">
                        <w:trPr>
                          <w:trHeight w:val="263"/>
                        </w:trPr>
                        <w:tc>
                          <w:tcPr>
                            <w:tcW w:w="851" w:type="dxa"/>
                          </w:tcPr>
                          <w:p w14:paraId="18E91880" w14:textId="77777777" w:rsidR="00137ED2" w:rsidRPr="00137ED2" w:rsidRDefault="00137ED2" w:rsidP="00BB2B48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rPr>
                                <w:rFonts w:cstheme="minorHAnsi"/>
                                <w:b/>
                                <w:bCs/>
                                <w:i/>
                                <w:sz w:val="22"/>
                                <w:szCs w:val="2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137ED2">
                              <w:rPr>
                                <w:rFonts w:cstheme="minorHAnsi"/>
                                <w:b/>
                                <w:bCs/>
                                <w:i/>
                                <w:sz w:val="22"/>
                                <w:szCs w:val="22"/>
                              </w:rPr>
                              <w:t xml:space="preserve">Prof. </w:t>
                            </w:r>
                          </w:p>
                        </w:tc>
                        <w:tc>
                          <w:tcPr>
                            <w:tcW w:w="7796" w:type="dxa"/>
                            <w:gridSpan w:val="2"/>
                          </w:tcPr>
                          <w:p w14:paraId="415D9F39" w14:textId="77777777" w:rsidR="00137ED2" w:rsidRPr="00137ED2" w:rsidRDefault="00137ED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rPr>
                                <w:rFonts w:cstheme="minorHAnsi"/>
                                <w:b/>
                                <w:bCs/>
                                <w:sz w:val="22"/>
                                <w:szCs w:val="2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</w:tc>
                      </w:tr>
                      <w:tr w:rsidR="00137ED2" w:rsidRPr="00137ED2" w14:paraId="22ED7DA2" w14:textId="77777777">
                        <w:tc>
                          <w:tcPr>
                            <w:tcW w:w="1559" w:type="dxa"/>
                            <w:gridSpan w:val="2"/>
                          </w:tcPr>
                          <w:p w14:paraId="2DC6F883" w14:textId="77777777" w:rsidR="00137ED2" w:rsidRPr="00137ED2" w:rsidRDefault="00137ED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jc w:val="right"/>
                              <w:rPr>
                                <w:rFonts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088" w:type="dxa"/>
                          </w:tcPr>
                          <w:p w14:paraId="45387BAD" w14:textId="77777777" w:rsidR="00137ED2" w:rsidRPr="00137ED2" w:rsidRDefault="00137ED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rPr>
                                <w:rFonts w:cstheme="minorHAnsi"/>
                                <w:b/>
                                <w:bCs/>
                                <w:smallCaps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137ED2" w:rsidRPr="00137ED2" w14:paraId="266B3D88" w14:textId="77777777" w:rsidTr="0001089B">
                        <w:tc>
                          <w:tcPr>
                            <w:tcW w:w="1559" w:type="dxa"/>
                            <w:gridSpan w:val="2"/>
                          </w:tcPr>
                          <w:p w14:paraId="0BF964E8" w14:textId="77777777" w:rsidR="00137ED2" w:rsidRPr="00137ED2" w:rsidRDefault="00137ED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jc w:val="right"/>
                              <w:rPr>
                                <w:rFonts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088" w:type="dxa"/>
                          </w:tcPr>
                          <w:p w14:paraId="79A0BC78" w14:textId="77777777" w:rsidR="00137ED2" w:rsidRPr="00137ED2" w:rsidRDefault="00137ED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rPr>
                                <w:rFonts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7B2460A5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3D9C9CC4" w14:textId="77777777" w:rsidR="00137ED2" w:rsidRPr="00137ED2" w:rsidRDefault="00137ED2" w:rsidP="00137ED2">
                      <w:pPr>
                        <w:ind w:left="5664"/>
                        <w:rPr>
                          <w:rFonts w:asciiTheme="minorHAnsi" w:hAnsiTheme="minorHAnsi" w:cstheme="minorHAnsi"/>
                          <w:i/>
                          <w:iCs/>
                          <w:sz w:val="22"/>
                          <w:szCs w:val="22"/>
                        </w:rPr>
                      </w:pPr>
                      <w:r w:rsidRPr="00137ED2">
                        <w:rPr>
                          <w:rFonts w:asciiTheme="minorHAnsi" w:hAnsiTheme="minorHAnsi" w:cstheme="minorHAnsi"/>
                          <w:i/>
                          <w:iCs/>
                          <w:sz w:val="22"/>
                          <w:szCs w:val="22"/>
                        </w:rPr>
                        <w:t xml:space="preserve">            Cagliari, ……</w:t>
                      </w:r>
                      <w:proofErr w:type="gramStart"/>
                      <w:r w:rsidRPr="00137ED2">
                        <w:rPr>
                          <w:rFonts w:asciiTheme="minorHAnsi" w:hAnsiTheme="minorHAnsi" w:cstheme="minorHAnsi"/>
                          <w:i/>
                          <w:iCs/>
                          <w:sz w:val="22"/>
                          <w:szCs w:val="22"/>
                        </w:rPr>
                        <w:t>/.…</w:t>
                      </w:r>
                      <w:proofErr w:type="gramEnd"/>
                      <w:r w:rsidRPr="00137ED2">
                        <w:rPr>
                          <w:rFonts w:asciiTheme="minorHAnsi" w:hAnsiTheme="minorHAnsi" w:cstheme="minorHAnsi"/>
                          <w:i/>
                          <w:iCs/>
                          <w:sz w:val="22"/>
                          <w:szCs w:val="22"/>
                        </w:rPr>
                        <w:t>./……</w:t>
                      </w:r>
                    </w:p>
                    <w:p w14:paraId="3C36EABD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21D81ED7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tbl>
                      <w:tblPr>
                        <w:tblW w:w="11855" w:type="dxa"/>
                        <w:tblInd w:w="354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90"/>
                        <w:gridCol w:w="579"/>
                        <w:gridCol w:w="3216"/>
                        <w:gridCol w:w="1391"/>
                        <w:gridCol w:w="2921"/>
                        <w:gridCol w:w="160"/>
                        <w:gridCol w:w="265"/>
                        <w:gridCol w:w="1773"/>
                        <w:gridCol w:w="160"/>
                      </w:tblGrid>
                      <w:tr w:rsidR="00137ED2" w:rsidRPr="00137ED2" w14:paraId="05ECA9BA" w14:textId="77777777" w:rsidTr="00BB2B48">
                        <w:trPr>
                          <w:gridAfter w:val="2"/>
                          <w:wAfter w:w="1933" w:type="dxa"/>
                          <w:cantSplit/>
                        </w:trPr>
                        <w:tc>
                          <w:tcPr>
                            <w:tcW w:w="1969" w:type="dxa"/>
                            <w:gridSpan w:val="2"/>
                          </w:tcPr>
                          <w:p w14:paraId="7B23F133" w14:textId="77777777" w:rsidR="00137ED2" w:rsidRPr="00137ED2" w:rsidRDefault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953" w:type="dxa"/>
                            <w:gridSpan w:val="5"/>
                          </w:tcPr>
                          <w:p w14:paraId="2CE91C3A" w14:textId="77777777" w:rsidR="00137ED2" w:rsidRPr="00137ED2" w:rsidRDefault="00137ED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rPr>
                                <w:rFonts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137ED2" w:rsidRPr="00137ED2" w14:paraId="7428620E" w14:textId="77777777" w:rsidTr="00BB2B48">
                        <w:trPr>
                          <w:gridAfter w:val="2"/>
                          <w:wAfter w:w="1933" w:type="dxa"/>
                          <w:cantSplit/>
                        </w:trPr>
                        <w:tc>
                          <w:tcPr>
                            <w:tcW w:w="9922" w:type="dxa"/>
                            <w:gridSpan w:val="7"/>
                          </w:tcPr>
                          <w:p w14:paraId="6337F113" w14:textId="77777777" w:rsidR="00137ED2" w:rsidRPr="00137ED2" w:rsidRDefault="00137ED2" w:rsidP="00B76EE1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jc w:val="center"/>
                              <w:rPr>
                                <w:rFonts w:cstheme="minorHAnsi"/>
                                <w:spacing w:val="58"/>
                                <w:sz w:val="22"/>
                                <w:szCs w:val="22"/>
                              </w:rPr>
                            </w:pPr>
                            <w:r w:rsidRPr="00137ED2">
                              <w:rPr>
                                <w:rFonts w:cstheme="minorHAnsi"/>
                                <w:spacing w:val="58"/>
                                <w:sz w:val="22"/>
                                <w:szCs w:val="22"/>
                              </w:rPr>
                              <w:t>DICHIARAZIONE SOSTITUTIVA COLLAUDO</w:t>
                            </w:r>
                          </w:p>
                        </w:tc>
                      </w:tr>
                      <w:tr w:rsidR="00137ED2" w:rsidRPr="00137ED2" w14:paraId="4F3950FA" w14:textId="77777777" w:rsidTr="00BB2B48">
                        <w:trPr>
                          <w:gridAfter w:val="2"/>
                          <w:wAfter w:w="1933" w:type="dxa"/>
                          <w:cantSplit/>
                        </w:trPr>
                        <w:tc>
                          <w:tcPr>
                            <w:tcW w:w="9922" w:type="dxa"/>
                            <w:gridSpan w:val="7"/>
                          </w:tcPr>
                          <w:p w14:paraId="4C46B277" w14:textId="77777777" w:rsidR="00137ED2" w:rsidRPr="00137ED2" w:rsidRDefault="00137ED2" w:rsidP="00B76EE1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jc w:val="center"/>
                              <w:rPr>
                                <w:rFonts w:cstheme="minorHAnsi"/>
                                <w:spacing w:val="58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137ED2" w:rsidRPr="00137ED2" w14:paraId="0D86330E" w14:textId="77777777" w:rsidTr="00BB2B48">
                        <w:trPr>
                          <w:gridAfter w:val="2"/>
                          <w:wAfter w:w="1933" w:type="dxa"/>
                          <w:cantSplit/>
                        </w:trPr>
                        <w:tc>
                          <w:tcPr>
                            <w:tcW w:w="1969" w:type="dxa"/>
                            <w:gridSpan w:val="2"/>
                          </w:tcPr>
                          <w:p w14:paraId="64E4672D" w14:textId="77777777" w:rsidR="00137ED2" w:rsidRPr="00137ED2" w:rsidRDefault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953" w:type="dxa"/>
                            <w:gridSpan w:val="5"/>
                          </w:tcPr>
                          <w:p w14:paraId="295719D1" w14:textId="77777777" w:rsidR="00137ED2" w:rsidRPr="00137ED2" w:rsidRDefault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137ED2" w:rsidRPr="00137ED2" w14:paraId="32644A79" w14:textId="77777777" w:rsidTr="00BB2B48">
                        <w:trPr>
                          <w:gridAfter w:val="2"/>
                          <w:wAfter w:w="1933" w:type="dxa"/>
                          <w:cantSplit/>
                        </w:trPr>
                        <w:tc>
                          <w:tcPr>
                            <w:tcW w:w="1969" w:type="dxa"/>
                            <w:gridSpan w:val="2"/>
                          </w:tcPr>
                          <w:p w14:paraId="7061688A" w14:textId="77777777" w:rsidR="00137ED2" w:rsidRPr="00137ED2" w:rsidRDefault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953" w:type="dxa"/>
                            <w:gridSpan w:val="5"/>
                          </w:tcPr>
                          <w:p w14:paraId="63F468C5" w14:textId="77777777" w:rsidR="00137ED2" w:rsidRPr="00137ED2" w:rsidRDefault="00137ED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137ED2" w:rsidRPr="00137ED2" w14:paraId="788FB66A" w14:textId="77777777" w:rsidTr="00BB2B48">
                        <w:trPr>
                          <w:gridAfter w:val="2"/>
                          <w:wAfter w:w="1933" w:type="dxa"/>
                          <w:cantSplit/>
                        </w:trPr>
                        <w:tc>
                          <w:tcPr>
                            <w:tcW w:w="9922" w:type="dxa"/>
                            <w:gridSpan w:val="7"/>
                          </w:tcPr>
                          <w:p w14:paraId="4C89D5EE" w14:textId="77777777" w:rsidR="00137ED2" w:rsidRPr="00137ED2" w:rsidRDefault="00137ED2" w:rsidP="00BB2B48">
                            <w:pPr>
                              <w:pStyle w:val="Rientrocorpodeltesto"/>
                              <w:tabs>
                                <w:tab w:val="left" w:pos="9711"/>
                              </w:tabs>
                              <w:spacing w:line="480" w:lineRule="auto"/>
                              <w:ind w:right="71" w:firstLine="0"/>
                              <w:jc w:val="lef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137ED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                Con la presente si dichiara che </w:t>
                            </w:r>
                            <w:proofErr w:type="gramStart"/>
                            <w:r w:rsidRPr="00137ED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n  _</w:t>
                            </w:r>
                            <w:proofErr w:type="gramEnd"/>
                            <w:r w:rsidRPr="00137ED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____(descrizione bene </w:t>
                            </w:r>
                            <w:proofErr w:type="spellStart"/>
                            <w:r w:rsidRPr="00137ED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inv</w:t>
                            </w:r>
                            <w:proofErr w:type="spellEnd"/>
                            <w:r w:rsidRPr="00137ED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.)__________________</w:t>
                            </w:r>
                          </w:p>
                          <w:p w14:paraId="5EE0DA5C" w14:textId="77777777" w:rsidR="00137ED2" w:rsidRPr="00137ED2" w:rsidRDefault="00137ED2" w:rsidP="00BB2B48">
                            <w:pPr>
                              <w:pStyle w:val="Rientrocorpodeltesto"/>
                              <w:tabs>
                                <w:tab w:val="left" w:pos="9711"/>
                              </w:tabs>
                              <w:spacing w:line="480" w:lineRule="auto"/>
                              <w:ind w:right="71" w:firstLine="0"/>
                              <w:jc w:val="lef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137ED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_________________________________________________________________________________</w:t>
                            </w:r>
                          </w:p>
                          <w:p w14:paraId="7325DF86" w14:textId="77777777" w:rsidR="00137ED2" w:rsidRPr="00137ED2" w:rsidRDefault="00137ED2" w:rsidP="00BB2B48">
                            <w:pPr>
                              <w:pStyle w:val="Rientrocorpodeltesto"/>
                              <w:tabs>
                                <w:tab w:val="left" w:pos="9711"/>
                              </w:tabs>
                              <w:spacing w:line="480" w:lineRule="auto"/>
                              <w:ind w:right="71" w:firstLine="0"/>
                              <w:jc w:val="lef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137ED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_________________________________________________________________________________</w:t>
                            </w:r>
                          </w:p>
                          <w:p w14:paraId="0EFD0B4C" w14:textId="77777777" w:rsidR="00137ED2" w:rsidRPr="00137ED2" w:rsidRDefault="00137ED2" w:rsidP="00BB2B48">
                            <w:pPr>
                              <w:pStyle w:val="Rientrocorpodeltesto"/>
                              <w:tabs>
                                <w:tab w:val="left" w:pos="9711"/>
                              </w:tabs>
                              <w:spacing w:line="480" w:lineRule="auto"/>
                              <w:ind w:right="71" w:firstLine="0"/>
                              <w:jc w:val="lef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137ED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di cui alla fattura n. ______</w:t>
                            </w:r>
                            <w:proofErr w:type="gramStart"/>
                            <w:r w:rsidRPr="00137ED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del  _</w:t>
                            </w:r>
                            <w:proofErr w:type="gramEnd"/>
                            <w:r w:rsidRPr="00137ED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_/__ /____  della ditta ________________________________, </w:t>
                            </w:r>
                          </w:p>
                          <w:p w14:paraId="1CA72094" w14:textId="77777777" w:rsidR="00137ED2" w:rsidRPr="00137ED2" w:rsidRDefault="00137ED2" w:rsidP="00BB2B48">
                            <w:pPr>
                              <w:pStyle w:val="Rientrocorpodeltesto"/>
                              <w:tabs>
                                <w:tab w:val="left" w:pos="9711"/>
                              </w:tabs>
                              <w:spacing w:line="480" w:lineRule="auto"/>
                              <w:ind w:right="71" w:firstLine="0"/>
                              <w:jc w:val="lef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137ED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dopo le opportune verifiche, sono risultati nuovi e perfettamente funzionanti.</w:t>
                            </w:r>
                          </w:p>
                          <w:p w14:paraId="5299898F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673F0AD7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137ED2" w:rsidRPr="00137ED2" w14:paraId="6D17D758" w14:textId="77777777" w:rsidTr="00BB2B48">
                        <w:trPr>
                          <w:gridAfter w:val="3"/>
                          <w:wAfter w:w="2198" w:type="dxa"/>
                          <w:cantSplit/>
                        </w:trPr>
                        <w:tc>
                          <w:tcPr>
                            <w:tcW w:w="1390" w:type="dxa"/>
                          </w:tcPr>
                          <w:p w14:paraId="3C55F852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795" w:type="dxa"/>
                            <w:gridSpan w:val="2"/>
                          </w:tcPr>
                          <w:p w14:paraId="49242659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</w:tcPr>
                          <w:p w14:paraId="0AE005E4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921" w:type="dxa"/>
                          </w:tcPr>
                          <w:p w14:paraId="4F4EC256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137ED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IN FEDE </w:t>
                            </w:r>
                          </w:p>
                        </w:tc>
                        <w:tc>
                          <w:tcPr>
                            <w:tcW w:w="160" w:type="dxa"/>
                          </w:tcPr>
                          <w:p w14:paraId="1B823429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137ED2" w:rsidRPr="00137ED2" w14:paraId="2C8957A6" w14:textId="77777777" w:rsidTr="00BB2B48">
                        <w:trPr>
                          <w:gridAfter w:val="3"/>
                          <w:wAfter w:w="2198" w:type="dxa"/>
                          <w:cantSplit/>
                        </w:trPr>
                        <w:tc>
                          <w:tcPr>
                            <w:tcW w:w="1390" w:type="dxa"/>
                          </w:tcPr>
                          <w:p w14:paraId="46AD2BA0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795" w:type="dxa"/>
                            <w:gridSpan w:val="2"/>
                          </w:tcPr>
                          <w:p w14:paraId="7C6F7F40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</w:tcPr>
                          <w:p w14:paraId="5C71AA31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921" w:type="dxa"/>
                          </w:tcPr>
                          <w:p w14:paraId="0F9B0208" w14:textId="77777777" w:rsidR="00137ED2" w:rsidRPr="00137ED2" w:rsidRDefault="00137ED2" w:rsidP="00BB2B48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137ED2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  <w:t>- Prof. ________</w:t>
                            </w:r>
                            <w:proofErr w:type="gramStart"/>
                            <w:r w:rsidRPr="00137ED2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  <w:t>_  _</w:t>
                            </w:r>
                            <w:proofErr w:type="gramEnd"/>
                            <w:r w:rsidRPr="00137ED2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_________ - </w:t>
                            </w:r>
                          </w:p>
                        </w:tc>
                        <w:tc>
                          <w:tcPr>
                            <w:tcW w:w="160" w:type="dxa"/>
                          </w:tcPr>
                          <w:p w14:paraId="48A9936B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137ED2" w:rsidRPr="00137ED2" w14:paraId="36FC2017" w14:textId="77777777" w:rsidTr="00BB2B48">
                        <w:trPr>
                          <w:gridAfter w:val="3"/>
                          <w:wAfter w:w="2198" w:type="dxa"/>
                          <w:cantSplit/>
                        </w:trPr>
                        <w:tc>
                          <w:tcPr>
                            <w:tcW w:w="1390" w:type="dxa"/>
                          </w:tcPr>
                          <w:p w14:paraId="69560708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795" w:type="dxa"/>
                            <w:gridSpan w:val="2"/>
                          </w:tcPr>
                          <w:p w14:paraId="2458A649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</w:tcPr>
                          <w:p w14:paraId="77EFF2F7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921" w:type="dxa"/>
                          </w:tcPr>
                          <w:p w14:paraId="4B48F3A1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0" w:type="dxa"/>
                          </w:tcPr>
                          <w:p w14:paraId="48B731BE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137ED2" w:rsidRPr="00137ED2" w14:paraId="1E9D7383" w14:textId="77777777" w:rsidTr="00BB2B48">
                        <w:trPr>
                          <w:gridAfter w:val="3"/>
                          <w:wAfter w:w="2198" w:type="dxa"/>
                          <w:cantSplit/>
                        </w:trPr>
                        <w:tc>
                          <w:tcPr>
                            <w:tcW w:w="1390" w:type="dxa"/>
                          </w:tcPr>
                          <w:p w14:paraId="0167D293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795" w:type="dxa"/>
                            <w:gridSpan w:val="2"/>
                          </w:tcPr>
                          <w:p w14:paraId="0705F812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</w:tcPr>
                          <w:p w14:paraId="0B0A7388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921" w:type="dxa"/>
                            <w:tcBorders>
                              <w:bottom w:val="single" w:sz="4" w:space="0" w:color="auto"/>
                            </w:tcBorders>
                          </w:tcPr>
                          <w:p w14:paraId="2AFECEBC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0" w:type="dxa"/>
                          </w:tcPr>
                          <w:p w14:paraId="0C4DC579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137ED2" w:rsidRPr="00137ED2" w14:paraId="54DF68FC" w14:textId="77777777" w:rsidTr="00BB2B48">
                        <w:trPr>
                          <w:gridAfter w:val="3"/>
                          <w:wAfter w:w="2198" w:type="dxa"/>
                          <w:cantSplit/>
                        </w:trPr>
                        <w:tc>
                          <w:tcPr>
                            <w:tcW w:w="1390" w:type="dxa"/>
                          </w:tcPr>
                          <w:p w14:paraId="19651B6E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795" w:type="dxa"/>
                            <w:gridSpan w:val="2"/>
                          </w:tcPr>
                          <w:p w14:paraId="56DA1AF2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</w:tcPr>
                          <w:p w14:paraId="08489F28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921" w:type="dxa"/>
                            <w:tcBorders>
                              <w:top w:val="single" w:sz="4" w:space="0" w:color="auto"/>
                            </w:tcBorders>
                          </w:tcPr>
                          <w:p w14:paraId="650E663F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0" w:type="dxa"/>
                          </w:tcPr>
                          <w:p w14:paraId="747558DF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137ED2" w:rsidRPr="00137ED2" w14:paraId="5B113495" w14:textId="77777777" w:rsidTr="00BB2B48">
                        <w:trPr>
                          <w:gridAfter w:val="3"/>
                          <w:wAfter w:w="2198" w:type="dxa"/>
                          <w:cantSplit/>
                        </w:trPr>
                        <w:tc>
                          <w:tcPr>
                            <w:tcW w:w="1390" w:type="dxa"/>
                          </w:tcPr>
                          <w:p w14:paraId="19CB5CB2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795" w:type="dxa"/>
                            <w:gridSpan w:val="2"/>
                          </w:tcPr>
                          <w:p w14:paraId="29AFE7A4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lef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</w:tcPr>
                          <w:p w14:paraId="5C564349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921" w:type="dxa"/>
                          </w:tcPr>
                          <w:p w14:paraId="74603703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0" w:type="dxa"/>
                          </w:tcPr>
                          <w:p w14:paraId="2A2B52B8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137ED2" w:rsidRPr="00137ED2" w14:paraId="73986AE1" w14:textId="77777777" w:rsidTr="00BB2B48">
                        <w:trPr>
                          <w:cantSplit/>
                        </w:trPr>
                        <w:tc>
                          <w:tcPr>
                            <w:tcW w:w="1390" w:type="dxa"/>
                          </w:tcPr>
                          <w:p w14:paraId="3E1B2CDE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795" w:type="dxa"/>
                            <w:gridSpan w:val="2"/>
                          </w:tcPr>
                          <w:p w14:paraId="33951A57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</w:tcPr>
                          <w:p w14:paraId="7A203F56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5119" w:type="dxa"/>
                            <w:gridSpan w:val="4"/>
                          </w:tcPr>
                          <w:p w14:paraId="422ACE3D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0" w:type="dxa"/>
                          </w:tcPr>
                          <w:p w14:paraId="7F36C7B5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137ED2" w:rsidRPr="00137ED2" w14:paraId="363E2733" w14:textId="77777777" w:rsidTr="00BB2B48">
                        <w:trPr>
                          <w:cantSplit/>
                        </w:trPr>
                        <w:tc>
                          <w:tcPr>
                            <w:tcW w:w="1390" w:type="dxa"/>
                          </w:tcPr>
                          <w:p w14:paraId="39492AF5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795" w:type="dxa"/>
                            <w:gridSpan w:val="2"/>
                          </w:tcPr>
                          <w:p w14:paraId="4701BE2A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</w:tcPr>
                          <w:p w14:paraId="28E91DD6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5119" w:type="dxa"/>
                            <w:gridSpan w:val="4"/>
                          </w:tcPr>
                          <w:p w14:paraId="122A66A6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0" w:type="dxa"/>
                          </w:tcPr>
                          <w:p w14:paraId="7FB0A1DA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137ED2" w:rsidRPr="00137ED2" w14:paraId="54D01AA4" w14:textId="77777777" w:rsidTr="00BB2B48">
                        <w:trPr>
                          <w:cantSplit/>
                        </w:trPr>
                        <w:tc>
                          <w:tcPr>
                            <w:tcW w:w="1390" w:type="dxa"/>
                          </w:tcPr>
                          <w:p w14:paraId="0972A4E0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795" w:type="dxa"/>
                            <w:gridSpan w:val="2"/>
                          </w:tcPr>
                          <w:p w14:paraId="0E2BD495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</w:tcPr>
                          <w:p w14:paraId="42871C3D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5119" w:type="dxa"/>
                            <w:gridSpan w:val="4"/>
                          </w:tcPr>
                          <w:p w14:paraId="54532E45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0" w:type="dxa"/>
                          </w:tcPr>
                          <w:p w14:paraId="1622EC4E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137ED2" w:rsidRPr="00137ED2" w14:paraId="287758E7" w14:textId="77777777" w:rsidTr="00BB2B48">
                        <w:trPr>
                          <w:cantSplit/>
                        </w:trPr>
                        <w:tc>
                          <w:tcPr>
                            <w:tcW w:w="1390" w:type="dxa"/>
                          </w:tcPr>
                          <w:p w14:paraId="4E9AE928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795" w:type="dxa"/>
                            <w:gridSpan w:val="2"/>
                          </w:tcPr>
                          <w:p w14:paraId="27EF8CBB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</w:tcPr>
                          <w:p w14:paraId="2BF6BCAC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5119" w:type="dxa"/>
                            <w:gridSpan w:val="4"/>
                          </w:tcPr>
                          <w:p w14:paraId="33B0EB0D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0" w:type="dxa"/>
                          </w:tcPr>
                          <w:p w14:paraId="25362006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137ED2" w:rsidRPr="00137ED2" w14:paraId="4F652A0F" w14:textId="77777777" w:rsidTr="00BB2B48">
                        <w:trPr>
                          <w:cantSplit/>
                        </w:trPr>
                        <w:tc>
                          <w:tcPr>
                            <w:tcW w:w="1390" w:type="dxa"/>
                          </w:tcPr>
                          <w:p w14:paraId="059A5DC7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795" w:type="dxa"/>
                            <w:gridSpan w:val="2"/>
                          </w:tcPr>
                          <w:p w14:paraId="0E0C5631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</w:tcPr>
                          <w:p w14:paraId="0A534070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5119" w:type="dxa"/>
                            <w:gridSpan w:val="4"/>
                          </w:tcPr>
                          <w:p w14:paraId="36DBC9BA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0" w:type="dxa"/>
                          </w:tcPr>
                          <w:p w14:paraId="28D6B186" w14:textId="77777777" w:rsidR="00137ED2" w:rsidRPr="00137ED2" w:rsidRDefault="00137ED2">
                            <w:pPr>
                              <w:pStyle w:val="Rientrocorpodeltesto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770B6D1E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0C6618C7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43D14DF4" w14:textId="77777777" w:rsidR="00137ED2" w:rsidRPr="00137ED2" w:rsidRDefault="00137ED2" w:rsidP="00137ED2">
                      <w:pPr>
                        <w:pStyle w:val="Intestazione"/>
                        <w:tabs>
                          <w:tab w:val="clear" w:pos="4819"/>
                          <w:tab w:val="clear" w:pos="9638"/>
                        </w:tabs>
                        <w:rPr>
                          <w:rFonts w:cstheme="minorHAnsi"/>
                          <w:sz w:val="22"/>
                          <w:szCs w:val="22"/>
                        </w:rPr>
                      </w:pPr>
                    </w:p>
                    <w:p w14:paraId="4FA8644E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0A1CD5F0" w14:textId="77777777" w:rsidR="00137ED2" w:rsidRPr="00137ED2" w:rsidRDefault="00137ED2" w:rsidP="00137ED2">
                      <w:pPr>
                        <w:ind w:left="36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0F480440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58D7B73B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669D442C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3A4D41D9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40E3F0F5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039FB9A7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21A1FC8F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5E62B8F6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0C5EAC5B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2706E39F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4E5705F4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7B8C4E82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50ACCE82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107B1FAE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5E7B1081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32350AD8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37EDBC1D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36566E7E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2CD995F7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325AF56E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6686487D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4897C0D8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00CE0BB8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7BA43EDF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670CF795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7782FD32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773860D8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48E83E12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10A21F45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36964EAB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3F54BD3A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30EC425F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72BB0A5B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0C8928B7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04EBBE70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62F58CE0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012A6471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525BE837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2AE8636B" w14:textId="77777777" w:rsidR="00137ED2" w:rsidRPr="00137ED2" w:rsidRDefault="00137ED2" w:rsidP="00137ED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00D7DB6" w14:textId="27977B5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09C57E0" w14:textId="6FEEFA22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8E42563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37B07EE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1EBFB72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51A10EB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407CC4F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A35AA5F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7D5D6C7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19D6915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ED52DD5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34C3119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D047B6C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FFFDB4A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58C85DF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AF86345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605552A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5A0F2EB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A93DFDC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5FFE77F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560AE42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909D984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9EA77FE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30A1959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57B4F82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6A628D0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3D6D801" w14:textId="77777777" w:rsidR="00137ED2" w:rsidRPr="00137ED2" w:rsidRDefault="00137ED2" w:rsidP="00137ED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137ED2" w:rsidRPr="00137ED2" w:rsidSect="00B332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268" w:right="1701" w:bottom="1701" w:left="1276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EBFE4" w14:textId="77777777" w:rsidR="001E1D42" w:rsidRDefault="001E1D42" w:rsidP="0030749D">
      <w:r>
        <w:separator/>
      </w:r>
    </w:p>
  </w:endnote>
  <w:endnote w:type="continuationSeparator" w:id="0">
    <w:p w14:paraId="402153E3" w14:textId="77777777" w:rsidR="001E1D42" w:rsidRDefault="001E1D42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4B232" w14:textId="77777777" w:rsidR="007266E2" w:rsidRDefault="007266E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8217973"/>
      <w:docPartObj>
        <w:docPartGallery w:val="Page Numbers (Bottom of Page)"/>
        <w:docPartUnique/>
      </w:docPartObj>
    </w:sdtPr>
    <w:sdtEndPr/>
    <w:sdtContent>
      <w:p w14:paraId="768938A5" w14:textId="77777777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4F045C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91711" w14:textId="7777777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C2B0F88" wp14:editId="6AFF9837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4CFAD5F" w14:textId="11E7C2DA" w:rsidR="00000511" w:rsidRPr="00000511" w:rsidRDefault="00000511" w:rsidP="00000511">
                          <w:pPr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000511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Segretario Amministrativo: </w:t>
                          </w:r>
                          <w:r w:rsidR="002B3C58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>Claudia Cottu</w:t>
                          </w:r>
                          <w:r w:rsidRPr="00000511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 Sant’Ignazio, 17 – 09123, Cagliari  </w:t>
                          </w:r>
                        </w:p>
                        <w:p w14:paraId="7E3ADEB7" w14:textId="0D66EC07" w:rsidR="00000511" w:rsidRPr="00000511" w:rsidRDefault="00000511" w:rsidP="00000511">
                          <w:pPr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  <w:r w:rsidRPr="00000511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>Tel +39 070/675</w:t>
                          </w:r>
                          <w:r w:rsidR="002B3C58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>3308</w:t>
                          </w:r>
                          <w:r w:rsidRPr="00000511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 xml:space="preserve"> – email </w:t>
                          </w:r>
                          <w:hyperlink r:id="rId1" w:history="1">
                            <w:r w:rsidRPr="00000511">
                              <w:rPr>
                                <w:rFonts w:ascii="Calibri" w:eastAsia="Calibri" w:hAnsi="Calibri"/>
                                <w:color w:val="0563C1" w:themeColor="hyperlink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segreteriasea@unica.it</w:t>
                            </w:r>
                          </w:hyperlink>
                          <w:r w:rsidRPr="00000511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 xml:space="preserve">; </w:t>
                          </w:r>
                          <w:hyperlink r:id="rId2" w:history="1">
                            <w:r w:rsidRPr="00000511">
                              <w:rPr>
                                <w:rFonts w:ascii="Calibri" w:eastAsia="Calibri" w:hAnsi="Calibri"/>
                                <w:color w:val="0563C1" w:themeColor="hyperlink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https://www.unica.it/unica/it/dip_scienzeecoaziend.page</w:t>
                            </w:r>
                          </w:hyperlink>
                        </w:p>
                        <w:p w14:paraId="337EFE14" w14:textId="77777777" w:rsidR="00E31376" w:rsidRPr="00894BAC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2B0F88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14CFAD5F" w14:textId="11E7C2DA" w:rsidR="00000511" w:rsidRPr="00000511" w:rsidRDefault="00000511" w:rsidP="00000511">
                    <w:pPr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</w:pPr>
                    <w:r w:rsidRPr="00000511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 xml:space="preserve">Segretario Amministrativo: </w:t>
                    </w:r>
                    <w:r w:rsidR="002B3C58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>Claudia Cottu</w:t>
                    </w:r>
                    <w:r w:rsidRPr="00000511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 xml:space="preserve"> – Via Sant’Ignazio, 17 – 09123, Cagliari  </w:t>
                    </w:r>
                  </w:p>
                  <w:p w14:paraId="7E3ADEB7" w14:textId="0D66EC07" w:rsidR="00000511" w:rsidRPr="00000511" w:rsidRDefault="00000511" w:rsidP="00000511">
                    <w:pPr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  <w:r w:rsidRPr="00000511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>Tel +39 070/675</w:t>
                    </w:r>
                    <w:r w:rsidR="002B3C58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>3308</w:t>
                    </w:r>
                    <w:r w:rsidRPr="00000511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 xml:space="preserve"> – email </w:t>
                    </w:r>
                    <w:hyperlink r:id="rId3" w:history="1">
                      <w:r w:rsidRPr="00000511">
                        <w:rPr>
                          <w:rFonts w:ascii="Calibri" w:eastAsia="Calibri" w:hAnsi="Calibri"/>
                          <w:color w:val="0563C1" w:themeColor="hyperlink"/>
                          <w:sz w:val="18"/>
                          <w:szCs w:val="18"/>
                          <w:u w:val="single"/>
                          <w:lang w:val="en-US"/>
                        </w:rPr>
                        <w:t>segreteriasea@unica.it</w:t>
                      </w:r>
                    </w:hyperlink>
                    <w:r w:rsidRPr="00000511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 xml:space="preserve">; </w:t>
                    </w:r>
                    <w:hyperlink r:id="rId4" w:history="1">
                      <w:r w:rsidRPr="00000511">
                        <w:rPr>
                          <w:rFonts w:ascii="Calibri" w:eastAsia="Calibri" w:hAnsi="Calibri"/>
                          <w:color w:val="0563C1" w:themeColor="hyperlink"/>
                          <w:sz w:val="18"/>
                          <w:szCs w:val="18"/>
                          <w:u w:val="single"/>
                          <w:lang w:val="en-US"/>
                        </w:rPr>
                        <w:t>https://www.unica.it/unica/it/dip_scienzeecoaziend.page</w:t>
                      </w:r>
                    </w:hyperlink>
                  </w:p>
                  <w:p w14:paraId="337EFE14" w14:textId="77777777" w:rsidR="00E31376" w:rsidRPr="00894BAC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704" behindDoc="0" locked="0" layoutInCell="1" allowOverlap="1" wp14:anchorId="6A7F6A14" wp14:editId="35157FAC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200BD" w14:textId="77777777" w:rsidR="001E1D42" w:rsidRDefault="001E1D42" w:rsidP="0030749D">
      <w:r>
        <w:separator/>
      </w:r>
    </w:p>
  </w:footnote>
  <w:footnote w:type="continuationSeparator" w:id="0">
    <w:p w14:paraId="5D0F0CB9" w14:textId="77777777" w:rsidR="001E1D42" w:rsidRDefault="001E1D42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46390" w14:textId="77777777" w:rsidR="0030749D" w:rsidRDefault="002B3C58">
    <w:pPr>
      <w:pStyle w:val="Intestazione"/>
    </w:pPr>
    <w:r>
      <w:rPr>
        <w:noProof/>
      </w:rPr>
      <w:pict w14:anchorId="0CD10E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02C2B" w14:textId="77777777" w:rsidR="0030749D" w:rsidRPr="002F0D7B" w:rsidRDefault="00DF3952" w:rsidP="0043001C">
    <w:pPr>
      <w:ind w:left="-1276" w:right="-1694"/>
    </w:pPr>
    <w:r>
      <w:rPr>
        <w:noProof/>
      </w:rPr>
      <w:drawing>
        <wp:inline distT="0" distB="0" distL="0" distR="0" wp14:anchorId="4B1EFE0F" wp14:editId="7F056DF8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0E0EB" w14:textId="77777777" w:rsidR="00462D8D" w:rsidRDefault="00CB36D1" w:rsidP="0081622C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noProof/>
      </w:rPr>
      <w:drawing>
        <wp:inline distT="0" distB="0" distL="0" distR="0" wp14:anchorId="0E58D236" wp14:editId="008512B3">
          <wp:extent cx="7542000" cy="1191600"/>
          <wp:effectExtent l="0" t="0" r="1905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1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D142E8" w14:textId="77777777" w:rsidR="00894BAC" w:rsidRDefault="00FB7E66" w:rsidP="001B09C3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Dipartimento</w:t>
    </w:r>
    <w:r w:rsidR="00894BAC">
      <w:rPr>
        <w:b/>
        <w:bCs/>
        <w:color w:val="1F3864" w:themeColor="accent1" w:themeShade="80"/>
        <w:sz w:val="18"/>
        <w:szCs w:val="18"/>
      </w:rPr>
      <w:t xml:space="preserve"> di Scienze Economiche ed Aziendali</w:t>
    </w:r>
  </w:p>
  <w:p w14:paraId="19008637" w14:textId="77777777" w:rsidR="00894BAC" w:rsidRDefault="00FB7E66" w:rsidP="007266E2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Direttore: Prof. </w:t>
    </w:r>
    <w:r w:rsidR="00894BAC">
      <w:rPr>
        <w:color w:val="1F3864" w:themeColor="accent1" w:themeShade="80"/>
        <w:sz w:val="18"/>
        <w:szCs w:val="18"/>
      </w:rPr>
      <w:t>Rinaldo Brau</w:t>
    </w:r>
  </w:p>
  <w:p w14:paraId="4429ADD8" w14:textId="77777777" w:rsidR="007266E2" w:rsidRDefault="007266E2" w:rsidP="007266E2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</w:p>
  <w:p w14:paraId="0DFF0459" w14:textId="77777777" w:rsidR="007266E2" w:rsidRDefault="007266E2" w:rsidP="007266E2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</w:p>
  <w:p w14:paraId="0B568BBF" w14:textId="77777777" w:rsidR="00894BAC" w:rsidRPr="00894BAC" w:rsidRDefault="00894BAC" w:rsidP="00894BAC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D42"/>
    <w:rsid w:val="00000511"/>
    <w:rsid w:val="000045EC"/>
    <w:rsid w:val="00024CA7"/>
    <w:rsid w:val="0007238E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60B7"/>
    <w:rsid w:val="00123949"/>
    <w:rsid w:val="00130B59"/>
    <w:rsid w:val="00137ED2"/>
    <w:rsid w:val="00163923"/>
    <w:rsid w:val="001813C0"/>
    <w:rsid w:val="001A58C8"/>
    <w:rsid w:val="001A5FBE"/>
    <w:rsid w:val="001B09C3"/>
    <w:rsid w:val="001E1D42"/>
    <w:rsid w:val="001F5D73"/>
    <w:rsid w:val="00207233"/>
    <w:rsid w:val="002112CF"/>
    <w:rsid w:val="00215557"/>
    <w:rsid w:val="00215561"/>
    <w:rsid w:val="002167FB"/>
    <w:rsid w:val="0021689D"/>
    <w:rsid w:val="00241E4E"/>
    <w:rsid w:val="00266CF0"/>
    <w:rsid w:val="00280E8A"/>
    <w:rsid w:val="002B1BE6"/>
    <w:rsid w:val="002B3C58"/>
    <w:rsid w:val="002C35DA"/>
    <w:rsid w:val="002E28E3"/>
    <w:rsid w:val="002F0D7B"/>
    <w:rsid w:val="00307220"/>
    <w:rsid w:val="0030749D"/>
    <w:rsid w:val="00313B14"/>
    <w:rsid w:val="003152FB"/>
    <w:rsid w:val="00324279"/>
    <w:rsid w:val="00334CD1"/>
    <w:rsid w:val="00347E08"/>
    <w:rsid w:val="00360818"/>
    <w:rsid w:val="00384CD1"/>
    <w:rsid w:val="00390A63"/>
    <w:rsid w:val="003A1758"/>
    <w:rsid w:val="003B3096"/>
    <w:rsid w:val="003B6000"/>
    <w:rsid w:val="003D6177"/>
    <w:rsid w:val="0043001C"/>
    <w:rsid w:val="004335FE"/>
    <w:rsid w:val="0046073D"/>
    <w:rsid w:val="00462D8D"/>
    <w:rsid w:val="00466009"/>
    <w:rsid w:val="004A1477"/>
    <w:rsid w:val="004B1597"/>
    <w:rsid w:val="004D04C6"/>
    <w:rsid w:val="004E061B"/>
    <w:rsid w:val="004E4AA8"/>
    <w:rsid w:val="00501D79"/>
    <w:rsid w:val="00566BF9"/>
    <w:rsid w:val="005974C5"/>
    <w:rsid w:val="005D3A5E"/>
    <w:rsid w:val="005F542B"/>
    <w:rsid w:val="00633AC1"/>
    <w:rsid w:val="006612BC"/>
    <w:rsid w:val="0068140F"/>
    <w:rsid w:val="00694DBA"/>
    <w:rsid w:val="006974B8"/>
    <w:rsid w:val="006A376F"/>
    <w:rsid w:val="006C3DB0"/>
    <w:rsid w:val="007266E2"/>
    <w:rsid w:val="00733277"/>
    <w:rsid w:val="007607CF"/>
    <w:rsid w:val="00764FCE"/>
    <w:rsid w:val="00783DF6"/>
    <w:rsid w:val="007D64E6"/>
    <w:rsid w:val="007E1252"/>
    <w:rsid w:val="007E2D7F"/>
    <w:rsid w:val="0081328C"/>
    <w:rsid w:val="0081622C"/>
    <w:rsid w:val="0088311F"/>
    <w:rsid w:val="00884828"/>
    <w:rsid w:val="00893310"/>
    <w:rsid w:val="00894BAC"/>
    <w:rsid w:val="008A375C"/>
    <w:rsid w:val="008B1590"/>
    <w:rsid w:val="008B6E12"/>
    <w:rsid w:val="008C5C09"/>
    <w:rsid w:val="008F1486"/>
    <w:rsid w:val="008F1E54"/>
    <w:rsid w:val="008F27C3"/>
    <w:rsid w:val="00903E25"/>
    <w:rsid w:val="00941BE5"/>
    <w:rsid w:val="00962C6E"/>
    <w:rsid w:val="009B4A81"/>
    <w:rsid w:val="009E16F6"/>
    <w:rsid w:val="009F2A67"/>
    <w:rsid w:val="00A420E0"/>
    <w:rsid w:val="00A67EF3"/>
    <w:rsid w:val="00A75007"/>
    <w:rsid w:val="00A82334"/>
    <w:rsid w:val="00AA2D86"/>
    <w:rsid w:val="00AB43B1"/>
    <w:rsid w:val="00AC4E14"/>
    <w:rsid w:val="00AC7939"/>
    <w:rsid w:val="00AF3341"/>
    <w:rsid w:val="00B142E5"/>
    <w:rsid w:val="00B332E6"/>
    <w:rsid w:val="00B3790B"/>
    <w:rsid w:val="00B61DCF"/>
    <w:rsid w:val="00B63278"/>
    <w:rsid w:val="00B700C1"/>
    <w:rsid w:val="00BC10C0"/>
    <w:rsid w:val="00BE4E10"/>
    <w:rsid w:val="00BE7729"/>
    <w:rsid w:val="00C22A26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4E51"/>
    <w:rsid w:val="00CB36D1"/>
    <w:rsid w:val="00CB4B61"/>
    <w:rsid w:val="00CF183E"/>
    <w:rsid w:val="00CF1A22"/>
    <w:rsid w:val="00D06BA8"/>
    <w:rsid w:val="00D14DDE"/>
    <w:rsid w:val="00D3762E"/>
    <w:rsid w:val="00D545B5"/>
    <w:rsid w:val="00D90ECB"/>
    <w:rsid w:val="00DF3952"/>
    <w:rsid w:val="00DF6E2A"/>
    <w:rsid w:val="00E012E2"/>
    <w:rsid w:val="00E1067C"/>
    <w:rsid w:val="00E133C5"/>
    <w:rsid w:val="00E1483E"/>
    <w:rsid w:val="00E256FE"/>
    <w:rsid w:val="00E31376"/>
    <w:rsid w:val="00E40C25"/>
    <w:rsid w:val="00E56B23"/>
    <w:rsid w:val="00E77A07"/>
    <w:rsid w:val="00E900B2"/>
    <w:rsid w:val="00E966C9"/>
    <w:rsid w:val="00EC5525"/>
    <w:rsid w:val="00EC6FFB"/>
    <w:rsid w:val="00ED542C"/>
    <w:rsid w:val="00EE0C45"/>
    <w:rsid w:val="00EE50E7"/>
    <w:rsid w:val="00EE5D6D"/>
    <w:rsid w:val="00F020E3"/>
    <w:rsid w:val="00F24109"/>
    <w:rsid w:val="00F33206"/>
    <w:rsid w:val="00F40D5B"/>
    <w:rsid w:val="00F41A06"/>
    <w:rsid w:val="00F64BD1"/>
    <w:rsid w:val="00F94E48"/>
    <w:rsid w:val="00FB71AA"/>
    <w:rsid w:val="00FB7E4D"/>
    <w:rsid w:val="00FB7E66"/>
    <w:rsid w:val="00FC59BC"/>
    <w:rsid w:val="00FE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F9E2C"/>
  <w15:chartTrackingRefBased/>
  <w15:docId w15:val="{DEF5F1F1-E7F2-4724-BDEA-8B39E9AD1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7E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3074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rFonts w:asciiTheme="minorHAnsi" w:eastAsiaTheme="minorHAnsi" w:hAnsiTheme="minorHAnsi" w:cstheme="minorBidi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asciiTheme="minorHAnsi" w:eastAsiaTheme="minorHAnsi" w:hAnsiTheme="minorHAnsi" w:cstheme="minorHAnsi"/>
      <w:b/>
      <w:bCs/>
      <w:sz w:val="24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asciiTheme="minorHAnsi" w:eastAsiaTheme="minorHAnsi" w:hAnsiTheme="minorHAnsi" w:cstheme="minorHAnsi"/>
      <w:sz w:val="24"/>
      <w:szCs w:val="24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Grigliatabella1">
    <w:name w:val="Griglia tabella1"/>
    <w:basedOn w:val="Tabellanormale"/>
    <w:next w:val="Grigliatabella"/>
    <w:uiPriority w:val="59"/>
    <w:rsid w:val="00FE6737"/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rsid w:val="00137ED2"/>
    <w:pPr>
      <w:ind w:firstLine="708"/>
      <w:jc w:val="both"/>
    </w:pPr>
    <w:rPr>
      <w:rFonts w:ascii="Book Antiqua" w:hAnsi="Book Antiqua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137ED2"/>
    <w:rPr>
      <w:rFonts w:ascii="Book Antiqua" w:eastAsia="Times New Roman" w:hAnsi="Book Antiqua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7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sea@unica.it" TargetMode="External"/><Relationship Id="rId2" Type="http://schemas.openxmlformats.org/officeDocument/2006/relationships/hyperlink" Target="https://www.unica.it/unica/it/dip_scienzeecoaziend.page" TargetMode="External"/><Relationship Id="rId1" Type="http://schemas.openxmlformats.org/officeDocument/2006/relationships/hyperlink" Target="mailto:segreteriasea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https://www.unica.it/unica/it/dip_scienzeecoaziend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wnloads\Carta%20Intestata%20DISE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DISEA.dotx</Template>
  <TotalTime>2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Emanuele Deriu</cp:lastModifiedBy>
  <cp:revision>4</cp:revision>
  <cp:lastPrinted>2022-03-10T11:01:00Z</cp:lastPrinted>
  <dcterms:created xsi:type="dcterms:W3CDTF">2022-03-22T08:25:00Z</dcterms:created>
  <dcterms:modified xsi:type="dcterms:W3CDTF">2023-02-07T08:55:00Z</dcterms:modified>
</cp:coreProperties>
</file>