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E39999" w14:textId="77777777" w:rsidR="00730E11" w:rsidRPr="00730E11" w:rsidRDefault="00730E11" w:rsidP="0047683C">
      <w:pPr>
        <w:spacing w:before="360" w:after="240" w:line="360" w:lineRule="auto"/>
        <w:jc w:val="center"/>
        <w:rPr>
          <w:rFonts w:ascii="Calibri" w:eastAsiaTheme="majorEastAsia" w:hAnsi="Calibri" w:cs="Calibri"/>
          <w:b/>
          <w:bCs/>
        </w:rPr>
      </w:pPr>
      <w:r w:rsidRPr="00730E11">
        <w:rPr>
          <w:rFonts w:ascii="Calibri" w:eastAsiaTheme="majorEastAsia" w:hAnsi="Calibri" w:cs="Calibri"/>
          <w:b/>
          <w:bCs/>
        </w:rPr>
        <w:t>RICHIESTA DI AUTORIZZAZIONE DELL'USO DI MEZZI STRAORDINARI DI TRASPORTO</w:t>
      </w:r>
    </w:p>
    <w:p w14:paraId="11764F8C" w14:textId="2DD27026" w:rsidR="00730E11" w:rsidRPr="00730E11" w:rsidRDefault="00730E11" w:rsidP="00CC379D">
      <w:pPr>
        <w:spacing w:line="360" w:lineRule="auto"/>
        <w:rPr>
          <w:rFonts w:ascii="Calibri" w:eastAsiaTheme="majorEastAsia" w:hAnsi="Calibri" w:cs="Calibri"/>
        </w:rPr>
      </w:pPr>
      <w:r w:rsidRPr="0047683C">
        <w:rPr>
          <w:rFonts w:ascii="Calibri" w:eastAsiaTheme="majorEastAsia" w:hAnsi="Calibri" w:cs="Calibri"/>
        </w:rPr>
        <w:t>La/</w:t>
      </w:r>
      <w:r w:rsidRPr="00730E11">
        <w:rPr>
          <w:rFonts w:ascii="Calibri" w:eastAsiaTheme="majorEastAsia" w:hAnsi="Calibri" w:cs="Calibri"/>
        </w:rPr>
        <w:t>Il sottoscritt</w:t>
      </w:r>
      <w:r w:rsidRPr="0047683C">
        <w:rPr>
          <w:rFonts w:ascii="Calibri" w:eastAsiaTheme="majorEastAsia" w:hAnsi="Calibri" w:cs="Calibri"/>
        </w:rPr>
        <w:t>a/</w:t>
      </w:r>
      <w:r w:rsidRPr="00730E11">
        <w:rPr>
          <w:rFonts w:ascii="Calibri" w:eastAsiaTheme="majorEastAsia" w:hAnsi="Calibri" w:cs="Calibri"/>
        </w:rPr>
        <w:t>o …...……………………….……………….……………………………....…… in servizio presso la/il ...........................................................................................................................………., in qualità</w:t>
      </w:r>
      <w:r w:rsidR="00CC379D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di ….……………………………….……….. matricola</w:t>
      </w:r>
      <w:r w:rsidR="00CC379D" w:rsidRPr="0047683C">
        <w:rPr>
          <w:rFonts w:ascii="Calibri" w:eastAsiaTheme="majorEastAsia" w:hAnsi="Calibri" w:cs="Calibri"/>
        </w:rPr>
        <w:t xml:space="preserve"> ……………………..…..</w:t>
      </w:r>
      <w:r w:rsidRPr="00730E11">
        <w:rPr>
          <w:rFonts w:ascii="Calibri" w:eastAsiaTheme="majorEastAsia" w:hAnsi="Calibri" w:cs="Calibri"/>
        </w:rPr>
        <w:t>, in occasione della missione che</w:t>
      </w:r>
      <w:r w:rsidR="00CC379D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dovrà effettuare a ……………………………………………………..…, in data</w:t>
      </w:r>
      <w:r w:rsidRPr="00730E11">
        <w:rPr>
          <w:rFonts w:ascii="Calibri" w:eastAsiaTheme="majorEastAsia" w:hAnsi="Calibri" w:cs="Calibri"/>
        </w:rPr>
        <w:tab/>
        <w:t>, con la</w:t>
      </w:r>
      <w:r w:rsidR="00302D7A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presente chiede l'autorizzazione all'utilizzo del seguente mezzo (</w:t>
      </w:r>
      <w:r w:rsidRPr="00730E11">
        <w:rPr>
          <w:rFonts w:ascii="Calibri" w:eastAsiaTheme="majorEastAsia" w:hAnsi="Calibri" w:cs="Calibri"/>
          <w:i/>
        </w:rPr>
        <w:t>barrare la casella prescelta</w:t>
      </w:r>
      <w:r w:rsidRPr="00730E11">
        <w:rPr>
          <w:rFonts w:ascii="Calibri" w:eastAsiaTheme="majorEastAsia" w:hAnsi="Calibri" w:cs="Calibri"/>
        </w:rPr>
        <w:t>):</w:t>
      </w:r>
    </w:p>
    <w:p w14:paraId="776C1A60" w14:textId="1815DC97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>Mezzo proprio</w:t>
      </w:r>
    </w:p>
    <w:p w14:paraId="7A8B6E2F" w14:textId="5FFA97D8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 xml:space="preserve">Auto a noleggio </w:t>
      </w:r>
      <w:r w:rsidR="00730E11" w:rsidRPr="00730E11">
        <w:rPr>
          <w:rFonts w:ascii="Calibri" w:eastAsiaTheme="majorEastAsia" w:hAnsi="Calibri" w:cs="Calibri"/>
        </w:rPr>
        <w:t>(in assenza di alternative o se economicamente più convenient</w:t>
      </w:r>
      <w:r w:rsidRPr="0047683C">
        <w:rPr>
          <w:rFonts w:ascii="Calibri" w:eastAsiaTheme="majorEastAsia" w:hAnsi="Calibri" w:cs="Calibri"/>
        </w:rPr>
        <w:t>e</w:t>
      </w:r>
      <w:r w:rsidR="00730E11" w:rsidRPr="00730E11">
        <w:rPr>
          <w:rFonts w:ascii="Calibri" w:eastAsiaTheme="majorEastAsia" w:hAnsi="Calibri" w:cs="Calibri"/>
        </w:rPr>
        <w:t>)</w:t>
      </w:r>
    </w:p>
    <w:p w14:paraId="22E7C708" w14:textId="031AF3C9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 xml:space="preserve">Mezzi dell'amministrazione </w:t>
      </w:r>
      <w:r w:rsidR="00730E11" w:rsidRPr="00730E11">
        <w:rPr>
          <w:rFonts w:ascii="Calibri" w:eastAsiaTheme="majorEastAsia" w:hAnsi="Calibri" w:cs="Calibri"/>
        </w:rPr>
        <w:t>(se non usati per rappresentanza)</w:t>
      </w:r>
    </w:p>
    <w:p w14:paraId="7E9226FD" w14:textId="77777777" w:rsidR="00730E11" w:rsidRPr="00730E11" w:rsidRDefault="00730E11" w:rsidP="00CC379D">
      <w:pPr>
        <w:spacing w:line="360" w:lineRule="auto"/>
        <w:rPr>
          <w:rFonts w:ascii="Calibri" w:eastAsiaTheme="majorEastAsia" w:hAnsi="Calibri" w:cs="Calibri"/>
          <w:i/>
        </w:rPr>
      </w:pPr>
      <w:r w:rsidRPr="00730E11">
        <w:rPr>
          <w:rFonts w:ascii="Calibri" w:eastAsiaTheme="majorEastAsia" w:hAnsi="Calibri" w:cs="Calibri"/>
        </w:rPr>
        <w:t xml:space="preserve">La presente richiesta è resa necessaria dalla seguente motivazione </w:t>
      </w:r>
      <w:r w:rsidRPr="00730E11">
        <w:rPr>
          <w:rFonts w:ascii="Calibri" w:eastAsiaTheme="majorEastAsia" w:hAnsi="Calibri" w:cs="Calibri"/>
          <w:i/>
        </w:rPr>
        <w:t>(barrare la casella prescelta):</w:t>
      </w:r>
    </w:p>
    <w:p w14:paraId="09D12A1E" w14:textId="7905E61A" w:rsidR="00730E11" w:rsidRPr="0047683C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Necessità di raggiungere il luogo di missione/rientrare in sede con motivata urgenza (spiegare l’urgenza)</w:t>
      </w:r>
      <w:r w:rsidR="00CC379D" w:rsidRPr="0047683C">
        <w:rPr>
          <w:rFonts w:ascii="Calibri" w:eastAsiaTheme="majorEastAsia" w:hAnsi="Calibri" w:cs="Calibri"/>
        </w:rPr>
        <w:t>:…….</w:t>
      </w:r>
      <w:r w:rsidR="00730E11" w:rsidRPr="0047683C">
        <w:rPr>
          <w:rFonts w:ascii="Calibri" w:eastAsiaTheme="majorEastAsia" w:hAnsi="Calibri" w:cs="Calibri"/>
        </w:rPr>
        <w:t>………………………………………………………………………………………………….………………………………………</w:t>
      </w:r>
      <w:r w:rsidR="00CC379D" w:rsidRPr="0047683C">
        <w:rPr>
          <w:rFonts w:ascii="Calibri" w:eastAsiaTheme="majorEastAsia" w:hAnsi="Calibri" w:cs="Calibri"/>
        </w:rPr>
        <w:t>……………………………………………………………………………………………………………………………………………………</w:t>
      </w:r>
      <w:r w:rsidR="0047683C">
        <w:rPr>
          <w:rFonts w:ascii="Calibri" w:eastAsiaTheme="majorEastAsia" w:hAnsi="Calibri" w:cs="Calibri"/>
        </w:rPr>
        <w:t>……………………………….</w:t>
      </w:r>
      <w:r w:rsidR="00CC379D" w:rsidRPr="0047683C">
        <w:rPr>
          <w:rFonts w:ascii="Calibri" w:eastAsiaTheme="majorEastAsia" w:hAnsi="Calibri" w:cs="Calibri"/>
        </w:rPr>
        <w:t>………</w:t>
      </w:r>
    </w:p>
    <w:p w14:paraId="73E5C559" w14:textId="70D8B15F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Assenza di mezzi di linea pubblici o inconciliabilità degli orari di tali mezzi con lo svolgimento della missione</w:t>
      </w:r>
    </w:p>
    <w:p w14:paraId="77247D8C" w14:textId="0B3BBDDA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Indisponibilità di mezzi dell’Amministrazione</w:t>
      </w:r>
    </w:p>
    <w:p w14:paraId="41142613" w14:textId="45991171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Esigenza di effettuare nello stesso giorno trasferimenti in più sedi</w:t>
      </w:r>
    </w:p>
    <w:p w14:paraId="3D05767A" w14:textId="1A54151B" w:rsidR="00730E11" w:rsidRPr="0047683C" w:rsidRDefault="00730E11" w:rsidP="0047683C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eastAsiaTheme="majorEastAsia" w:hAnsi="Calibri" w:cs="Calibri"/>
        </w:rPr>
        <w:t>……………………………………………………………………………………………………………………</w:t>
      </w:r>
      <w:r w:rsidR="0047683C" w:rsidRPr="0047683C">
        <w:rPr>
          <w:rFonts w:ascii="Calibri" w:eastAsiaTheme="majorEastAsia" w:hAnsi="Calibri" w:cs="Calibri"/>
        </w:rPr>
        <w:t>………………………………</w:t>
      </w:r>
      <w:r w:rsidR="0047683C">
        <w:rPr>
          <w:rFonts w:ascii="Calibri" w:eastAsiaTheme="majorEastAsia" w:hAnsi="Calibri" w:cs="Calibri"/>
        </w:rPr>
        <w:t>……………….</w:t>
      </w:r>
      <w:r w:rsidR="0047683C" w:rsidRPr="0047683C">
        <w:rPr>
          <w:rFonts w:ascii="Calibri" w:eastAsiaTheme="majorEastAsia" w:hAnsi="Calibri" w:cs="Calibri"/>
        </w:rPr>
        <w:t>………</w:t>
      </w:r>
      <w:r w:rsidRPr="0047683C">
        <w:rPr>
          <w:rFonts w:ascii="Calibri" w:eastAsiaTheme="majorEastAsia" w:hAnsi="Calibri" w:cs="Calibri"/>
        </w:rPr>
        <w:t>.</w:t>
      </w:r>
    </w:p>
    <w:p w14:paraId="14A04389" w14:textId="0637C1AD" w:rsidR="00730E11" w:rsidRPr="00730E11" w:rsidRDefault="00302D7A" w:rsidP="0047683C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Esigenza di trasportare materiale scientifico facilmente deteriorabile, pesante e/o ingombrante</w:t>
      </w:r>
    </w:p>
    <w:p w14:paraId="634B9A43" w14:textId="6D4BDF1E" w:rsidR="00730E11" w:rsidRPr="00730E11" w:rsidRDefault="00302D7A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r w:rsidRPr="0047683C">
        <w:rPr>
          <w:rFonts w:ascii="Calibri" w:hAnsi="Calibri" w:cs="Calibri"/>
        </w:rPr>
        <w:sym w:font="Wingdings" w:char="F06F"/>
      </w:r>
      <w:r w:rsidRPr="0047683C">
        <w:rPr>
          <w:rFonts w:ascii="Calibri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Maggiore convenienza economica per l’Amministrazione (spiegare perché)</w:t>
      </w:r>
      <w:r w:rsidR="0047683C" w:rsidRPr="0047683C">
        <w:rPr>
          <w:rFonts w:ascii="Calibri" w:eastAsiaTheme="majorEastAsia" w:hAnsi="Calibri" w:cs="Calibri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47683C">
        <w:rPr>
          <w:rFonts w:ascii="Calibri" w:eastAsiaTheme="majorEastAsia" w:hAnsi="Calibri" w:cs="Calibri"/>
        </w:rPr>
        <w:t>…………………………….</w:t>
      </w:r>
      <w:r w:rsidR="0047683C" w:rsidRPr="0047683C">
        <w:rPr>
          <w:rFonts w:ascii="Calibri" w:eastAsiaTheme="majorEastAsia" w:hAnsi="Calibri" w:cs="Calibri"/>
        </w:rPr>
        <w:t>………..</w:t>
      </w:r>
    </w:p>
    <w:p w14:paraId="2F4966FA" w14:textId="77777777" w:rsidR="0047683C" w:rsidRPr="0047683C" w:rsidRDefault="0047683C" w:rsidP="00CC379D">
      <w:pPr>
        <w:spacing w:line="360" w:lineRule="auto"/>
        <w:rPr>
          <w:rFonts w:ascii="Calibri" w:eastAsiaTheme="majorEastAsia" w:hAnsi="Calibri" w:cs="Calibri"/>
        </w:rPr>
      </w:pPr>
    </w:p>
    <w:p w14:paraId="6751E458" w14:textId="2F2F941F" w:rsidR="00730E11" w:rsidRDefault="00730E11" w:rsidP="00CC379D">
      <w:pPr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Firma</w:t>
      </w:r>
      <w:r w:rsidR="0047683C">
        <w:rPr>
          <w:rFonts w:ascii="Calibri" w:eastAsiaTheme="majorEastAsia" w:hAnsi="Calibri" w:cs="Calibri"/>
        </w:rPr>
        <w:t>:</w:t>
      </w:r>
      <w:r w:rsidRPr="00730E11">
        <w:rPr>
          <w:rFonts w:ascii="Calibri" w:eastAsiaTheme="majorEastAsia" w:hAnsi="Calibri" w:cs="Calibri"/>
        </w:rPr>
        <w:t xml:space="preserve"> </w:t>
      </w:r>
      <w:r w:rsidR="0047683C" w:rsidRPr="0047683C">
        <w:rPr>
          <w:rFonts w:ascii="Calibri" w:eastAsiaTheme="majorEastAsia" w:hAnsi="Calibri" w:cs="Calibri"/>
        </w:rPr>
        <w:t>………………………</w:t>
      </w:r>
      <w:r w:rsidR="0047683C">
        <w:rPr>
          <w:rFonts w:ascii="Calibri" w:eastAsiaTheme="majorEastAsia" w:hAnsi="Calibri" w:cs="Calibri"/>
        </w:rPr>
        <w:t>….</w:t>
      </w:r>
      <w:r w:rsidR="0047683C" w:rsidRPr="0047683C">
        <w:rPr>
          <w:rFonts w:ascii="Calibri" w:eastAsiaTheme="majorEastAsia" w:hAnsi="Calibri" w:cs="Calibri"/>
        </w:rPr>
        <w:t>…….</w:t>
      </w:r>
    </w:p>
    <w:p w14:paraId="5583099B" w14:textId="77777777" w:rsidR="0047683C" w:rsidRPr="00730E11" w:rsidRDefault="0047683C" w:rsidP="00CC379D">
      <w:pPr>
        <w:spacing w:line="360" w:lineRule="auto"/>
        <w:rPr>
          <w:rFonts w:ascii="Calibri" w:eastAsiaTheme="majorEastAsia" w:hAnsi="Calibri" w:cs="Calibri"/>
          <w:b/>
          <w:bCs/>
        </w:rPr>
      </w:pPr>
    </w:p>
    <w:p w14:paraId="60892F4F" w14:textId="57ABEF56" w:rsidR="0047683C" w:rsidRPr="00730E11" w:rsidRDefault="00730E11" w:rsidP="0047683C">
      <w:pPr>
        <w:tabs>
          <w:tab w:val="left" w:pos="6804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Il</w:t>
      </w:r>
      <w:r w:rsidR="004C7238">
        <w:rPr>
          <w:rFonts w:ascii="Calibri" w:eastAsiaTheme="majorEastAsia" w:hAnsi="Calibri" w:cs="Calibri"/>
        </w:rPr>
        <w:t xml:space="preserve">/La </w:t>
      </w:r>
      <w:r w:rsidRPr="00730E11">
        <w:rPr>
          <w:rFonts w:ascii="Calibri" w:eastAsiaTheme="majorEastAsia" w:hAnsi="Calibri" w:cs="Calibri"/>
        </w:rPr>
        <w:t>Responsabile dei Fondi</w:t>
      </w:r>
      <w:r w:rsidR="0047683C">
        <w:rPr>
          <w:rFonts w:ascii="Calibri" w:eastAsiaTheme="majorEastAsia" w:hAnsi="Calibri" w:cs="Calibri"/>
        </w:rPr>
        <w:tab/>
      </w:r>
      <w:r w:rsidR="0047683C" w:rsidRPr="00730E11">
        <w:rPr>
          <w:rFonts w:ascii="Calibri" w:eastAsiaTheme="majorEastAsia" w:hAnsi="Calibri" w:cs="Calibri"/>
        </w:rPr>
        <w:t>Il</w:t>
      </w:r>
      <w:r w:rsidR="004C7238">
        <w:rPr>
          <w:rFonts w:ascii="Calibri" w:eastAsiaTheme="majorEastAsia" w:hAnsi="Calibri" w:cs="Calibri"/>
        </w:rPr>
        <w:t>/La</w:t>
      </w:r>
      <w:r w:rsidR="0047683C" w:rsidRPr="00730E11">
        <w:rPr>
          <w:rFonts w:ascii="Calibri" w:eastAsiaTheme="majorEastAsia" w:hAnsi="Calibri" w:cs="Calibri"/>
        </w:rPr>
        <w:t xml:space="preserve"> Responsabile della Struttura</w:t>
      </w:r>
    </w:p>
    <w:p w14:paraId="47444F5D" w14:textId="09E8C0FF" w:rsidR="0047683C" w:rsidRDefault="0047683C" w:rsidP="00CC379D">
      <w:pPr>
        <w:spacing w:line="360" w:lineRule="auto"/>
        <w:rPr>
          <w:rFonts w:ascii="Calibri" w:eastAsiaTheme="majorEastAsia" w:hAnsi="Calibri" w:cs="Calibri"/>
        </w:rPr>
      </w:pPr>
    </w:p>
    <w:p w14:paraId="04B99100" w14:textId="1F7B09ED" w:rsidR="0047683C" w:rsidRDefault="0047683C" w:rsidP="0047683C">
      <w:pPr>
        <w:tabs>
          <w:tab w:val="left" w:pos="6804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Firma</w:t>
      </w:r>
      <w:r>
        <w:rPr>
          <w:rFonts w:ascii="Calibri" w:eastAsiaTheme="majorEastAsia" w:hAnsi="Calibri" w:cs="Calibri"/>
        </w:rPr>
        <w:t>:</w:t>
      </w:r>
      <w:r w:rsidRPr="00730E11">
        <w:rPr>
          <w:rFonts w:ascii="Calibri" w:eastAsiaTheme="majorEastAsia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>………………………</w:t>
      </w:r>
      <w:r>
        <w:rPr>
          <w:rFonts w:ascii="Calibri" w:eastAsiaTheme="majorEastAsia" w:hAnsi="Calibri" w:cs="Calibri"/>
        </w:rPr>
        <w:t>….</w:t>
      </w:r>
      <w:r w:rsidRPr="0047683C">
        <w:rPr>
          <w:rFonts w:ascii="Calibri" w:eastAsiaTheme="majorEastAsia" w:hAnsi="Calibri" w:cs="Calibri"/>
        </w:rPr>
        <w:t>…….</w:t>
      </w:r>
      <w:r>
        <w:rPr>
          <w:rFonts w:ascii="Calibri" w:eastAsiaTheme="majorEastAsia" w:hAnsi="Calibri" w:cs="Calibri"/>
        </w:rPr>
        <w:tab/>
      </w:r>
      <w:r w:rsidRPr="00730E11">
        <w:rPr>
          <w:rFonts w:ascii="Calibri" w:eastAsiaTheme="majorEastAsia" w:hAnsi="Calibri" w:cs="Calibri"/>
        </w:rPr>
        <w:t>Firma</w:t>
      </w:r>
      <w:r>
        <w:rPr>
          <w:rFonts w:ascii="Calibri" w:eastAsiaTheme="majorEastAsia" w:hAnsi="Calibri" w:cs="Calibri"/>
        </w:rPr>
        <w:t>:</w:t>
      </w:r>
      <w:r w:rsidRPr="00730E11">
        <w:rPr>
          <w:rFonts w:ascii="Calibri" w:eastAsiaTheme="majorEastAsia" w:hAnsi="Calibri" w:cs="Calibri"/>
        </w:rPr>
        <w:t xml:space="preserve"> </w:t>
      </w:r>
      <w:r w:rsidRPr="0047683C">
        <w:rPr>
          <w:rFonts w:ascii="Calibri" w:eastAsiaTheme="majorEastAsia" w:hAnsi="Calibri" w:cs="Calibri"/>
        </w:rPr>
        <w:t>………………………</w:t>
      </w:r>
      <w:r>
        <w:rPr>
          <w:rFonts w:ascii="Calibri" w:eastAsiaTheme="majorEastAsia" w:hAnsi="Calibri" w:cs="Calibri"/>
        </w:rPr>
        <w:t>….</w:t>
      </w:r>
      <w:r w:rsidRPr="0047683C">
        <w:rPr>
          <w:rFonts w:ascii="Calibri" w:eastAsiaTheme="majorEastAsia" w:hAnsi="Calibri" w:cs="Calibri"/>
        </w:rPr>
        <w:t>…….</w:t>
      </w:r>
    </w:p>
    <w:sectPr w:rsidR="0047683C" w:rsidSect="00BC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E27E0" w14:textId="77777777" w:rsidR="00B2400E" w:rsidRDefault="00B2400E" w:rsidP="00635905">
      <w:r>
        <w:separator/>
      </w:r>
    </w:p>
  </w:endnote>
  <w:endnote w:type="continuationSeparator" w:id="0">
    <w:p w14:paraId="66E919C1" w14:textId="77777777" w:rsidR="00B2400E" w:rsidRDefault="00B2400E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8D0B8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F6DB1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7E46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AE3CE0F" wp14:editId="5064F4FB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BD8774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55026028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72FB17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E3CE0F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FBD8774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55026028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72FB17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C1731BA" wp14:editId="30DB7FAB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D0288" w14:textId="77777777" w:rsidR="00B2400E" w:rsidRDefault="00B2400E" w:rsidP="00635905">
      <w:r>
        <w:separator/>
      </w:r>
    </w:p>
  </w:footnote>
  <w:footnote w:type="continuationSeparator" w:id="0">
    <w:p w14:paraId="1B1B902E" w14:textId="77777777" w:rsidR="00B2400E" w:rsidRDefault="00B2400E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9CFA6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4434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CDAAA2F" wp14:editId="0BBF8367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EFDA7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D20ADFB" wp14:editId="79BF4C6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76E5D438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abstractNum w:abstractNumId="1" w15:restartNumberingAfterBreak="0">
    <w:nsid w:val="4E001C5C"/>
    <w:multiLevelType w:val="hybridMultilevel"/>
    <w:tmpl w:val="512675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4796426">
    <w:abstractNumId w:val="0"/>
  </w:num>
  <w:num w:numId="2" w16cid:durableId="10197727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E11"/>
    <w:rsid w:val="002A647D"/>
    <w:rsid w:val="00302D7A"/>
    <w:rsid w:val="003621C2"/>
    <w:rsid w:val="0047683C"/>
    <w:rsid w:val="004A344F"/>
    <w:rsid w:val="004C7238"/>
    <w:rsid w:val="00515E40"/>
    <w:rsid w:val="005B7ADC"/>
    <w:rsid w:val="005D213B"/>
    <w:rsid w:val="005E44C3"/>
    <w:rsid w:val="00635905"/>
    <w:rsid w:val="00730E11"/>
    <w:rsid w:val="009559CC"/>
    <w:rsid w:val="00B217FB"/>
    <w:rsid w:val="00B2400E"/>
    <w:rsid w:val="00BC6C98"/>
    <w:rsid w:val="00CC379D"/>
    <w:rsid w:val="00CF4EEE"/>
    <w:rsid w:val="00D43D3C"/>
    <w:rsid w:val="00D5753F"/>
    <w:rsid w:val="00DB2FFA"/>
    <w:rsid w:val="00DC491A"/>
    <w:rsid w:val="00E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0AA74F"/>
  <w15:chartTrackingRefBased/>
  <w15:docId w15:val="{8F3511B9-A471-4D7C-860E-3A12B4F6F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E1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730E11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30E11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38</TotalTime>
  <Pages>1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2025-12-12T17:17:00Z</dcterms:created>
  <dcterms:modified xsi:type="dcterms:W3CDTF">2026-03-04T09:07:00Z</dcterms:modified>
</cp:coreProperties>
</file>