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39DB3" w14:textId="77777777" w:rsidR="00EE6E67" w:rsidRPr="00EE6E67" w:rsidRDefault="00EE6E67" w:rsidP="009F398B">
      <w:pPr>
        <w:spacing w:after="0" w:line="360" w:lineRule="auto"/>
        <w:ind w:left="595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Alla Direttrice del Dipartimento di Pedagogia, Psicologia, Filosofia</w:t>
      </w:r>
    </w:p>
    <w:p w14:paraId="0F95B3EC" w14:textId="77777777" w:rsidR="00EE6E67" w:rsidRPr="00EE6E67" w:rsidRDefault="00EE6E67" w:rsidP="009F398B">
      <w:pPr>
        <w:spacing w:after="0" w:line="360" w:lineRule="auto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7D241AAE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6D207D05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</w:p>
    <w:p w14:paraId="126913BE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>RICHIESTA RIMBORSO QUOTA ASSOCIATIVA</w:t>
      </w:r>
    </w:p>
    <w:p w14:paraId="64271B4A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4B4ED9B9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67CDD924" w14:textId="65EE1BC3" w:rsidR="00EE6E67" w:rsidRPr="009F398B" w:rsidRDefault="00EE6E67" w:rsidP="009F398B">
      <w:pPr>
        <w:tabs>
          <w:tab w:val="left" w:leader="dot" w:pos="567"/>
          <w:tab w:val="left" w:leader="dot" w:pos="4820"/>
          <w:tab w:val="left" w:leader="dot" w:pos="8505"/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La/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Il sottoscritto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afferente al Dipartimento di Pedagogia, Psicologia, Filosofia dell’Università degli Studi di Cagliari, con la qualifica di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chiede che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le/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gli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sia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rimborsata la quota associativa relativa all’iscrizione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per l’anno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2B036101" w14:textId="6A8BE573" w:rsidR="00EE6E67" w:rsidRPr="00EE6E67" w:rsidRDefault="00EE6E67" w:rsidP="009F398B">
      <w:pPr>
        <w:tabs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’iscrizione alla quota garantisce i seguenti vantaggi: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3BAD3230" w14:textId="150441E2" w:rsidR="00EE6E67" w:rsidRPr="00EE6E67" w:rsidRDefault="00EE6E67" w:rsidP="009F398B">
      <w:pPr>
        <w:tabs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La spesa graverà sui fondi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7E6B3892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726630C6" w14:textId="0BB62999" w:rsidR="00EE6E67" w:rsidRPr="00EE6E67" w:rsidRDefault="00EE6E67" w:rsidP="009F398B">
      <w:pPr>
        <w:tabs>
          <w:tab w:val="left" w:leader="dot" w:pos="283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Cagliari,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</w:r>
    </w:p>
    <w:p w14:paraId="5569FFF5" w14:textId="77777777" w:rsidR="00EE6E67" w:rsidRPr="00EE6E67" w:rsidRDefault="00EE6E67" w:rsidP="009F398B">
      <w:pPr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5E8D46B9" w14:textId="66669C02" w:rsidR="00EE6E67" w:rsidRPr="00EE6E67" w:rsidRDefault="00EE6E67" w:rsidP="009F398B">
      <w:pPr>
        <w:spacing w:after="0" w:line="360" w:lineRule="auto"/>
        <w:ind w:left="680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In fede</w:t>
      </w:r>
    </w:p>
    <w:p w14:paraId="6CDF168C" w14:textId="77777777" w:rsidR="00EE6E67" w:rsidRPr="00EE6E67" w:rsidRDefault="00EE6E67" w:rsidP="009F398B">
      <w:pPr>
        <w:spacing w:after="0" w:line="360" w:lineRule="auto"/>
        <w:ind w:left="566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_________________________</w:t>
      </w:r>
    </w:p>
    <w:p w14:paraId="4570F5EA" w14:textId="3F5D60DD" w:rsidR="00EE6E67" w:rsidRPr="00EE6E67" w:rsidRDefault="00EE6E67" w:rsidP="009F398B">
      <w:pPr>
        <w:spacing w:after="0" w:line="360" w:lineRule="auto"/>
        <w:ind w:left="5670"/>
        <w:rPr>
          <w:rFonts w:ascii="Calibri" w:eastAsia="Calibri" w:hAnsi="Calibri" w:cs="Calibri"/>
          <w:i/>
          <w:iCs/>
          <w:kern w:val="0"/>
          <w14:ligatures w14:val="none"/>
        </w:rPr>
      </w:pPr>
      <w:r w:rsidRPr="00EE6E67">
        <w:rPr>
          <w:rFonts w:ascii="Calibri" w:eastAsia="Calibri" w:hAnsi="Calibri" w:cs="Calibri"/>
          <w:i/>
          <w:iCs/>
          <w:kern w:val="0"/>
          <w14:ligatures w14:val="none"/>
        </w:rPr>
        <w:t>Sottoscritto con firma digitale</w:t>
      </w:r>
    </w:p>
    <w:p w14:paraId="1996F1FE" w14:textId="77777777" w:rsidR="00EE6E67" w:rsidRPr="00EE6E67" w:rsidRDefault="00EE6E67" w:rsidP="009F398B">
      <w:pPr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4ECE6AE6" w14:textId="77777777" w:rsidR="00EE6E67" w:rsidRPr="00EE6E67" w:rsidRDefault="00EE6E67" w:rsidP="009F398B">
      <w:pPr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6F1A68A3" w14:textId="77777777" w:rsidR="00EE6E67" w:rsidRPr="009F398B" w:rsidRDefault="00EE6E67" w:rsidP="009F398B">
      <w:pPr>
        <w:spacing w:after="0" w:line="360" w:lineRule="auto"/>
        <w:rPr>
          <w:rFonts w:ascii="Calibri" w:hAnsi="Calibri" w:cs="Calibri"/>
        </w:rPr>
      </w:pPr>
      <w:r w:rsidRPr="009F398B">
        <w:rPr>
          <w:rFonts w:ascii="Calibri" w:hAnsi="Calibri" w:cs="Calibri"/>
        </w:rPr>
        <w:t>La Direttrice del Dipartimento</w:t>
      </w:r>
    </w:p>
    <w:p w14:paraId="632D3305" w14:textId="77777777" w:rsidR="00EE6E67" w:rsidRPr="009F398B" w:rsidRDefault="00EE6E67" w:rsidP="009F398B">
      <w:pPr>
        <w:spacing w:after="0" w:line="360" w:lineRule="auto"/>
        <w:ind w:left="142"/>
        <w:rPr>
          <w:rFonts w:ascii="Calibri" w:hAnsi="Calibri" w:cs="Calibri"/>
        </w:rPr>
      </w:pPr>
      <w:r w:rsidRPr="009F398B">
        <w:rPr>
          <w:rFonts w:ascii="Calibri" w:hAnsi="Calibri" w:cs="Calibri"/>
        </w:rPr>
        <w:t>Prof.ssa Elisabetta Gola</w:t>
      </w:r>
    </w:p>
    <w:p w14:paraId="4A943209" w14:textId="5B532366" w:rsidR="005E44C3" w:rsidRPr="009F398B" w:rsidRDefault="00EE6E67" w:rsidP="009F398B">
      <w:pPr>
        <w:spacing w:after="0" w:line="360" w:lineRule="auto"/>
        <w:rPr>
          <w:rFonts w:ascii="Calibri" w:hAnsi="Calibri" w:cs="Calibri"/>
        </w:rPr>
      </w:pPr>
      <w:r w:rsidRPr="009F398B">
        <w:rPr>
          <w:rFonts w:ascii="Calibri" w:hAnsi="Calibri" w:cs="Calibri"/>
          <w:i/>
          <w:iCs/>
        </w:rPr>
        <w:t>Sottoscritto con firma digitale</w:t>
      </w:r>
    </w:p>
    <w:p w14:paraId="3250637B" w14:textId="77777777" w:rsidR="005E44C3" w:rsidRPr="009F398B" w:rsidRDefault="005E44C3" w:rsidP="009F398B">
      <w:pPr>
        <w:spacing w:after="0" w:line="360" w:lineRule="auto"/>
        <w:rPr>
          <w:rFonts w:ascii="Calibri" w:hAnsi="Calibri" w:cs="Calibri"/>
        </w:rPr>
      </w:pPr>
    </w:p>
    <w:sectPr w:rsidR="005E44C3" w:rsidRPr="009F398B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C2AD1B" w14:textId="77777777" w:rsidR="00EE6E67" w:rsidRDefault="00EE6E67" w:rsidP="00635905">
      <w:pPr>
        <w:spacing w:after="0" w:line="240" w:lineRule="auto"/>
      </w:pPr>
      <w:r>
        <w:separator/>
      </w:r>
    </w:p>
  </w:endnote>
  <w:endnote w:type="continuationSeparator" w:id="0">
    <w:p w14:paraId="3AB93FED" w14:textId="77777777" w:rsidR="00EE6E67" w:rsidRDefault="00EE6E67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03C1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76B2C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A5BDE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689FB15" wp14:editId="46721A76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063DCE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57DE737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A1C31F2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89FB1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7063DCE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57DE737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A1C31F2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, </w:t>
                    </w: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26E05CC" wp14:editId="71E13048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07C90" w14:textId="77777777" w:rsidR="00EE6E67" w:rsidRDefault="00EE6E67" w:rsidP="00635905">
      <w:pPr>
        <w:spacing w:after="0" w:line="240" w:lineRule="auto"/>
      </w:pPr>
      <w:r>
        <w:separator/>
      </w:r>
    </w:p>
  </w:footnote>
  <w:footnote w:type="continuationSeparator" w:id="0">
    <w:p w14:paraId="0E4E18ED" w14:textId="77777777" w:rsidR="00EE6E67" w:rsidRDefault="00EE6E67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E06BD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E815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3DF57DF" wp14:editId="6A3ACE2A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BE6DC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 w:rsidRPr="00EE6E67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9264" behindDoc="1" locked="0" layoutInCell="1" allowOverlap="1" wp14:anchorId="6D041E63" wp14:editId="520EA2D7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F348620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E67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9E361F"/>
    <w:rsid w:val="009F398B"/>
    <w:rsid w:val="00B217FB"/>
    <w:rsid w:val="00BC6C98"/>
    <w:rsid w:val="00CF4EEE"/>
    <w:rsid w:val="00D5753F"/>
    <w:rsid w:val="00DB2FFA"/>
    <w:rsid w:val="00DC491A"/>
    <w:rsid w:val="00E65E90"/>
    <w:rsid w:val="00EE6E67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CAF22"/>
  <w15:chartTrackingRefBased/>
  <w15:docId w15:val="{26A61236-7D87-4666-986D-4823581FE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ACA82-4AE5-41EF-9A56-ECB5AA582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14</TotalTime>
  <Pages>1</Pages>
  <Words>59</Words>
  <Characters>551</Characters>
  <Application>Microsoft Office Word</Application>
  <DocSecurity>0</DocSecurity>
  <Lines>25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2025-12-22T04:17:00Z</dcterms:created>
  <dcterms:modified xsi:type="dcterms:W3CDTF">2025-12-22T04:32:00Z</dcterms:modified>
</cp:coreProperties>
</file>