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E3828" w14:textId="77777777" w:rsidR="00E05CD7" w:rsidRPr="005E3A5D" w:rsidRDefault="00E05CD7" w:rsidP="00D07DAF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26A4F7B4" w14:textId="77777777" w:rsidR="00E05CD7" w:rsidRPr="005E3A5D" w:rsidRDefault="00E05CD7" w:rsidP="00D07DAF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00C71808" w14:textId="6E5BC523" w:rsidR="00E05CD7" w:rsidRPr="005E3A5D" w:rsidRDefault="00E05CD7" w:rsidP="00D07DAF">
      <w:pPr>
        <w:tabs>
          <w:tab w:val="left" w:leader="dot" w:pos="3402"/>
        </w:tabs>
        <w:spacing w:line="360" w:lineRule="auto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 xml:space="preserve">Cagliari, </w:t>
      </w:r>
      <w:r w:rsidR="005E3A5D" w:rsidRPr="005E3A5D">
        <w:rPr>
          <w:rFonts w:ascii="Calibri" w:hAnsi="Calibri" w:cs="Calibri"/>
          <w:sz w:val="20"/>
          <w:szCs w:val="20"/>
        </w:rPr>
        <w:tab/>
      </w:r>
    </w:p>
    <w:p w14:paraId="70F19DC8" w14:textId="3A676EA0" w:rsidR="00E05CD7" w:rsidRPr="005E3A5D" w:rsidRDefault="00E05CD7" w:rsidP="00D07DAF">
      <w:pPr>
        <w:spacing w:line="360" w:lineRule="auto"/>
        <w:ind w:left="4961" w:firstLine="6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>Alla c.a. del Dott./Dott.ssa/Prof./Prof.ssa</w:t>
      </w:r>
    </w:p>
    <w:p w14:paraId="003EE850" w14:textId="27265C5B" w:rsidR="00E05CD7" w:rsidRPr="005E3A5D" w:rsidRDefault="005E3A5D" w:rsidP="00D07DAF">
      <w:pPr>
        <w:tabs>
          <w:tab w:val="left" w:leader="dot" w:pos="10065"/>
        </w:tabs>
        <w:spacing w:line="360" w:lineRule="auto"/>
        <w:ind w:left="4961" w:firstLine="6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ab/>
      </w:r>
    </w:p>
    <w:p w14:paraId="20D540DE" w14:textId="58724F17" w:rsidR="00E05CD7" w:rsidRPr="005E3A5D" w:rsidRDefault="00E05CD7" w:rsidP="00D07DAF">
      <w:pPr>
        <w:tabs>
          <w:tab w:val="left" w:leader="dot" w:pos="10065"/>
        </w:tabs>
        <w:spacing w:line="360" w:lineRule="auto"/>
        <w:ind w:left="4961" w:firstLine="6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 xml:space="preserve">Università di </w:t>
      </w:r>
      <w:r w:rsidR="005E3A5D" w:rsidRPr="005E3A5D">
        <w:rPr>
          <w:rFonts w:ascii="Calibri" w:hAnsi="Calibri" w:cs="Calibri"/>
          <w:sz w:val="20"/>
          <w:szCs w:val="20"/>
        </w:rPr>
        <w:tab/>
      </w:r>
    </w:p>
    <w:p w14:paraId="452176D9" w14:textId="58986DB2" w:rsidR="00E05CD7" w:rsidRPr="005E3A5D" w:rsidRDefault="00E05CD7" w:rsidP="00D07DAF">
      <w:pPr>
        <w:tabs>
          <w:tab w:val="left" w:leader="dot" w:pos="10065"/>
        </w:tabs>
        <w:spacing w:line="360" w:lineRule="auto"/>
        <w:ind w:left="4961" w:firstLine="6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 xml:space="preserve">E-mail: </w:t>
      </w:r>
      <w:r w:rsidR="005E3A5D" w:rsidRPr="005E3A5D">
        <w:rPr>
          <w:rFonts w:ascii="Calibri" w:hAnsi="Calibri" w:cs="Calibri"/>
          <w:sz w:val="20"/>
          <w:szCs w:val="20"/>
        </w:rPr>
        <w:tab/>
      </w:r>
    </w:p>
    <w:p w14:paraId="2FD94750" w14:textId="77777777" w:rsidR="00E05CD7" w:rsidRPr="005E3A5D" w:rsidRDefault="00E05CD7" w:rsidP="00D07DAF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3D9191CB" w14:textId="77777777" w:rsidR="00E05CD7" w:rsidRPr="005E3A5D" w:rsidRDefault="00E05CD7" w:rsidP="00D07DAF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1492E866" w14:textId="483A1741" w:rsidR="00E05CD7" w:rsidRPr="005E3A5D" w:rsidRDefault="00E05CD7" w:rsidP="00D07DAF">
      <w:pPr>
        <w:spacing w:line="360" w:lineRule="auto"/>
        <w:rPr>
          <w:rFonts w:ascii="Calibri" w:hAnsi="Calibri" w:cs="Calibri"/>
          <w:b/>
          <w:bCs/>
          <w:sz w:val="20"/>
          <w:szCs w:val="20"/>
        </w:rPr>
      </w:pPr>
      <w:r w:rsidRPr="005E3A5D">
        <w:rPr>
          <w:rFonts w:ascii="Calibri" w:hAnsi="Calibri" w:cs="Calibri"/>
          <w:b/>
          <w:bCs/>
          <w:sz w:val="20"/>
          <w:szCs w:val="20"/>
        </w:rPr>
        <w:t>Oggetto</w:t>
      </w:r>
      <w:r w:rsidRPr="005E3A5D">
        <w:rPr>
          <w:rFonts w:ascii="Calibri" w:hAnsi="Calibri" w:cs="Calibri"/>
          <w:sz w:val="20"/>
          <w:szCs w:val="20"/>
        </w:rPr>
        <w:t xml:space="preserve">: </w:t>
      </w:r>
      <w:r w:rsidRPr="005E3A5D">
        <w:rPr>
          <w:rFonts w:ascii="Calibri" w:hAnsi="Calibri" w:cs="Calibri"/>
          <w:b/>
          <w:bCs/>
          <w:sz w:val="20"/>
          <w:szCs w:val="20"/>
        </w:rPr>
        <w:t xml:space="preserve">Conferimento </w:t>
      </w:r>
      <w:r w:rsidR="005E3A5D" w:rsidRPr="005E3A5D">
        <w:rPr>
          <w:rFonts w:ascii="Calibri" w:hAnsi="Calibri" w:cs="Calibri"/>
          <w:b/>
          <w:bCs/>
          <w:sz w:val="20"/>
          <w:szCs w:val="20"/>
        </w:rPr>
        <w:t xml:space="preserve">di </w:t>
      </w:r>
      <w:r w:rsidRPr="005E3A5D">
        <w:rPr>
          <w:rFonts w:ascii="Calibri" w:hAnsi="Calibri" w:cs="Calibri"/>
          <w:b/>
          <w:bCs/>
          <w:sz w:val="20"/>
          <w:szCs w:val="20"/>
        </w:rPr>
        <w:t>incarico a titolo gratuito per lo svolgimento di attività seminariale.</w:t>
      </w:r>
    </w:p>
    <w:p w14:paraId="62EA47C0" w14:textId="77777777" w:rsidR="00E05CD7" w:rsidRPr="005E3A5D" w:rsidRDefault="00E05CD7" w:rsidP="00D07DAF">
      <w:pPr>
        <w:spacing w:line="360" w:lineRule="auto"/>
        <w:ind w:firstLine="709"/>
        <w:rPr>
          <w:rFonts w:ascii="Calibri" w:hAnsi="Calibri" w:cs="Calibri"/>
          <w:sz w:val="20"/>
          <w:szCs w:val="20"/>
        </w:rPr>
      </w:pPr>
    </w:p>
    <w:p w14:paraId="2782F7CF" w14:textId="1D725E88" w:rsidR="00D07DAF" w:rsidRDefault="00E05CD7" w:rsidP="00D07DAF">
      <w:pPr>
        <w:tabs>
          <w:tab w:val="left" w:leader="dot" w:pos="10065"/>
        </w:tabs>
        <w:spacing w:line="360" w:lineRule="auto"/>
        <w:ind w:firstLine="709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 xml:space="preserve">Con la presente </w:t>
      </w:r>
      <w:r w:rsidR="006D4202">
        <w:rPr>
          <w:rFonts w:ascii="Calibri" w:hAnsi="Calibri" w:cs="Calibri"/>
          <w:sz w:val="20"/>
          <w:szCs w:val="20"/>
        </w:rPr>
        <w:t>conferiamo</w:t>
      </w:r>
      <w:r w:rsidRPr="005E3A5D">
        <w:rPr>
          <w:rFonts w:ascii="Calibri" w:hAnsi="Calibri" w:cs="Calibri"/>
          <w:sz w:val="20"/>
          <w:szCs w:val="20"/>
        </w:rPr>
        <w:t xml:space="preserve"> al Dott./Dott.ssa/Prof./ Prof.ssa </w:t>
      </w:r>
      <w:r w:rsidR="005E3A5D">
        <w:rPr>
          <w:rFonts w:ascii="Calibri" w:hAnsi="Calibri" w:cs="Calibri"/>
          <w:sz w:val="20"/>
          <w:szCs w:val="20"/>
        </w:rPr>
        <w:tab/>
      </w:r>
    </w:p>
    <w:p w14:paraId="36181F04" w14:textId="0931E09A" w:rsidR="00D07DAF" w:rsidRDefault="00E05CD7" w:rsidP="00D07DAF">
      <w:pPr>
        <w:tabs>
          <w:tab w:val="left" w:leader="dot" w:pos="10065"/>
        </w:tabs>
        <w:spacing w:line="360" w:lineRule="auto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>l’incarico</w:t>
      </w:r>
      <w:r w:rsidR="00D07DAF">
        <w:rPr>
          <w:rFonts w:ascii="Calibri" w:hAnsi="Calibri" w:cs="Calibri"/>
          <w:sz w:val="20"/>
          <w:szCs w:val="20"/>
        </w:rPr>
        <w:t xml:space="preserve"> </w:t>
      </w:r>
      <w:r w:rsidRPr="005E3A5D">
        <w:rPr>
          <w:rFonts w:ascii="Calibri" w:hAnsi="Calibri" w:cs="Calibri"/>
          <w:sz w:val="20"/>
          <w:szCs w:val="20"/>
        </w:rPr>
        <w:t>per attività seminariale/ convegnistica sul</w:t>
      </w:r>
      <w:r w:rsidR="00D07DAF">
        <w:rPr>
          <w:rFonts w:ascii="Calibri" w:hAnsi="Calibri" w:cs="Calibri"/>
          <w:sz w:val="20"/>
          <w:szCs w:val="20"/>
        </w:rPr>
        <w:t xml:space="preserve"> t</w:t>
      </w:r>
      <w:r w:rsidRPr="005E3A5D">
        <w:rPr>
          <w:rFonts w:ascii="Calibri" w:hAnsi="Calibri" w:cs="Calibri"/>
          <w:sz w:val="20"/>
          <w:szCs w:val="20"/>
        </w:rPr>
        <w:t>ema</w:t>
      </w:r>
      <w:r w:rsidR="00D07DAF">
        <w:rPr>
          <w:rFonts w:ascii="Calibri" w:hAnsi="Calibri" w:cs="Calibri"/>
          <w:sz w:val="20"/>
          <w:szCs w:val="20"/>
        </w:rPr>
        <w:t xml:space="preserve"> </w:t>
      </w:r>
      <w:r w:rsidR="00D07DAF">
        <w:rPr>
          <w:rFonts w:ascii="Calibri" w:hAnsi="Calibri" w:cs="Calibri"/>
          <w:sz w:val="20"/>
          <w:szCs w:val="20"/>
        </w:rPr>
        <w:tab/>
        <w:t>,</w:t>
      </w:r>
    </w:p>
    <w:p w14:paraId="50CF8184" w14:textId="52DDEE05" w:rsidR="00E05CD7" w:rsidRPr="005E3A5D" w:rsidRDefault="00E05CD7" w:rsidP="00612175">
      <w:pPr>
        <w:tabs>
          <w:tab w:val="left" w:leader="dot" w:pos="10065"/>
        </w:tabs>
        <w:spacing w:line="360" w:lineRule="auto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>in considerazione della specifica competenza posseduta risultante dal curriculum vitae presentato a questa struttura.</w:t>
      </w:r>
    </w:p>
    <w:p w14:paraId="08029DDB" w14:textId="77777777" w:rsidR="000840C9" w:rsidRDefault="00E05CD7" w:rsidP="000840C9">
      <w:pPr>
        <w:tabs>
          <w:tab w:val="left" w:leader="dot" w:pos="6237"/>
        </w:tabs>
        <w:spacing w:line="360" w:lineRule="auto"/>
        <w:ind w:firstLine="709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 xml:space="preserve">L’attività di cui sopra dovrà essere svolta il </w:t>
      </w:r>
      <w:r w:rsidR="00612175">
        <w:rPr>
          <w:rFonts w:ascii="Calibri" w:hAnsi="Calibri" w:cs="Calibri"/>
          <w:sz w:val="20"/>
          <w:szCs w:val="20"/>
        </w:rPr>
        <w:tab/>
        <w:t xml:space="preserve"> </w:t>
      </w:r>
      <w:r w:rsidRPr="005E3A5D">
        <w:rPr>
          <w:rFonts w:ascii="Calibri" w:hAnsi="Calibri" w:cs="Calibri"/>
          <w:sz w:val="20"/>
          <w:szCs w:val="20"/>
        </w:rPr>
        <w:t>presso il Dipartimento di Pedagogia,</w:t>
      </w:r>
      <w:r w:rsidR="00607B63">
        <w:rPr>
          <w:rFonts w:ascii="Calibri" w:hAnsi="Calibri" w:cs="Calibri"/>
          <w:sz w:val="20"/>
          <w:szCs w:val="20"/>
        </w:rPr>
        <w:t xml:space="preserve"> P</w:t>
      </w:r>
      <w:r w:rsidRPr="005E3A5D">
        <w:rPr>
          <w:rFonts w:ascii="Calibri" w:hAnsi="Calibri" w:cs="Calibri"/>
          <w:sz w:val="20"/>
          <w:szCs w:val="20"/>
        </w:rPr>
        <w:t xml:space="preserve">sicologia, </w:t>
      </w:r>
    </w:p>
    <w:p w14:paraId="73A4CD6A" w14:textId="5B1677E6" w:rsidR="00612175" w:rsidRDefault="00E05CD7" w:rsidP="000840C9">
      <w:pPr>
        <w:tabs>
          <w:tab w:val="left" w:leader="dot" w:pos="10065"/>
        </w:tabs>
        <w:spacing w:line="360" w:lineRule="auto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>Filosofia nell’ambito del convegno</w:t>
      </w:r>
      <w:r w:rsidR="00612175">
        <w:rPr>
          <w:rFonts w:ascii="Calibri" w:hAnsi="Calibri" w:cs="Calibri"/>
          <w:sz w:val="20"/>
          <w:szCs w:val="20"/>
        </w:rPr>
        <w:t xml:space="preserve"> </w:t>
      </w:r>
      <w:r w:rsidR="00612175">
        <w:rPr>
          <w:rFonts w:ascii="Calibri" w:hAnsi="Calibri" w:cs="Calibri"/>
          <w:sz w:val="20"/>
          <w:szCs w:val="20"/>
        </w:rPr>
        <w:tab/>
      </w:r>
      <w:r w:rsidR="00607B63">
        <w:rPr>
          <w:rFonts w:ascii="Calibri" w:hAnsi="Calibri" w:cs="Calibri"/>
          <w:sz w:val="20"/>
          <w:szCs w:val="20"/>
        </w:rPr>
        <w:t>.</w:t>
      </w:r>
    </w:p>
    <w:p w14:paraId="402E83E3" w14:textId="633F4DEC" w:rsidR="00E05CD7" w:rsidRPr="005E3A5D" w:rsidRDefault="00E05CD7" w:rsidP="00206CCA">
      <w:pPr>
        <w:tabs>
          <w:tab w:val="left" w:leader="dot" w:pos="10065"/>
        </w:tabs>
        <w:spacing w:line="360" w:lineRule="auto"/>
        <w:ind w:firstLine="709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 xml:space="preserve">Per lo svolgimento di detta attività Le è previsto il rimborso delle spese di viaggio, vitto e alloggio, previa presentazione di apposita richiesta con l’elenco delle spese sostenute e la documentazione in originale a valere sui fondi </w:t>
      </w:r>
      <w:r w:rsidR="00607B63">
        <w:rPr>
          <w:rFonts w:ascii="Calibri" w:hAnsi="Calibri" w:cs="Calibri"/>
          <w:sz w:val="20"/>
          <w:szCs w:val="20"/>
        </w:rPr>
        <w:t>seguenti</w:t>
      </w:r>
      <w:r w:rsidR="00206CCA">
        <w:rPr>
          <w:rFonts w:ascii="Calibri" w:hAnsi="Calibri" w:cs="Calibri"/>
          <w:sz w:val="20"/>
          <w:szCs w:val="20"/>
        </w:rPr>
        <w:t xml:space="preserve">: </w:t>
      </w:r>
      <w:r w:rsidR="00206CCA">
        <w:rPr>
          <w:rFonts w:ascii="Calibri" w:hAnsi="Calibri" w:cs="Calibri"/>
          <w:sz w:val="20"/>
          <w:szCs w:val="20"/>
        </w:rPr>
        <w:tab/>
        <w:t>.</w:t>
      </w:r>
    </w:p>
    <w:p w14:paraId="30153743" w14:textId="376BFFD2" w:rsidR="00E05CD7" w:rsidRPr="005E3A5D" w:rsidRDefault="00E05CD7" w:rsidP="00D07DAF">
      <w:pPr>
        <w:spacing w:line="360" w:lineRule="auto"/>
        <w:ind w:firstLine="709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>Nel ringraziar</w:t>
      </w:r>
      <w:r w:rsidR="006D4202">
        <w:rPr>
          <w:rFonts w:ascii="Calibri" w:hAnsi="Calibri" w:cs="Calibri"/>
          <w:sz w:val="20"/>
          <w:szCs w:val="20"/>
        </w:rPr>
        <w:t>e</w:t>
      </w:r>
      <w:r w:rsidRPr="005E3A5D">
        <w:rPr>
          <w:rFonts w:ascii="Calibri" w:hAnsi="Calibri" w:cs="Calibri"/>
          <w:sz w:val="20"/>
          <w:szCs w:val="20"/>
        </w:rPr>
        <w:t xml:space="preserve"> per la preziosa collaborazione, formuliamo i migliori auguri per un proficuo lavoro.</w:t>
      </w:r>
    </w:p>
    <w:p w14:paraId="4C2671E2" w14:textId="77777777" w:rsidR="00E05CD7" w:rsidRPr="005E3A5D" w:rsidRDefault="00E05CD7" w:rsidP="00D07DAF">
      <w:pPr>
        <w:spacing w:line="360" w:lineRule="auto"/>
        <w:ind w:firstLine="709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>Cordialmente.</w:t>
      </w:r>
    </w:p>
    <w:p w14:paraId="21EB2440" w14:textId="77777777" w:rsidR="001D04E7" w:rsidRDefault="00E05CD7" w:rsidP="00BC428F">
      <w:pPr>
        <w:spacing w:line="360" w:lineRule="auto"/>
        <w:ind w:left="5670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 xml:space="preserve">La Direttrice, Prof.ssa </w:t>
      </w:r>
    </w:p>
    <w:p w14:paraId="4B5D5334" w14:textId="77777777" w:rsidR="00331935" w:rsidRDefault="00331935" w:rsidP="00BC428F">
      <w:pPr>
        <w:spacing w:line="360" w:lineRule="auto"/>
        <w:ind w:left="5954"/>
        <w:rPr>
          <w:rFonts w:ascii="Calibri" w:hAnsi="Calibri" w:cs="Calibri"/>
          <w:i/>
          <w:iCs/>
          <w:sz w:val="20"/>
          <w:szCs w:val="20"/>
        </w:rPr>
      </w:pPr>
      <w:r w:rsidRPr="00E47E5C">
        <w:rPr>
          <w:rFonts w:ascii="Calibri" w:hAnsi="Calibri" w:cs="Calibri"/>
          <w:sz w:val="20"/>
          <w:szCs w:val="20"/>
        </w:rPr>
        <w:t>Elisabetta Gola</w:t>
      </w:r>
      <w:r w:rsidRPr="00E47E5C">
        <w:rPr>
          <w:rFonts w:ascii="Calibri" w:hAnsi="Calibri" w:cs="Calibri"/>
          <w:i/>
          <w:iCs/>
          <w:sz w:val="20"/>
          <w:szCs w:val="20"/>
        </w:rPr>
        <w:t xml:space="preserve"> </w:t>
      </w:r>
    </w:p>
    <w:p w14:paraId="5B51907A" w14:textId="6F4BD5FE" w:rsidR="00E05CD7" w:rsidRPr="00E47E5C" w:rsidRDefault="00E05CD7" w:rsidP="00BC428F">
      <w:pPr>
        <w:spacing w:line="360" w:lineRule="auto"/>
        <w:ind w:left="5670"/>
        <w:rPr>
          <w:rFonts w:ascii="Calibri" w:hAnsi="Calibri" w:cs="Calibri"/>
          <w:i/>
          <w:iCs/>
          <w:sz w:val="20"/>
          <w:szCs w:val="20"/>
        </w:rPr>
      </w:pPr>
      <w:r w:rsidRPr="00E47E5C">
        <w:rPr>
          <w:rFonts w:ascii="Calibri" w:hAnsi="Calibri" w:cs="Calibri"/>
          <w:i/>
          <w:iCs/>
          <w:sz w:val="20"/>
          <w:szCs w:val="20"/>
        </w:rPr>
        <w:t>(Firmato digitalmente)</w:t>
      </w:r>
    </w:p>
    <w:p w14:paraId="63207C33" w14:textId="77777777" w:rsidR="00E05CD7" w:rsidRPr="005E3A5D" w:rsidRDefault="00E05CD7" w:rsidP="00D07DAF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44C6739D" w14:textId="77777777" w:rsidR="001D04E7" w:rsidRDefault="001D04E7" w:rsidP="000840C9">
      <w:pPr>
        <w:tabs>
          <w:tab w:val="left" w:leader="dot" w:pos="7797"/>
        </w:tabs>
        <w:spacing w:line="360" w:lineRule="auto"/>
        <w:rPr>
          <w:rFonts w:ascii="Calibri" w:hAnsi="Calibri" w:cs="Calibri"/>
          <w:sz w:val="20"/>
          <w:szCs w:val="20"/>
        </w:rPr>
      </w:pPr>
    </w:p>
    <w:p w14:paraId="5BD39D51" w14:textId="5B116116" w:rsidR="000840C9" w:rsidRDefault="00E05CD7" w:rsidP="000840C9">
      <w:pPr>
        <w:tabs>
          <w:tab w:val="left" w:leader="dot" w:pos="7797"/>
        </w:tabs>
        <w:spacing w:line="360" w:lineRule="auto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>Il</w:t>
      </w:r>
      <w:r w:rsidR="000840C9">
        <w:rPr>
          <w:rFonts w:ascii="Calibri" w:hAnsi="Calibri" w:cs="Calibri"/>
          <w:sz w:val="20"/>
          <w:szCs w:val="20"/>
        </w:rPr>
        <w:t>/La</w:t>
      </w:r>
      <w:r w:rsidRPr="005E3A5D">
        <w:rPr>
          <w:rFonts w:ascii="Calibri" w:hAnsi="Calibri" w:cs="Calibri"/>
          <w:sz w:val="20"/>
          <w:szCs w:val="20"/>
        </w:rPr>
        <w:t xml:space="preserve"> Responsabile scientific</w:t>
      </w:r>
      <w:r w:rsidR="000840C9">
        <w:rPr>
          <w:rFonts w:ascii="Calibri" w:hAnsi="Calibri" w:cs="Calibri"/>
          <w:sz w:val="20"/>
          <w:szCs w:val="20"/>
        </w:rPr>
        <w:t>o</w:t>
      </w:r>
      <w:r w:rsidRPr="005E3A5D">
        <w:rPr>
          <w:rFonts w:ascii="Calibri" w:hAnsi="Calibri" w:cs="Calibri"/>
          <w:sz w:val="20"/>
          <w:szCs w:val="20"/>
        </w:rPr>
        <w:t>/</w:t>
      </w:r>
      <w:r w:rsidR="000840C9">
        <w:rPr>
          <w:rFonts w:ascii="Calibri" w:hAnsi="Calibri" w:cs="Calibri"/>
          <w:sz w:val="20"/>
          <w:szCs w:val="20"/>
        </w:rPr>
        <w:t>a</w:t>
      </w:r>
      <w:r w:rsidRPr="005E3A5D">
        <w:rPr>
          <w:rFonts w:ascii="Calibri" w:hAnsi="Calibri" w:cs="Calibri"/>
          <w:sz w:val="20"/>
          <w:szCs w:val="20"/>
        </w:rPr>
        <w:t>, Prof./Prof.</w:t>
      </w:r>
      <w:r w:rsidR="000840C9">
        <w:rPr>
          <w:rFonts w:ascii="Calibri" w:hAnsi="Calibri" w:cs="Calibri"/>
          <w:sz w:val="20"/>
          <w:szCs w:val="20"/>
        </w:rPr>
        <w:t>ssa</w:t>
      </w:r>
    </w:p>
    <w:p w14:paraId="5CBC79A5" w14:textId="5346BD29" w:rsidR="00E05CD7" w:rsidRPr="005E3A5D" w:rsidRDefault="000840C9" w:rsidP="00BC428F">
      <w:pPr>
        <w:tabs>
          <w:tab w:val="left" w:leader="dot" w:pos="2552"/>
        </w:tabs>
        <w:spacing w:line="360" w:lineRule="auto"/>
        <w:ind w:left="709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</w:p>
    <w:p w14:paraId="45939C7D" w14:textId="77777777" w:rsidR="00E05CD7" w:rsidRPr="005E3A5D" w:rsidRDefault="00E05CD7" w:rsidP="000840C9">
      <w:pPr>
        <w:spacing w:line="360" w:lineRule="auto"/>
        <w:ind w:left="709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>(</w:t>
      </w:r>
      <w:r w:rsidRPr="005E3A5D">
        <w:rPr>
          <w:rFonts w:ascii="Calibri" w:hAnsi="Calibri" w:cs="Calibri"/>
          <w:i/>
          <w:iCs/>
          <w:sz w:val="20"/>
          <w:szCs w:val="20"/>
        </w:rPr>
        <w:t>Firmato digitalmente</w:t>
      </w:r>
      <w:r w:rsidRPr="005E3A5D">
        <w:rPr>
          <w:rFonts w:ascii="Calibri" w:hAnsi="Calibri" w:cs="Calibri"/>
          <w:sz w:val="20"/>
          <w:szCs w:val="20"/>
        </w:rPr>
        <w:t>)</w:t>
      </w:r>
    </w:p>
    <w:p w14:paraId="7F746986" w14:textId="77777777" w:rsidR="00E05CD7" w:rsidRPr="005E3A5D" w:rsidRDefault="00E05CD7" w:rsidP="00D07DAF">
      <w:pPr>
        <w:spacing w:line="360" w:lineRule="auto"/>
        <w:ind w:left="4962"/>
        <w:rPr>
          <w:rFonts w:ascii="Calibri" w:hAnsi="Calibri" w:cs="Calibri"/>
          <w:sz w:val="20"/>
          <w:szCs w:val="20"/>
        </w:rPr>
      </w:pPr>
    </w:p>
    <w:p w14:paraId="1D73E235" w14:textId="359A0B66" w:rsidR="000840C9" w:rsidRDefault="00E05CD7" w:rsidP="00D31012">
      <w:pPr>
        <w:spacing w:line="360" w:lineRule="auto"/>
        <w:ind w:left="4820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>Per accettazione</w:t>
      </w:r>
      <w:r w:rsidR="00D31012">
        <w:rPr>
          <w:rFonts w:ascii="Calibri" w:hAnsi="Calibri" w:cs="Calibri"/>
          <w:sz w:val="20"/>
          <w:szCs w:val="20"/>
        </w:rPr>
        <w:t xml:space="preserve">, </w:t>
      </w:r>
      <w:r w:rsidRPr="005E3A5D">
        <w:rPr>
          <w:rFonts w:ascii="Calibri" w:hAnsi="Calibri" w:cs="Calibri"/>
          <w:sz w:val="20"/>
          <w:szCs w:val="20"/>
        </w:rPr>
        <w:t>Dott./Dott.</w:t>
      </w:r>
      <w:r w:rsidR="000840C9">
        <w:rPr>
          <w:rFonts w:ascii="Calibri" w:hAnsi="Calibri" w:cs="Calibri"/>
          <w:sz w:val="20"/>
          <w:szCs w:val="20"/>
        </w:rPr>
        <w:t>ssa</w:t>
      </w:r>
      <w:r w:rsidRPr="005E3A5D">
        <w:rPr>
          <w:rFonts w:ascii="Calibri" w:hAnsi="Calibri" w:cs="Calibri"/>
          <w:sz w:val="20"/>
          <w:szCs w:val="20"/>
        </w:rPr>
        <w:t>/Prof./Prof.</w:t>
      </w:r>
      <w:r w:rsidR="000840C9">
        <w:rPr>
          <w:rFonts w:ascii="Calibri" w:hAnsi="Calibri" w:cs="Calibri"/>
          <w:sz w:val="20"/>
          <w:szCs w:val="20"/>
        </w:rPr>
        <w:t>ssa</w:t>
      </w:r>
    </w:p>
    <w:p w14:paraId="4E8C826C" w14:textId="7F7452BB" w:rsidR="000840C9" w:rsidRDefault="000840C9" w:rsidP="00BC428F">
      <w:pPr>
        <w:tabs>
          <w:tab w:val="left" w:leader="dot" w:pos="7655"/>
        </w:tabs>
        <w:spacing w:line="360" w:lineRule="auto"/>
        <w:ind w:left="5812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</w:p>
    <w:p w14:paraId="1A5774D2" w14:textId="25C34075" w:rsidR="005E44C3" w:rsidRPr="00D31012" w:rsidRDefault="00E05CD7" w:rsidP="001D04E7">
      <w:pPr>
        <w:spacing w:line="360" w:lineRule="auto"/>
        <w:ind w:left="5812"/>
        <w:rPr>
          <w:rFonts w:ascii="Calibri" w:hAnsi="Calibri" w:cs="Calibri"/>
          <w:i/>
          <w:iCs/>
          <w:sz w:val="20"/>
          <w:szCs w:val="20"/>
        </w:rPr>
      </w:pPr>
      <w:r w:rsidRPr="00D31012">
        <w:rPr>
          <w:rFonts w:ascii="Calibri" w:hAnsi="Calibri" w:cs="Calibri"/>
          <w:i/>
          <w:iCs/>
          <w:sz w:val="20"/>
          <w:szCs w:val="20"/>
        </w:rPr>
        <w:t>(Firmato digitalmente)</w:t>
      </w:r>
    </w:p>
    <w:sectPr w:rsidR="005E44C3" w:rsidRPr="00D31012" w:rsidSect="00BC6C98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701" w:right="851" w:bottom="1701" w:left="851" w:header="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7D716" w14:textId="77777777" w:rsidR="009654FE" w:rsidRDefault="009654FE" w:rsidP="00635905">
      <w:r>
        <w:separator/>
      </w:r>
    </w:p>
  </w:endnote>
  <w:endnote w:type="continuationSeparator" w:id="0">
    <w:p w14:paraId="6F1EFB09" w14:textId="77777777" w:rsidR="009654FE" w:rsidRDefault="009654FE" w:rsidP="00635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EB10F" w14:textId="77777777" w:rsidR="005D213B" w:rsidRPr="00DC491A" w:rsidRDefault="005D213B" w:rsidP="005D213B">
    <w:pPr>
      <w:pStyle w:val="Pidipagina"/>
      <w:jc w:val="right"/>
      <w:rPr>
        <w:rFonts w:ascii="Calibri" w:hAnsi="Calibri" w:cs="Calibri"/>
      </w:rPr>
    </w:pPr>
    <w:r w:rsidRPr="00DC491A">
      <w:rPr>
        <w:rFonts w:ascii="Calibri" w:hAnsi="Calibri" w:cs="Calibri"/>
      </w:rPr>
      <w:fldChar w:fldCharType="begin"/>
    </w:r>
    <w:r w:rsidRPr="00DC491A">
      <w:rPr>
        <w:rFonts w:ascii="Calibri" w:hAnsi="Calibri" w:cs="Calibri"/>
      </w:rPr>
      <w:instrText>PAGE   \* MERGEFORMAT</w:instrText>
    </w:r>
    <w:r w:rsidRPr="00DC491A">
      <w:rPr>
        <w:rFonts w:ascii="Calibri" w:hAnsi="Calibri" w:cs="Calibri"/>
      </w:rPr>
      <w:fldChar w:fldCharType="separate"/>
    </w:r>
    <w:r w:rsidRPr="00DC491A">
      <w:rPr>
        <w:rFonts w:ascii="Calibri" w:hAnsi="Calibri" w:cs="Calibri"/>
      </w:rPr>
      <w:t>1</w:t>
    </w:r>
    <w:r w:rsidRPr="00DC491A">
      <w:rPr>
        <w:rFonts w:ascii="Calibri" w:hAnsi="Calibri" w:cs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30A2B" w14:textId="77777777" w:rsidR="00635905" w:rsidRPr="005D213B" w:rsidRDefault="005E44C3" w:rsidP="00CF4EEE">
    <w:pPr>
      <w:pStyle w:val="Pidipagina"/>
      <w:jc w:val="right"/>
      <w:rPr>
        <w:rFonts w:ascii="Calibri" w:hAnsi="Calibri" w:cs="Calibri"/>
        <w:sz w:val="18"/>
        <w:szCs w:val="18"/>
      </w:rPr>
    </w:pPr>
    <w:r w:rsidRPr="005D213B"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14EDFB8" wp14:editId="29E977A0">
              <wp:simplePos x="0" y="0"/>
              <wp:positionH relativeFrom="margin">
                <wp:posOffset>1930400</wp:posOffset>
              </wp:positionH>
              <wp:positionV relativeFrom="paragraph">
                <wp:posOffset>-351155</wp:posOffset>
              </wp:positionV>
              <wp:extent cx="4240530" cy="532765"/>
              <wp:effectExtent l="0" t="0" r="7620" b="635"/>
              <wp:wrapTight wrapText="bothSides">
                <wp:wrapPolygon edited="0">
                  <wp:start x="0" y="0"/>
                  <wp:lineTo x="0" y="20853"/>
                  <wp:lineTo x="21542" y="20853"/>
                  <wp:lineTo x="21542" y="0"/>
                  <wp:lineTo x="0" y="0"/>
                </wp:wrapPolygon>
              </wp:wrapTight>
              <wp:docPr id="622400102" name="info segreteria prima pag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0530" cy="5327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CCB44EF" w14:textId="77777777" w:rsidR="005E3A5D" w:rsidRPr="00E4437A" w:rsidRDefault="005E3A5D" w:rsidP="005E3A5D">
                          <w:pP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</w:pPr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>Segretaria Amministrativa: Dott.ssa Fabiola Nucifora</w:t>
                          </w:r>
                        </w:p>
                        <w:p w14:paraId="590FDBDC" w14:textId="5D20669B" w:rsidR="00635905" w:rsidRPr="005E3A5D" w:rsidRDefault="005E3A5D" w:rsidP="005E3A5D">
                          <w:pPr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</w:pPr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 xml:space="preserve">Via </w:t>
                          </w:r>
                          <w:proofErr w:type="spellStart"/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>Is</w:t>
                          </w:r>
                          <w:proofErr w:type="spellEnd"/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 xml:space="preserve"> Mirrionis, 1 – Cagliari - Tel +39 070/6757525 – e-mail </w:t>
                          </w:r>
                          <w:hyperlink r:id="rId1" w:history="1">
                            <w:r w:rsidRPr="00E4437A">
                              <w:rPr>
                                <w:rFonts w:ascii="Calibri" w:eastAsia="Calibri" w:hAnsi="Calibri"/>
                                <w:color w:val="0563C1"/>
                                <w:sz w:val="18"/>
                                <w:u w:val="single"/>
                              </w:rPr>
                              <w:t>segpsico@unica.it</w:t>
                            </w:r>
                          </w:hyperlink>
                          <w:r w:rsidRPr="00E4437A">
                            <w:rPr>
                              <w:rFonts w:ascii="Calibri" w:eastAsia="Calibri" w:hAnsi="Calibri"/>
                              <w:color w:val="0563C1"/>
                              <w:sz w:val="18"/>
                              <w:u w:val="single"/>
                            </w:rPr>
                            <w:t xml:space="preserve">  </w:t>
                          </w:r>
                          <w:hyperlink r:id="rId2" w:history="1">
                            <w:r w:rsidRPr="00E4437A">
                              <w:rPr>
                                <w:rFonts w:ascii="Calibri" w:eastAsia="Calibri" w:hAnsi="Calibri"/>
                                <w:color w:val="0563C1"/>
                                <w:sz w:val="18"/>
                                <w:u w:val="single"/>
                              </w:rPr>
                              <w:t>https://www.unica.it/unica/it/dip_pedapsicofilo.page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4EDFB8" id="_x0000_t202" coordsize="21600,21600" o:spt="202" path="m,l,21600r21600,l21600,xe">
              <v:stroke joinstyle="miter"/>
              <v:path gradientshapeok="t" o:connecttype="rect"/>
            </v:shapetype>
            <v:shape id="info segreteria prima pag." o:spid="_x0000_s1026" type="#_x0000_t202" style="position:absolute;left:0;text-align:left;margin-left:152pt;margin-top:-27.65pt;width:333.9pt;height:4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nk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" fillcolor="white [3201]" stroked="f" strokeweight=".5pt">
              <v:textbox>
                <w:txbxContent>
                  <w:p w14:paraId="3CCB44EF" w14:textId="77777777" w:rsidR="005E3A5D" w:rsidRPr="00E4437A" w:rsidRDefault="005E3A5D" w:rsidP="005E3A5D">
                    <w:pP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</w:pPr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>Segretaria Amministrativa: Dott.ssa Fabiola Nucifora</w:t>
                    </w:r>
                  </w:p>
                  <w:p w14:paraId="590FDBDC" w14:textId="5D20669B" w:rsidR="00635905" w:rsidRPr="005E3A5D" w:rsidRDefault="005E3A5D" w:rsidP="005E3A5D">
                    <w:pPr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</w:pPr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 xml:space="preserve">Via </w:t>
                    </w:r>
                    <w:proofErr w:type="spellStart"/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>Is</w:t>
                    </w:r>
                    <w:proofErr w:type="spellEnd"/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 xml:space="preserve"> Mirrionis, 1 – Cagliari - Tel +39 070/6757525 – e-mail </w:t>
                    </w:r>
                    <w:hyperlink r:id="rId3" w:history="1">
                      <w:r w:rsidRPr="00E4437A">
                        <w:rPr>
                          <w:rFonts w:ascii="Calibri" w:eastAsia="Calibri" w:hAnsi="Calibri"/>
                          <w:color w:val="0563C1"/>
                          <w:sz w:val="18"/>
                          <w:u w:val="single"/>
                        </w:rPr>
                        <w:t>segpsico@unica.it</w:t>
                      </w:r>
                    </w:hyperlink>
                    <w:r w:rsidRPr="00E4437A">
                      <w:rPr>
                        <w:rFonts w:ascii="Calibri" w:eastAsia="Calibri" w:hAnsi="Calibri"/>
                        <w:color w:val="0563C1"/>
                        <w:sz w:val="18"/>
                        <w:u w:val="single"/>
                      </w:rPr>
                      <w:t xml:space="preserve">  </w:t>
                    </w:r>
                    <w:hyperlink r:id="rId4" w:history="1">
                      <w:r w:rsidRPr="00E4437A">
                        <w:rPr>
                          <w:rFonts w:ascii="Calibri" w:eastAsia="Calibri" w:hAnsi="Calibri"/>
                          <w:color w:val="0563C1"/>
                          <w:sz w:val="18"/>
                          <w:u w:val="single"/>
                        </w:rPr>
                        <w:t>https://www.unica.it/unica/it/dip_pedapsicofilo.page</w:t>
                      </w:r>
                    </w:hyperlink>
                  </w:p>
                </w:txbxContent>
              </v:textbox>
              <w10:wrap type="tight" anchorx="margin"/>
            </v:shape>
          </w:pict>
        </mc:Fallback>
      </mc:AlternateContent>
    </w:r>
    <w:r w:rsidRPr="005D213B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7C9F1089" wp14:editId="7D4A48AF">
          <wp:simplePos x="0" y="0"/>
          <wp:positionH relativeFrom="column">
            <wp:posOffset>-532765</wp:posOffset>
          </wp:positionH>
          <wp:positionV relativeFrom="page">
            <wp:posOffset>9872345</wp:posOffset>
          </wp:positionV>
          <wp:extent cx="2444115" cy="813435"/>
          <wp:effectExtent l="0" t="0" r="0" b="5715"/>
          <wp:wrapTight wrapText="bothSides">
            <wp:wrapPolygon edited="0">
              <wp:start x="0" y="0"/>
              <wp:lineTo x="0" y="21246"/>
              <wp:lineTo x="21381" y="21246"/>
              <wp:lineTo x="21381" y="0"/>
              <wp:lineTo x="0" y="0"/>
            </wp:wrapPolygon>
          </wp:wrapTight>
          <wp:docPr id="1608920646" name="logo UNICA piede prima pag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38076" name="logo UNICA piede prima pag.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4D7CE" w14:textId="77777777" w:rsidR="009654FE" w:rsidRDefault="009654FE" w:rsidP="00635905">
      <w:r>
        <w:separator/>
      </w:r>
    </w:p>
  </w:footnote>
  <w:footnote w:type="continuationSeparator" w:id="0">
    <w:p w14:paraId="030E31CB" w14:textId="77777777" w:rsidR="009654FE" w:rsidRDefault="009654FE" w:rsidP="00635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8315D" w14:textId="77777777" w:rsidR="009559CC" w:rsidRPr="00DC491A" w:rsidRDefault="00BC6C98">
    <w:pPr>
      <w:pStyle w:val="Intestazione"/>
      <w:rPr>
        <w:rFonts w:ascii="Calibri" w:hAnsi="Calibri" w:cs="Calibri"/>
        <w:sz w:val="18"/>
        <w:szCs w:val="18"/>
      </w:rPr>
    </w:pPr>
    <w:r w:rsidRPr="00DC491A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45FAB99A" wp14:editId="3EAF2808">
          <wp:simplePos x="0" y="0"/>
          <wp:positionH relativeFrom="column">
            <wp:posOffset>-530860</wp:posOffset>
          </wp:positionH>
          <wp:positionV relativeFrom="paragraph">
            <wp:posOffset>9525</wp:posOffset>
          </wp:positionV>
          <wp:extent cx="7555865" cy="1346200"/>
          <wp:effectExtent l="0" t="0" r="6985" b="6350"/>
          <wp:wrapTight wrapText="bothSides">
            <wp:wrapPolygon edited="0">
              <wp:start x="0" y="0"/>
              <wp:lineTo x="0" y="21396"/>
              <wp:lineTo x="21566" y="21396"/>
              <wp:lineTo x="21566" y="0"/>
              <wp:lineTo x="0" y="0"/>
            </wp:wrapPolygon>
          </wp:wrapTight>
          <wp:docPr id="34058138" name="Logo UNICA testa pag. succ." descr="Immagine che contiene testo, schermata, algeb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7073" name="Logo UNICA testa pag. succ." descr="Immagine che contiene testo, schermata, algebr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55865" cy="1346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A5C2C" w14:textId="77777777" w:rsidR="00635905" w:rsidRPr="009B0D78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b/>
        <w:bCs/>
        <w:color w:val="1F3864"/>
        <w:sz w:val="18"/>
        <w:szCs w:val="18"/>
      </w:rPr>
    </w:pPr>
    <w:r>
      <w:rPr>
        <w:b/>
        <w:bCs/>
        <w:noProof/>
        <w:color w:val="0A2F41" w:themeColor="accent1" w:themeShade="80"/>
        <w:sz w:val="18"/>
        <w:szCs w:val="18"/>
      </w:rPr>
      <w:drawing>
        <wp:anchor distT="0" distB="0" distL="114300" distR="114300" simplePos="0" relativeHeight="251659264" behindDoc="1" locked="0" layoutInCell="1" allowOverlap="1" wp14:anchorId="609F81A3" wp14:editId="623D3609">
          <wp:simplePos x="0" y="0"/>
          <wp:positionH relativeFrom="margin">
            <wp:posOffset>-532765</wp:posOffset>
          </wp:positionH>
          <wp:positionV relativeFrom="paragraph">
            <wp:posOffset>10795</wp:posOffset>
          </wp:positionV>
          <wp:extent cx="7552800" cy="1195200"/>
          <wp:effectExtent l="0" t="0" r="0" b="5080"/>
          <wp:wrapTight wrapText="bothSides">
            <wp:wrapPolygon edited="0">
              <wp:start x="0" y="0"/>
              <wp:lineTo x="0" y="21348"/>
              <wp:lineTo x="21520" y="21348"/>
              <wp:lineTo x="21520" y="0"/>
              <wp:lineTo x="0" y="0"/>
            </wp:wrapPolygon>
          </wp:wrapTight>
          <wp:docPr id="494003518" name="Logo UNICA testa prima pag." descr="Immagine che contiene testo, Carattere, schermata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Logo UNICA testa prima pag." descr="Immagine che contiene testo, Carattere, schermata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D78">
      <w:rPr>
        <w:rFonts w:ascii="Calibri" w:hAnsi="Calibri"/>
        <w:b/>
        <w:bCs/>
        <w:color w:val="1F3864"/>
        <w:sz w:val="18"/>
        <w:szCs w:val="18"/>
      </w:rPr>
      <w:t>Dipartimento di Pedagogia, Psicologia, Filosofia</w:t>
    </w:r>
  </w:p>
  <w:p w14:paraId="03DEE0D3" w14:textId="77777777" w:rsidR="00635905" w:rsidRPr="00635905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color w:val="1F3864"/>
        <w:sz w:val="18"/>
        <w:szCs w:val="18"/>
      </w:rPr>
    </w:pPr>
    <w:r>
      <w:rPr>
        <w:rFonts w:ascii="Calibri" w:hAnsi="Calibri"/>
        <w:color w:val="1F3864"/>
        <w:sz w:val="18"/>
        <w:szCs w:val="18"/>
      </w:rPr>
      <w:t>Direttrice: Prof.ssa Elisabetta Gola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CD7"/>
    <w:rsid w:val="000840C9"/>
    <w:rsid w:val="000D3F0A"/>
    <w:rsid w:val="0011084A"/>
    <w:rsid w:val="00153C69"/>
    <w:rsid w:val="001D04E7"/>
    <w:rsid w:val="00206CCA"/>
    <w:rsid w:val="002A647D"/>
    <w:rsid w:val="00331935"/>
    <w:rsid w:val="004A344F"/>
    <w:rsid w:val="00513FD3"/>
    <w:rsid w:val="00515E40"/>
    <w:rsid w:val="005B7ADC"/>
    <w:rsid w:val="005D213B"/>
    <w:rsid w:val="005E3A5D"/>
    <w:rsid w:val="005E44C3"/>
    <w:rsid w:val="00607B63"/>
    <w:rsid w:val="00612175"/>
    <w:rsid w:val="00635905"/>
    <w:rsid w:val="006D4202"/>
    <w:rsid w:val="009559CC"/>
    <w:rsid w:val="009654FE"/>
    <w:rsid w:val="00B217FB"/>
    <w:rsid w:val="00BC428F"/>
    <w:rsid w:val="00BC6C98"/>
    <w:rsid w:val="00C14160"/>
    <w:rsid w:val="00CF4EEE"/>
    <w:rsid w:val="00D07DAF"/>
    <w:rsid w:val="00D31012"/>
    <w:rsid w:val="00D31A3E"/>
    <w:rsid w:val="00D5753F"/>
    <w:rsid w:val="00DB2FFA"/>
    <w:rsid w:val="00DC491A"/>
    <w:rsid w:val="00E05CD7"/>
    <w:rsid w:val="00E47E5C"/>
    <w:rsid w:val="00E65E90"/>
    <w:rsid w:val="00F14303"/>
    <w:rsid w:val="00F5259A"/>
    <w:rsid w:val="00FE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AC7294"/>
  <w15:chartTrackingRefBased/>
  <w15:docId w15:val="{B2C76509-1429-4E69-A9E8-116B9EF0E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5CD7"/>
    <w:pPr>
      <w:spacing w:after="0" w:line="240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59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9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90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90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90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905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905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905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905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9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9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9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9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9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9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35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90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90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9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5905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359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9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90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35905"/>
    <w:pPr>
      <w:tabs>
        <w:tab w:val="center" w:pos="4819"/>
        <w:tab w:val="right" w:pos="9638"/>
      </w:tabs>
    </w:pPr>
    <w:rPr>
      <w:kern w:val="2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905"/>
  </w:style>
  <w:style w:type="paragraph" w:styleId="Pidipagina">
    <w:name w:val="footer"/>
    <w:basedOn w:val="Normale"/>
    <w:link w:val="PidipaginaCarattere"/>
    <w:uiPriority w:val="99"/>
    <w:unhideWhenUsed/>
    <w:rsid w:val="00635905"/>
    <w:pPr>
      <w:tabs>
        <w:tab w:val="center" w:pos="4819"/>
        <w:tab w:val="right" w:pos="9638"/>
      </w:tabs>
    </w:pPr>
    <w:rPr>
      <w:kern w:val="2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905"/>
  </w:style>
  <w:style w:type="character" w:styleId="Collegamentoipertestuale">
    <w:name w:val="Hyperlink"/>
    <w:basedOn w:val="Carpredefinitoparagrafo"/>
    <w:uiPriority w:val="99"/>
    <w:unhideWhenUsed/>
    <w:rsid w:val="00635905"/>
    <w:rPr>
      <w:color w:val="467886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6C98"/>
    <w:rPr>
      <w:color w:val="96607D" w:themeColor="followedHyperlink"/>
      <w:u w:val="single"/>
    </w:rPr>
  </w:style>
  <w:style w:type="paragraph" w:customStyle="1" w:styleId="Default">
    <w:name w:val="Default"/>
    <w:rsid w:val="00E05CD7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gpsico@unica.it" TargetMode="External"/><Relationship Id="rId2" Type="http://schemas.openxmlformats.org/officeDocument/2006/relationships/hyperlink" Target="https://www.unica.it/unica/it/dip_pedapsicofilo.page" TargetMode="External"/><Relationship Id="rId1" Type="http://schemas.openxmlformats.org/officeDocument/2006/relationships/hyperlink" Target="mailto:segpsico@unica.it" TargetMode="External"/><Relationship Id="rId5" Type="http://schemas.openxmlformats.org/officeDocument/2006/relationships/image" Target="media/image3.jpeg"/><Relationship Id="rId4" Type="http://schemas.openxmlformats.org/officeDocument/2006/relationships/hyperlink" Target="https://www.unica.it/unica/it/dip_pedapsicofilo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Oz\OneDrive%20-%20Universit&#224;%20di%20Cagliari\Documenti\PUB\moduli%20HR%20EG%20FN\_modello_HR_EG_F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_modello_HR_EG_FN.dotx</Template>
  <TotalTime>47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WoOz</dc:creator>
  <cp:keywords/>
  <dc:description/>
  <cp:lastModifiedBy>Gian Michele Soddu</cp:lastModifiedBy>
  <cp:revision>15</cp:revision>
  <dcterms:created xsi:type="dcterms:W3CDTF">2025-12-19T09:16:00Z</dcterms:created>
  <dcterms:modified xsi:type="dcterms:W3CDTF">2026-05-29T10:58:00Z</dcterms:modified>
</cp:coreProperties>
</file>