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B836F" w14:textId="77777777" w:rsidR="00182020" w:rsidRDefault="003D4D30" w:rsidP="00FC0A89">
      <w:pPr>
        <w:tabs>
          <w:tab w:val="left" w:pos="2556"/>
          <w:tab w:val="left" w:pos="6804"/>
          <w:tab w:val="left" w:pos="7513"/>
          <w:tab w:val="left" w:pos="9356"/>
        </w:tabs>
        <w:jc w:val="center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inline distT="0" distB="0" distL="0" distR="0" wp14:anchorId="680416FF" wp14:editId="7FF33489">
            <wp:extent cx="771525" cy="771525"/>
            <wp:effectExtent l="0" t="0" r="9525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1DFF88" w14:textId="77777777" w:rsidR="00182020" w:rsidRDefault="00182020" w:rsidP="00FC0A89">
      <w:pPr>
        <w:pStyle w:val="Didascalia"/>
        <w:rPr>
          <w:sz w:val="48"/>
        </w:rPr>
      </w:pPr>
      <w:r>
        <w:t>UNIVERSIT</w:t>
      </w:r>
      <w:r w:rsidR="00FD3102">
        <w:t>À</w:t>
      </w:r>
      <w:r>
        <w:t xml:space="preserve"> DEGLI STUDI</w:t>
      </w:r>
    </w:p>
    <w:p w14:paraId="35E0E5D0" w14:textId="77777777" w:rsidR="00182020" w:rsidRDefault="00182020" w:rsidP="00FC0A89">
      <w:pPr>
        <w:pStyle w:val="Titolo1"/>
        <w:rPr>
          <w:sz w:val="24"/>
        </w:rPr>
      </w:pPr>
      <w:r>
        <w:rPr>
          <w:sz w:val="24"/>
        </w:rPr>
        <w:t>C A G L I A R I</w:t>
      </w:r>
    </w:p>
    <w:p w14:paraId="0FDD3B80" w14:textId="77777777" w:rsidR="00182020" w:rsidRDefault="00182020" w:rsidP="00FC0A89">
      <w:pPr>
        <w:pStyle w:val="Titolo7"/>
        <w:jc w:val="center"/>
        <w:rPr>
          <w:sz w:val="24"/>
        </w:rPr>
      </w:pPr>
      <w:r>
        <w:rPr>
          <w:sz w:val="24"/>
        </w:rPr>
        <w:t xml:space="preserve">DIREZIONE PER </w:t>
      </w:r>
      <w:smartTag w:uri="urn:schemas-microsoft-com:office:smarttags" w:element="PersonName">
        <w:smartTagPr>
          <w:attr w:name="ProductID" w:val="LA DIDATTICA E L"/>
        </w:smartTagPr>
        <w:smartTag w:uri="urn:schemas-microsoft-com:office:smarttags" w:element="PersonName">
          <w:smartTagPr>
            <w:attr w:name="ProductID" w:val="LA DIDATTICA E"/>
          </w:smartTagPr>
          <w:smartTag w:uri="urn:schemas-microsoft-com:office:smarttags" w:element="PersonName">
            <w:smartTagPr>
              <w:attr w:name="ProductID" w:val="LA DIDATTICA"/>
            </w:smartTagPr>
            <w:r>
              <w:rPr>
                <w:sz w:val="24"/>
              </w:rPr>
              <w:t>LA DIDATTICA</w:t>
            </w:r>
          </w:smartTag>
          <w:r>
            <w:rPr>
              <w:sz w:val="24"/>
            </w:rPr>
            <w:t xml:space="preserve"> E</w:t>
          </w:r>
        </w:smartTag>
        <w:r>
          <w:rPr>
            <w:sz w:val="24"/>
          </w:rPr>
          <w:t xml:space="preserve"> L</w:t>
        </w:r>
      </w:smartTag>
      <w:r>
        <w:rPr>
          <w:sz w:val="24"/>
        </w:rPr>
        <w:t>’ORIENTAMENTO</w:t>
      </w:r>
    </w:p>
    <w:p w14:paraId="3540564C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003B6F50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032A1167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7FEA5EE1" w14:textId="77777777" w:rsidR="00182020" w:rsidRPr="0038193C" w:rsidRDefault="00182020" w:rsidP="00FC0A89">
      <w:pPr>
        <w:jc w:val="center"/>
        <w:rPr>
          <w:rFonts w:asciiTheme="minorHAnsi" w:hAnsiTheme="minorHAnsi" w:cstheme="minorHAnsi"/>
          <w:b/>
          <w:sz w:val="40"/>
        </w:rPr>
      </w:pPr>
      <w:r w:rsidRPr="0038193C">
        <w:rPr>
          <w:rFonts w:asciiTheme="minorHAnsi" w:hAnsiTheme="minorHAnsi" w:cstheme="minorHAnsi"/>
          <w:b/>
          <w:sz w:val="40"/>
        </w:rPr>
        <w:t>LIBRETTO – DIARIO</w:t>
      </w:r>
    </w:p>
    <w:p w14:paraId="79C508C9" w14:textId="0921106D" w:rsidR="00E53337" w:rsidRDefault="00BD6809" w:rsidP="00FC0A89">
      <w:pPr>
        <w:jc w:val="center"/>
        <w:rPr>
          <w:rFonts w:asciiTheme="minorHAnsi" w:hAnsiTheme="minorHAnsi" w:cstheme="minorHAnsi"/>
          <w:b/>
          <w:sz w:val="40"/>
        </w:rPr>
      </w:pPr>
      <w:r>
        <w:rPr>
          <w:rFonts w:asciiTheme="minorHAnsi" w:hAnsiTheme="minorHAnsi" w:cstheme="minorHAnsi"/>
          <w:b/>
          <w:sz w:val="40"/>
        </w:rPr>
        <w:t>TIROCINIO PRATICO VALUTATIVO PSICOLOGO</w:t>
      </w:r>
    </w:p>
    <w:p w14:paraId="73D22238" w14:textId="2FA8E4A0" w:rsidR="00B749F6" w:rsidRPr="0038193C" w:rsidRDefault="00B749F6" w:rsidP="00FC0A89">
      <w:pPr>
        <w:jc w:val="center"/>
        <w:rPr>
          <w:rFonts w:asciiTheme="minorHAnsi" w:hAnsiTheme="minorHAnsi" w:cstheme="minorHAnsi"/>
          <w:b/>
          <w:sz w:val="40"/>
        </w:rPr>
      </w:pPr>
      <w:r>
        <w:rPr>
          <w:rFonts w:asciiTheme="minorHAnsi" w:hAnsiTheme="minorHAnsi" w:cstheme="minorHAnsi"/>
          <w:b/>
          <w:sz w:val="40"/>
        </w:rPr>
        <w:t>(Legge n. 163/2021 e D.I. n. 567/2022)</w:t>
      </w:r>
    </w:p>
    <w:p w14:paraId="5D46CA5F" w14:textId="77777777" w:rsidR="00182020" w:rsidRPr="00983563" w:rsidRDefault="00182020" w:rsidP="00FC0A89">
      <w:pPr>
        <w:pStyle w:val="Rientrocorpodeltesto"/>
        <w:ind w:left="0"/>
        <w:jc w:val="center"/>
        <w:rPr>
          <w:sz w:val="40"/>
        </w:rPr>
      </w:pPr>
    </w:p>
    <w:p w14:paraId="7FCE8708" w14:textId="77777777" w:rsidR="00182020" w:rsidRDefault="00182020" w:rsidP="00FC0A89">
      <w:pPr>
        <w:jc w:val="center"/>
        <w:rPr>
          <w:b/>
          <w:sz w:val="36"/>
        </w:rPr>
      </w:pPr>
    </w:p>
    <w:p w14:paraId="311F4D05" w14:textId="77777777" w:rsidR="00182020" w:rsidRDefault="00182020" w:rsidP="00FC0A89">
      <w:pPr>
        <w:jc w:val="center"/>
        <w:rPr>
          <w:b/>
          <w:sz w:val="36"/>
        </w:rPr>
      </w:pPr>
    </w:p>
    <w:p w14:paraId="18DA9043" w14:textId="4CD3219C" w:rsidR="00182020" w:rsidRPr="0020367C" w:rsidRDefault="0017581A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  <w:r w:rsidRPr="0020367C">
        <w:rPr>
          <w:rFonts w:asciiTheme="minorHAnsi" w:hAnsiTheme="minorHAnsi" w:cstheme="minorHAnsi"/>
          <w:noProof/>
          <w:sz w:val="40"/>
        </w:rPr>
        <w:fldChar w:fldCharType="begin"/>
      </w:r>
      <w:r w:rsidRPr="0020367C">
        <w:rPr>
          <w:rFonts w:asciiTheme="minorHAnsi" w:hAnsiTheme="minorHAnsi" w:cstheme="minorHAnsi"/>
          <w:noProof/>
          <w:sz w:val="40"/>
        </w:rPr>
        <w:instrText xml:space="preserve">  </w:instrText>
      </w:r>
      <w:r w:rsidRPr="0020367C">
        <w:rPr>
          <w:rFonts w:asciiTheme="minorHAnsi" w:hAnsiTheme="minorHAnsi" w:cstheme="minorHAnsi"/>
          <w:noProof/>
          <w:sz w:val="40"/>
        </w:rPr>
        <w:fldChar w:fldCharType="end"/>
      </w:r>
      <w:r w:rsidR="00560BD8">
        <w:rPr>
          <w:rFonts w:asciiTheme="minorHAnsi" w:hAnsiTheme="minorHAnsi" w:cstheme="minorHAnsi"/>
          <w:noProof/>
          <w:sz w:val="40"/>
        </w:rPr>
        <w:fldChar w:fldCharType="begin">
          <w:ffData>
            <w:name w:val=""/>
            <w:enabled/>
            <w:calcOnExit w:val="0"/>
            <w:textInput>
              <w:default w:val="Della/Del    Dottoressa/Dottor"/>
            </w:textInput>
          </w:ffData>
        </w:fldChar>
      </w:r>
      <w:r w:rsidR="00560BD8">
        <w:rPr>
          <w:rFonts w:asciiTheme="minorHAnsi" w:hAnsiTheme="minorHAnsi" w:cstheme="minorHAnsi"/>
          <w:noProof/>
          <w:sz w:val="40"/>
        </w:rPr>
        <w:instrText xml:space="preserve"> FORMTEXT </w:instrText>
      </w:r>
      <w:r w:rsidR="00560BD8">
        <w:rPr>
          <w:rFonts w:asciiTheme="minorHAnsi" w:hAnsiTheme="minorHAnsi" w:cstheme="minorHAnsi"/>
          <w:noProof/>
          <w:sz w:val="40"/>
        </w:rPr>
      </w:r>
      <w:r w:rsidR="00560BD8">
        <w:rPr>
          <w:rFonts w:asciiTheme="minorHAnsi" w:hAnsiTheme="minorHAnsi" w:cstheme="minorHAnsi"/>
          <w:noProof/>
          <w:sz w:val="40"/>
        </w:rPr>
        <w:fldChar w:fldCharType="separate"/>
      </w:r>
      <w:r w:rsidR="00560BD8">
        <w:rPr>
          <w:rFonts w:asciiTheme="minorHAnsi" w:hAnsiTheme="minorHAnsi" w:cstheme="minorHAnsi"/>
          <w:noProof/>
          <w:sz w:val="40"/>
        </w:rPr>
        <w:t>Della/Del    Dottoressa/Dottor</w:t>
      </w:r>
      <w:r w:rsidR="00560BD8">
        <w:rPr>
          <w:rFonts w:asciiTheme="minorHAnsi" w:hAnsiTheme="minorHAnsi" w:cstheme="minorHAnsi"/>
          <w:noProof/>
          <w:sz w:val="40"/>
        </w:rPr>
        <w:fldChar w:fldCharType="end"/>
      </w:r>
      <w:r w:rsidR="00A13B35" w:rsidRPr="0020367C">
        <w:rPr>
          <w:rFonts w:asciiTheme="minorHAnsi" w:hAnsiTheme="minorHAnsi" w:cstheme="minorHAnsi"/>
          <w:sz w:val="40"/>
        </w:rPr>
        <w:t xml:space="preserve"> </w:t>
      </w:r>
    </w:p>
    <w:p w14:paraId="13DD0CD8" w14:textId="77777777" w:rsidR="00182020" w:rsidRDefault="00182020" w:rsidP="00C36A38">
      <w:pPr>
        <w:tabs>
          <w:tab w:val="left" w:leader="underscore" w:pos="9781"/>
        </w:tabs>
        <w:jc w:val="center"/>
        <w:rPr>
          <w:b/>
          <w:sz w:val="36"/>
        </w:rPr>
      </w:pPr>
    </w:p>
    <w:p w14:paraId="22427E48" w14:textId="77777777" w:rsidR="00182020" w:rsidRDefault="00182020" w:rsidP="00C36A38">
      <w:pPr>
        <w:tabs>
          <w:tab w:val="left" w:leader="underscore" w:pos="9781"/>
        </w:tabs>
        <w:jc w:val="center"/>
        <w:rPr>
          <w:b/>
          <w:sz w:val="36"/>
        </w:rPr>
      </w:pPr>
    </w:p>
    <w:p w14:paraId="70ACB60B" w14:textId="58D9CC93" w:rsidR="00182020" w:rsidRDefault="00E2057B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  <w:r>
        <w:rPr>
          <w:rFonts w:asciiTheme="minorHAnsi" w:hAnsiTheme="minorHAnsi" w:cstheme="minorHAnsi"/>
          <w:sz w:val="40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</w:textInput>
          </w:ffData>
        </w:fldChar>
      </w:r>
      <w:r>
        <w:rPr>
          <w:rFonts w:asciiTheme="minorHAnsi" w:hAnsiTheme="minorHAnsi" w:cstheme="minorHAnsi"/>
          <w:sz w:val="40"/>
        </w:rPr>
        <w:instrText xml:space="preserve"> FORMTEXT </w:instrText>
      </w:r>
      <w:r>
        <w:rPr>
          <w:rFonts w:asciiTheme="minorHAnsi" w:hAnsiTheme="minorHAnsi" w:cstheme="minorHAnsi"/>
          <w:sz w:val="40"/>
        </w:rPr>
      </w:r>
      <w:r>
        <w:rPr>
          <w:rFonts w:asciiTheme="minorHAnsi" w:hAnsiTheme="minorHAnsi" w:cstheme="minorHAnsi"/>
          <w:sz w:val="40"/>
        </w:rPr>
        <w:fldChar w:fldCharType="separate"/>
      </w:r>
      <w:r>
        <w:rPr>
          <w:rFonts w:asciiTheme="minorHAnsi" w:hAnsiTheme="minorHAnsi" w:cstheme="minorHAnsi"/>
          <w:noProof/>
          <w:sz w:val="40"/>
        </w:rPr>
        <w:t>________________________________________</w:t>
      </w:r>
      <w:r>
        <w:rPr>
          <w:rFonts w:asciiTheme="minorHAnsi" w:hAnsiTheme="minorHAnsi" w:cstheme="minorHAnsi"/>
          <w:sz w:val="40"/>
        </w:rPr>
        <w:fldChar w:fldCharType="end"/>
      </w:r>
    </w:p>
    <w:p w14:paraId="05C6C3E6" w14:textId="3555F525" w:rsidR="00AD6833" w:rsidRDefault="00AD6833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</w:p>
    <w:p w14:paraId="3DAA54D3" w14:textId="4A84E7F6" w:rsidR="00AD6833" w:rsidRDefault="00AD6833" w:rsidP="00AD6833">
      <w:pPr>
        <w:pStyle w:val="Rientrocorpodeltesto"/>
        <w:tabs>
          <w:tab w:val="left" w:pos="0"/>
        </w:tabs>
        <w:ind w:left="0"/>
        <w:jc w:val="center"/>
        <w:rPr>
          <w:rFonts w:asciiTheme="minorHAnsi" w:hAnsiTheme="minorHAnsi" w:cstheme="minorHAnsi"/>
          <w:sz w:val="40"/>
        </w:rPr>
      </w:pPr>
    </w:p>
    <w:p w14:paraId="67C3A2E1" w14:textId="77777777" w:rsidR="00AD6833" w:rsidRDefault="00AD6833" w:rsidP="00AD6833">
      <w:pPr>
        <w:pStyle w:val="Rientrocorpodeltesto"/>
        <w:tabs>
          <w:tab w:val="left" w:pos="0"/>
        </w:tabs>
        <w:ind w:left="0"/>
        <w:jc w:val="center"/>
        <w:rPr>
          <w:sz w:val="40"/>
        </w:rPr>
      </w:pPr>
    </w:p>
    <w:p w14:paraId="2CD0BD9B" w14:textId="77777777" w:rsidR="00182020" w:rsidRPr="007431A2" w:rsidRDefault="00182020" w:rsidP="00182020">
      <w:pPr>
        <w:pStyle w:val="Rientrocorpodeltesto"/>
        <w:ind w:left="708"/>
        <w:rPr>
          <w:sz w:val="40"/>
        </w:rPr>
      </w:pPr>
    </w:p>
    <w:p w14:paraId="5F06B5A7" w14:textId="77777777" w:rsidR="00182020" w:rsidRDefault="00182020" w:rsidP="002E2695">
      <w:pPr>
        <w:pStyle w:val="Rientrocorpodeltesto"/>
        <w:ind w:left="708"/>
        <w:jc w:val="left"/>
        <w:rPr>
          <w:sz w:val="40"/>
        </w:rPr>
      </w:pPr>
    </w:p>
    <w:p w14:paraId="1F73B969" w14:textId="77777777" w:rsidR="00C95B19" w:rsidRDefault="00C95B19" w:rsidP="00182020">
      <w:pPr>
        <w:pStyle w:val="Rientrocorpodeltesto"/>
        <w:ind w:left="708"/>
        <w:rPr>
          <w:sz w:val="40"/>
        </w:rPr>
      </w:pPr>
    </w:p>
    <w:p w14:paraId="359CC0A5" w14:textId="77777777" w:rsidR="00C95B19" w:rsidRDefault="00C95B19" w:rsidP="00182020">
      <w:pPr>
        <w:pStyle w:val="Rientrocorpodeltesto"/>
        <w:ind w:left="708"/>
        <w:rPr>
          <w:sz w:val="40"/>
        </w:rPr>
      </w:pPr>
    </w:p>
    <w:p w14:paraId="59974910" w14:textId="77777777" w:rsidR="009D66B2" w:rsidRDefault="009D66B2" w:rsidP="009D66B2">
      <w:pPr>
        <w:pStyle w:val="Rientrocorpodeltesto"/>
        <w:ind w:left="708"/>
        <w:rPr>
          <w:sz w:val="40"/>
        </w:rPr>
      </w:pPr>
    </w:p>
    <w:p w14:paraId="1BDAE3D3" w14:textId="77777777" w:rsidR="00C95B19" w:rsidRDefault="00C95B19" w:rsidP="009D66B2">
      <w:pPr>
        <w:pStyle w:val="Rientrocorpodeltesto"/>
        <w:ind w:left="708"/>
        <w:rPr>
          <w:sz w:val="40"/>
        </w:rPr>
        <w:sectPr w:rsidR="00C95B19" w:rsidSect="00FC0A89">
          <w:footerReference w:type="default" r:id="rId9"/>
          <w:type w:val="oddPage"/>
          <w:pgSz w:w="11906" w:h="16838" w:code="9"/>
          <w:pgMar w:top="1418" w:right="1418" w:bottom="1134" w:left="1418" w:header="720" w:footer="720" w:gutter="0"/>
          <w:cols w:space="720"/>
          <w:docGrid w:linePitch="272"/>
        </w:sectPr>
      </w:pPr>
    </w:p>
    <w:tbl>
      <w:tblPr>
        <w:tblStyle w:val="Grigliatabella"/>
        <w:tblW w:w="6096" w:type="pct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2"/>
        <w:gridCol w:w="8490"/>
        <w:gridCol w:w="992"/>
        <w:gridCol w:w="14"/>
      </w:tblGrid>
      <w:tr w:rsidR="004738CA" w:rsidRPr="005D1F21" w14:paraId="05FD60B1" w14:textId="77777777" w:rsidTr="00022605">
        <w:trPr>
          <w:cantSplit/>
          <w:trHeight w:val="680"/>
        </w:trPr>
        <w:tc>
          <w:tcPr>
            <w:tcW w:w="1562" w:type="dxa"/>
          </w:tcPr>
          <w:p w14:paraId="3762D68B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bookmarkStart w:id="0" w:name="_Hlk110252709"/>
            <w:bookmarkStart w:id="1" w:name="_Hlk110523639"/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</w:tcPr>
          <w:p w14:paraId="65CD5182" w14:textId="18EBA8AA" w:rsidR="004738CA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10BCDF37" w14:textId="57C21FB4" w:rsidR="004738CA" w:rsidRPr="005D1F21" w:rsidRDefault="00CD5D61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t xml:space="preserve"> DI SVOLGIMENTO: 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738C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</w:tcPr>
          <w:p w14:paraId="38CC058A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114CC7FE" w14:textId="77777777" w:rsidTr="00022605">
        <w:trPr>
          <w:cantSplit/>
          <w:trHeight w:val="340"/>
        </w:trPr>
        <w:tc>
          <w:tcPr>
            <w:tcW w:w="1562" w:type="dxa"/>
            <w:tcBorders>
              <w:bottom w:val="single" w:sz="4" w:space="0" w:color="auto"/>
            </w:tcBorders>
            <w:vAlign w:val="bottom"/>
          </w:tcPr>
          <w:p w14:paraId="64732CCE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bookmarkEnd w:id="0"/>
        <w:tc>
          <w:tcPr>
            <w:tcW w:w="8490" w:type="dxa"/>
            <w:tcBorders>
              <w:bottom w:val="single" w:sz="4" w:space="0" w:color="auto"/>
            </w:tcBorders>
            <w:vAlign w:val="bottom"/>
          </w:tcPr>
          <w:p w14:paraId="318AD81E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1006" w:type="dxa"/>
            <w:gridSpan w:val="2"/>
            <w:tcBorders>
              <w:bottom w:val="single" w:sz="4" w:space="0" w:color="auto"/>
            </w:tcBorders>
            <w:vAlign w:val="bottom"/>
          </w:tcPr>
          <w:p w14:paraId="3691C559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bookmarkStart w:id="2" w:name="_Hlk110254255"/>
      <w:bookmarkStart w:id="3" w:name="_Hlk110506916"/>
      <w:bookmarkEnd w:id="1"/>
      <w:tr w:rsidR="00226820" w:rsidRPr="005D1F21" w14:paraId="5863463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A11AE3" w14:textId="77777777" w:rsidR="00226820" w:rsidRPr="007E42F8" w:rsidRDefault="00492146" w:rsidP="00226820">
            <w:pPr>
              <w:pStyle w:val="Rientrocorpodeltesto"/>
              <w:ind w:left="0"/>
              <w:jc w:val="left"/>
              <w:rPr>
                <w:rFonts w:ascii="Arial Narrow" w:hAnsi="Arial Narrow"/>
                <w:bCs/>
                <w:sz w:val="24"/>
                <w:szCs w:val="24"/>
              </w:rPr>
            </w:pPr>
            <w:r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Cs/>
                <w:sz w:val="24"/>
                <w:szCs w:val="24"/>
              </w:rPr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15879" w14:textId="77777777" w:rsidR="00226820" w:rsidRPr="007E42F8" w:rsidRDefault="00226820" w:rsidP="0022682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 w:val="0"/>
                <w:sz w:val="24"/>
                <w:szCs w:val="24"/>
              </w:rP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FBE3EA" w14:textId="77777777" w:rsidR="00226820" w:rsidRPr="007E42F8" w:rsidRDefault="00226820" w:rsidP="00226820">
            <w:pPr>
              <w:pStyle w:val="Rientrocorpodeltesto"/>
              <w:ind w:left="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bookmarkEnd w:id="2"/>
      <w:bookmarkEnd w:id="3"/>
      <w:tr w:rsidR="00A07970" w:rsidRPr="005D1F21" w14:paraId="379F10B3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88E339" w14:textId="77777777" w:rsidR="00A07970" w:rsidRPr="007E42F8" w:rsidRDefault="00492146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Cs/>
                <w:sz w:val="24"/>
                <w:szCs w:val="24"/>
              </w:rPr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1F39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6B120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CA42A80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50766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DBED7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0EA9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8CED63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FF383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1C1C9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810CA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2C80A827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FD696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C26C3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BD555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34A383A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BFB21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1EFE1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73A08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15F31398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5BAB2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C2368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B3132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4135F0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35FD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BFDE9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A545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E153BEF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30A6C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B962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3B6EC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87DD726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A8F46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5C0B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EA1B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374C079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B38A1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C5AAE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399D1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1848481D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B36D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2D46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B6396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79C4D539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03331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CCAA5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AEA38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54AAD9E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34E1B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42CF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FE6A8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B96FFDE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F34CA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D1979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B1304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311E987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E2D83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8CA2E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5215E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13502B3C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CC798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60126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ADEC5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4148376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9752A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4B5AF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ED7E5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3C14FAB0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03EDA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C10AD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C8C407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64A869B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E209F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A5A61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E0C9B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54C62EF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EBAC2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39246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352B2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3B3F2272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03CC5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C2D19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2AEF593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124AF83B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194C7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6597AEB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shd w:val="clear" w:color="auto" w:fill="auto"/>
            <w:vAlign w:val="center"/>
          </w:tcPr>
          <w:p w14:paraId="0716D736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5D1F21" w14:paraId="05196798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21991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bookmarkStart w:id="4" w:name="_Hlk110252865"/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FB0742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1006" w:type="dxa"/>
            <w:gridSpan w:val="2"/>
            <w:tcBorders>
              <w:top w:val="thickThin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524B24" w14:textId="77777777" w:rsidR="00A07970" w:rsidRPr="007E42F8" w:rsidRDefault="0049214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:C25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=SUM(C3:C25)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bookmarkEnd w:id="4"/>
      <w:tr w:rsidR="00A07970" w:rsidRPr="005D1F21" w14:paraId="0F72F499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A7D89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2CA5F8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7ECC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 w:rsidR="00CD1F1E"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5D1F21" w14:paraId="04E0BD78" w14:textId="77777777" w:rsidTr="00C152E5">
        <w:trPr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481E397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4A8E962B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tcBorders>
              <w:top w:val="single" w:sz="8" w:space="0" w:color="auto"/>
            </w:tcBorders>
            <w:vAlign w:val="center"/>
          </w:tcPr>
          <w:p w14:paraId="5B23BB99" w14:textId="77777777" w:rsidR="00A07970" w:rsidRPr="00873359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5D1F21" w14:paraId="17BDC58F" w14:textId="77777777" w:rsidTr="00C152E5">
        <w:trPr>
          <w:cantSplit/>
          <w:trHeight w:hRule="exact" w:val="454"/>
        </w:trPr>
        <w:tc>
          <w:tcPr>
            <w:tcW w:w="1562" w:type="dxa"/>
            <w:vAlign w:val="center"/>
          </w:tcPr>
          <w:p w14:paraId="3CD152C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560656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1006" w:type="dxa"/>
            <w:gridSpan w:val="2"/>
            <w:vAlign w:val="center"/>
          </w:tcPr>
          <w:p w14:paraId="1E1E9EC6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5D1F21" w14:paraId="0AF0FF58" w14:textId="77777777" w:rsidTr="00C152E5">
        <w:trPr>
          <w:cantSplit/>
          <w:trHeight w:hRule="exact" w:val="454"/>
        </w:trPr>
        <w:tc>
          <w:tcPr>
            <w:tcW w:w="1562" w:type="dxa"/>
            <w:vAlign w:val="center"/>
          </w:tcPr>
          <w:p w14:paraId="6650B83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1B7275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Align w:val="center"/>
          </w:tcPr>
          <w:p w14:paraId="2A6BF70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5D1F21" w14:paraId="64D5766D" w14:textId="77777777" w:rsidTr="004738CA">
        <w:trPr>
          <w:cantSplit/>
          <w:trHeight w:val="397"/>
        </w:trPr>
        <w:tc>
          <w:tcPr>
            <w:tcW w:w="1562" w:type="dxa"/>
            <w:vAlign w:val="center"/>
          </w:tcPr>
          <w:p w14:paraId="5A809C1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2F14FB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006" w:type="dxa"/>
            <w:gridSpan w:val="2"/>
            <w:vAlign w:val="center"/>
          </w:tcPr>
          <w:p w14:paraId="4E8BD0C8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45175795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6C2D1168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1801AC82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1343B618" w14:textId="7F8E9D25" w:rsidR="00FA257A" w:rsidRPr="005D1F21" w:rsidRDefault="001702AF" w:rsidP="00FA257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AD7968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3BF70B4D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87CFF0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40F7BE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6CE76D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756986" w14:paraId="4BCA039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79667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5D70E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C0F6D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DAFE1E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F8E3A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42DDD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45E00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E4708E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7A3CB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777A7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A10B9B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BBF92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2C9C3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70F8B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015F9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964E51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52C90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F5F1CB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49EF0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8BA39B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B5B0F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52FF7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1F959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6C8825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43F67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42CA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418CE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207DA1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3C40E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3CCB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20812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5D7B4F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464FD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70C5E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481E4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F29190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451C0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00A6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AC32E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09FB41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B16D5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BBA57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8061E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04543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CBE41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FA201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AF0FF7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A4E0D0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209C5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1BDE2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263863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FEA539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57727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CEB7F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7440E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1E95B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952C0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C8066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A9834A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EF9DDB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631DB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770BA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08002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87B47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BC56E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5FB5EF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D38AFB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1506F8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225D8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6A849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6C9301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CBBDE1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D3193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7AE29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52A61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0B2FB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44B2C3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8AAD78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2DAB22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A37164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3141F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BD5296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62FD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AA207B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5EE90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1E8AC9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50BF014F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352439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0E02E4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4591CCC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568DF7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0DB3F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F7731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5EEAD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ckThin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A22FB9" w14:textId="77777777" w:rsidR="00A07970" w:rsidRPr="007E42F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4:C56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=SUM(C34:C56)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7CF07D5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E940D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4297D5" w14:textId="77777777" w:rsidR="00A07970" w:rsidRPr="007E42F8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C78971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2DBB5F2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3104F215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25C7DF21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7FC7C41C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F7F0FE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083F4F0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FC7F89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8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359991E7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5817E8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2892DC1A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512A597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7676B05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149506A4" w14:textId="77777777" w:rsidTr="004738CA">
        <w:trPr>
          <w:gridAfter w:val="1"/>
          <w:wAfter w:w="14" w:type="dxa"/>
          <w:cantSplit/>
          <w:trHeight w:val="397"/>
        </w:trPr>
        <w:tc>
          <w:tcPr>
            <w:tcW w:w="1562" w:type="dxa"/>
            <w:vAlign w:val="center"/>
          </w:tcPr>
          <w:p w14:paraId="43DECC9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55C9440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BB046B2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302A4BCA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42C6B3D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271ADCB4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4C919B30" w14:textId="434FA7BE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8FB6A51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2D189AB7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AA5E38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ED8261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AF9CA1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2D7D7F1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F42A3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050BC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A18BD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50E2AD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811E4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33A0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85475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6081F9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8F802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35568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454F8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C0CC55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B0DD3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2450E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00BA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7274E8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FA634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BEA29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71070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93F1B3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FCEA6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995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AF543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79326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033D1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C1C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FCEF6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158C79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90BB5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0E67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46D4A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3DEBE9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D92E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29270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CABDC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5EF592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2EED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D1803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10DE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31E9EF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BAE7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0024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839CA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7A5F38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C56F2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46FE7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9C20E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93CBF0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7CB78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99409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06B9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6ADE21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78249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1F7FA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72081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B3CA90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C7E7A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0F7E5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6F773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145100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2D790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88518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ABFE3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034F8C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839F6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87E0C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C622E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1653F7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3847A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2294D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B4992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23050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40BC8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8E64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C11A8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10868B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84DDE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4179C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EA7E9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DE3A8F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A6DF5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D408A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5C603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7216F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D70D0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B05C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11B98D6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BC47C2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7A8D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1F45394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3DB2B48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942F17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CC21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0E8382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D7F0EF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65:E87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=SUM(C65:E87)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2F22F9A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35561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357D1E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0D8E8F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52352B4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6BD0BB8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41B83DC2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5426090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8D0506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5CCB406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C728CED" w14:textId="77777777" w:rsidR="00A07970" w:rsidRPr="007E42F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5195545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F6BAEA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1AA9B3B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B5F8E8C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BEC9DB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6482C01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411729F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0B1832E" w14:textId="77777777" w:rsidR="00A07970" w:rsidRPr="007E42F8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5025A1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3F092654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79CD0CE8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4A752BB9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0C1B3366" w14:textId="5D0F2EFF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A8F85B5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2AD62E33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10397C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7A2323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A2CE6E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310B57B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7250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13865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5452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F944C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31D4B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B9346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1C7D2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A3576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D0BF2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1A61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E7EC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AAD7F9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5D484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AAFD0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16"/>
                <w:szCs w:val="16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B8B2B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0A597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04544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1861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216AC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E63A0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6155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3DD43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04315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AA2B31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4C69A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7DAFA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7F22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7AD039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BE48A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64F2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47DB1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89D47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6F392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EF843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AF70D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F4D7B4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A958B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BE0D4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FFC4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4F8BCA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7ED33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7ACEF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627A4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2417BB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69E62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F225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5119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FE2AB6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4FB5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9B383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C82FE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14A71F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D74DC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CF118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019C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A43F82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02D5D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D1788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9EFD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C00A09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93EE9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4414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B97D1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648000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1D946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D2FB3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BADD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3F60E7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68D0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CCEFA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12B6A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A2966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95D75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7375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757F5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FAB72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71B66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7063D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30CB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122065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4FEB6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07227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C20AB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6AD52B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5B0F9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725D6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2776768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309DC4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49EE4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2946C01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A43B88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D1A08C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55024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449617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3EAA59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96:C118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=SUM(C96:C118)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4030CA0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D06C9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31867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2BF3B2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0294490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2AC4657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4B761D3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0D4A9DC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2DBB082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0DC2EBB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9DA62BF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1A0ADC8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73924FB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B34833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89B37B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5B533D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03D04A6" w14:textId="77777777" w:rsidTr="004738CA">
        <w:trPr>
          <w:gridAfter w:val="1"/>
          <w:wAfter w:w="14" w:type="dxa"/>
          <w:cantSplit/>
          <w:trHeight w:val="397"/>
        </w:trPr>
        <w:tc>
          <w:tcPr>
            <w:tcW w:w="1562" w:type="dxa"/>
            <w:vAlign w:val="center"/>
          </w:tcPr>
          <w:p w14:paraId="4F09EBF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AAD2DC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0C2121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4941DAA8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1FE83DBB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2B94F837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0D032230" w14:textId="2D0BF888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C43347F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37599784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6E35CB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12B9FC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75E186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25EB50C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16618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A7F87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F4D71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BF7748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5BF7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0DFA2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43614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ADA497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3D239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8A866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3330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F5FE47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407E7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3FA1B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2B120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BEDA34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CBC8F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8DC7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5E479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1556A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9DCDC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ED511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4BF57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FD78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A974B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EF97F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A52EB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6810FA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0E0AA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BABB2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A97F2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6D191B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41805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E6205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73780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798A3C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10C0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C63E0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459CA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D75CB1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CF66E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AB777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122DD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A8F5AB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FC91A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6CE09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1567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CD4E54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97000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E8200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22459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C0063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6DE2A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9D5AD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B3B8A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DEA87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BAFEC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CD558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8486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1CC5A8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2435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0E0D1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9E75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8E3400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B9E52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98E98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43AA2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EAF83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1B5C2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B0C5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04A2E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5D651D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4271C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411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E6870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D8EB51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F419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54CB9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1382D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74135E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C6F91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4DF1C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41D2D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E5A895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BEA01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0F4CE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2506BBA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18A68F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533F2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EAB44C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5B7AD00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1C01FC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8B05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C16AFE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32825D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27:C149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=SUM(C127:C149)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7315474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0B23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12EC42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FE83DB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4F43A6F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125BEC5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6B85DFE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09EC74A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65D53E3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16A624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949D966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4125E52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7E57496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40BFD80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ACEA86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51E816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0212F268" w14:textId="77777777" w:rsidTr="004738CA">
        <w:trPr>
          <w:gridAfter w:val="1"/>
          <w:wAfter w:w="14" w:type="dxa"/>
          <w:cantSplit/>
          <w:trHeight w:val="397"/>
        </w:trPr>
        <w:tc>
          <w:tcPr>
            <w:tcW w:w="1562" w:type="dxa"/>
            <w:vAlign w:val="center"/>
          </w:tcPr>
          <w:p w14:paraId="75A7A6F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BBE4F7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EFC59F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5BFC3761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2BEA2552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50A694B4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21A3AD09" w14:textId="1EE76667" w:rsidR="00FA257A" w:rsidRPr="005D1F21" w:rsidRDefault="001702AF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31FE79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5DEFE9C5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E572C1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70533D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36588D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101CDD0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E80E8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81E9F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AA1C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A98D28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57526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01B1A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094B4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53B302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D2788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70FA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CFC16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397F02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3610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DEBA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65987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B9FA9E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E565A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79B52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283C5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D5777A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5C3B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72BB5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89F3B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6578B0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9699D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9881D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A839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FFA696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7C79F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5F889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08DC5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64C9F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AB305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699CC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B0096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AA0B5A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A41E7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323F2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DBFB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A8F185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66CB1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8B483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5E4BC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2C1EAD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5C12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F150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06D26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F4AE01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A3F5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E0B7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4B641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6D9276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833B6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8BAE7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B124B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545F62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9DF2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83C1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9906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FB000E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01AA4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EE844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55050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6346C8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20038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330DF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AB3C4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0ACA3E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35214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49B81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93A4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37A111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8E26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B1A10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7BFBD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414C95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EEAE5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A2492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CE39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19CC73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7CD73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590CD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4E158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6D5107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9272E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4EC21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5777B7D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07532D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E4AE9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1E0BCEF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4610E02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3A0F7D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2CD5D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14BAF4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54E34D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58:C180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=SUM(C158:C180)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0DA6B4D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FB44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3560A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C8A675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5B1028A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4F7469E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400ECB6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129E397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5507C7A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15F584D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6F6CA1C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44B4540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F9D513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26829C2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BAE034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DC1671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27FCAB2D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3142C0F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8F0BC5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676007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54F280E7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233F9E03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5A9DA990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6D7ED64C" w14:textId="3E63D5A3" w:rsidR="00FA257A" w:rsidRPr="005D1F21" w:rsidRDefault="00787E43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 DI SVOLGIMENTO: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5F00B69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6172BD69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47FBE0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96B809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1F0E42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1F10C81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D9514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0F7BA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7FA0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21014E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D8446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5633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7CCEA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09966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E220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B5C8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C96A8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BC133A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DB34C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845D7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03117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C8DD5A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692F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9FC6F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A00FD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E9B42B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4B047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7596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2D3D7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29244F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C1DF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61CE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C01FD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D65D4A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6D552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67CE2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5D392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952DA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9CA5F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812F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1CF2A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19E8B6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065D9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40C9D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8CE79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E22E09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573FE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3A7F2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2DE12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C65154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0E076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3E9D0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1B38F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930AF3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EE0B7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3A2B2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958C3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F251D0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BD876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0122E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5150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18F4F9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D6EA0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DC3A7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BC157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1FD335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ED2EE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2CD54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FE75E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DC013A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A6B0E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DE296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E600F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FD595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BF5E5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92F39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96D1D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26A674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57FF9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F63B0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431AD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5542B0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08E44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2AA80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7CD06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EE8132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029D8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63226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BD71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0EF6C5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33B20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1C83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50AA50E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3D6F4E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1D049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30455E9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704B4D0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CB2F0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D7F4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89C12E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C4E67D" w14:textId="77777777" w:rsidR="00A07970" w:rsidRPr="00A15C51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89:C211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=SUM(C189:C211)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2204AAA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D76B9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486AF5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C1BD6" w14:textId="77777777" w:rsidR="00A07970" w:rsidRPr="000557C8" w:rsidRDefault="00751222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5E8F63B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2812735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66DFF22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38598D5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73F3A13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3DF271E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19076FE6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4D5C960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08148E5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647BC62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B6E32B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D9C812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548F6DE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17A658A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63A3FAD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4DA49A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733C6CD9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B338302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4235ADD5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205A9082" w14:textId="68557484" w:rsidR="00FA257A" w:rsidRPr="005D1F21" w:rsidRDefault="005142B9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D6693AF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3AC5E936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28BD96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FE0DF7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6A9AEA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5D03BAB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908D2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84683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9EC54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9289D4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1FE57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B2C2E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ECB6A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FF813B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26A0D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F5D94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9CA1C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113A1C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9DA1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D10A3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82842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630DBC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4D8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D5D02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9FF96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88153D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6D6EC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40060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377A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5B8327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79A2E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CB07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BBD3C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0940E9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4C96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F943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C6D2D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3B65CF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FFF04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B1833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03FAB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689C5A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18DD0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E3131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60BEE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A49CF1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70174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3A759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BEA19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0182B0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9A3F6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8040E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46542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5C134F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37558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804E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4150A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986BA9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190CE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1678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BD0C1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D2786E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0BE3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7F41B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09DB1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6869A4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70366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E49E8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A2A45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88377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D89FD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79722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CCA4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B6D37E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5BDB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0C8A6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2722C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DD6A6D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077BE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2A247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C5BC5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341A8F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BC5D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71E8C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FBF70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0083E1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FC774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79C82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0132D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CEA6CD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3E0D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1546C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15496D1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8896FE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5F108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420A1EB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9499FF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4BF798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97208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C89212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989602" w14:textId="77777777" w:rsidR="00A07970" w:rsidRPr="00A15C51" w:rsidRDefault="006C767D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220:C242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=SUM(C220:C242)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01FD1A4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A72A9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19627B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E3E60B" w14:textId="77777777" w:rsidR="00A07970" w:rsidRPr="000557C8" w:rsidRDefault="006C767D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15FBD3F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65E5C6F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3B0E11C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25CBC97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0A28068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78FF4B0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4EE0A08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6B03C1A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78203E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3C8FE03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69A1A3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0EB8CB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6D8BC1D4" w14:textId="77777777" w:rsidTr="004738CA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11DC69F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FDA19A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16C4E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3166A545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2597D6FB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4D1F237D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3EA1571D" w14:textId="61986A01" w:rsidR="00FA257A" w:rsidRPr="005D1F21" w:rsidRDefault="005142B9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E97D22B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2B8850E5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DF2640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CB4B75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1A71B0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6241BB0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94208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FE15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560D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4435A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B1C77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E606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05E58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2546D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B22E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07E77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46B1F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5E66FA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1C693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FDF5F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D1F66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1FE2DC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56809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90AED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8F996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E996F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2F588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640B1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0A0EE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587E6C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0872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5D905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77947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888701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AC838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ED73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D2440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0DD4A9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423C3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0CD37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1A1D2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B9E461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83728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CC64B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401CD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375569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F36A7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86B7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4E8C9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09B12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8722B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A993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5E18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47AF1F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DD754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E96F1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7FC6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8F6291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A1051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4E3AC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30FE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88F81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937A8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D13E3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4D0A1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CA81E7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A24BC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418DF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149C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4379E9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5F73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0A3BC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A4BEC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241058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B6CC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19066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177DC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98840B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7EA5E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0355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FA0B1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2508D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2720F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27987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0FE73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BC8932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D1B36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DBEA8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C0354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4C32CE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C2E98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5EB7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44A7CF2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68C693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9FD33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5477ECA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7BDC71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475FBD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AD605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598AA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CE67EE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251:C273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=SUM(C251:C273)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198F865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4A393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811CD1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3B35E6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0E6A03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3221333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3EB576C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529A8EE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728B889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141E949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4368B3D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6B889A1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4FB7870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6E030F6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672851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26960E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5F9D7C52" w14:textId="77777777" w:rsidTr="00A25AA0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4EC44DB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5BE56EF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BDE061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531429FB" w14:textId="77777777" w:rsidTr="0047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37B7444F" w14:textId="77777777" w:rsidR="00FA257A" w:rsidRPr="005D1F21" w:rsidRDefault="00FA257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0CC46178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64DBF91B" w14:textId="1AA96BD5" w:rsidR="00FA257A" w:rsidRPr="005D1F21" w:rsidRDefault="005142B9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5F069B5" w14:textId="77777777" w:rsidR="00FA257A" w:rsidRPr="00A15C51" w:rsidRDefault="00FA257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4738CA" w:rsidRPr="005D1F21" w14:paraId="5A9050E1" w14:textId="77777777" w:rsidTr="000226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9B6B3C" w14:textId="77777777" w:rsidR="004738CA" w:rsidRPr="005D1F2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6DA99A" w14:textId="77777777" w:rsidR="004738CA" w:rsidRPr="005D1F21" w:rsidRDefault="004738CA" w:rsidP="004738CA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103363" w14:textId="77777777" w:rsidR="004738CA" w:rsidRPr="00A15C51" w:rsidRDefault="004738CA" w:rsidP="004738CA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2CD4C33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7BA19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F27C7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9CAE3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BDA07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2984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A9DB6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53BE7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47E5A0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C0A2A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2DDDA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E285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41B72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51E41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A81CC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63B5C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3F2963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C835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E6E26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88DF7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9B363B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7A046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082C1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FBF8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DEB855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05ADB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E6027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F9B04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006021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67C26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9AF60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DCBB2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5F1C1F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8A3A1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E35E1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E961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41A0C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ABA62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21C8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DE4D2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682A34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C228E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A7A5E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95023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2A2A8F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F274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5276A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ED6C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E02790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3A1F8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D805D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4B86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C03543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EA74F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96C72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631AA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95926C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17A2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77CCF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DD17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6435AE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329A9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620A1F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2B0AA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B6E4A2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3A51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E1344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9F683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ADF4F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1F357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52459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453A6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BED7A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33EA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879EE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E8D98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7817FA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85B4F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7C896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B0F3A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CD7A35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0B05E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EE5FC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C849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AEB86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3396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DEA9C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4823B39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7EA9E3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E5E30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0F432437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1DD10CF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A15AC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C593C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4133C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22D711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282:C304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=SUM(C282:C304)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052A3C4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54A1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7D8C8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641944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+C305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=C26+C57+C88+C119+C150+C181+C212+C243+C274+C305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3C2E169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405747A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6F65E0E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327135E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3ADB7D1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4F249A3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4A3DB64E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3C87A54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A75815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1159AF7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8AD749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15DE70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5B55450" w14:textId="77777777" w:rsidTr="00A25AA0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48EEBEB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A1663F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805E88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6C851396" w14:textId="77777777" w:rsidTr="00A25A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0870446D" w14:textId="77777777" w:rsidR="00FA257A" w:rsidRPr="005D1F21" w:rsidRDefault="00FA257A" w:rsidP="0088722F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55FDC863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03FD600D" w14:textId="72456771" w:rsidR="00FA257A" w:rsidRPr="005D1F21" w:rsidRDefault="005142B9" w:rsidP="0088722F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A5A7D49" w14:textId="77777777" w:rsidR="00FA257A" w:rsidRPr="00A15C51" w:rsidRDefault="00FA257A" w:rsidP="0088722F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88722F" w:rsidRPr="005D1F21" w14:paraId="6C656022" w14:textId="77777777" w:rsidTr="008872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4D58ED" w14:textId="77777777" w:rsidR="0088722F" w:rsidRPr="005D1F21" w:rsidRDefault="0088722F" w:rsidP="0088722F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Data 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596A9E" w14:textId="77777777" w:rsidR="0088722F" w:rsidRPr="005D1F21" w:rsidRDefault="0088722F" w:rsidP="0088722F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5C062B" w14:textId="77777777" w:rsidR="0088722F" w:rsidRPr="00A15C51" w:rsidRDefault="0088722F" w:rsidP="0088722F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tr w:rsidR="00A07970" w:rsidRPr="003A7E96" w14:paraId="2C6E975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25E14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3F397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8CE660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1B64FF9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AFB8D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54109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0C3E1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471E03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26BA9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D19A2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13E62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E11093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B309E7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8FA2A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60DD2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DCEE17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9C74D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3AB2A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E5392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126DE4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AB761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DDC8C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6CB9F6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267FE5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29D6F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933D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B5FAEB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0C639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94F18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036C9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68AEF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F48D92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54697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60135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2C12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CBF104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BE601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79266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C3F5F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D601CF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E0DCB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815A9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7D061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4A0C52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43090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BDB28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7690D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ED02BB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B94D7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DD298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8E86A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31A24A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2B4D5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433F0C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D6A8E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F9EA96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FCA46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3C1B26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EA53D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CAF434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D4E56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70666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1423D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C13DFF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4A44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100FF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04E9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CE4F8C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8473F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613454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21487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AA10A9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27FEEB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6B726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10F55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A4E497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1FD94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DE9EB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C390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8518738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E231E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A2060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CCEA9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4462D8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BD1E53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412BB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53371C5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C864F3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4DC00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28CBBB0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2AD3057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095AC8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9AFEA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2718C4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EDEC79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13:C335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=SUM(C313:C335)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34C43EE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09B22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056C73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1E342C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+C305+C336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=C26+C57+C88+C119+C150+C181+C212+C243+C274+C305+C336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32C4D60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67ADB8E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0E9B2401" w14:textId="77777777" w:rsidR="00A07970" w:rsidRPr="0022105A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70C0E2A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szCs w:val="28"/>
              </w:rPr>
            </w:pPr>
          </w:p>
        </w:tc>
      </w:tr>
      <w:tr w:rsidR="00A07970" w:rsidRPr="003A7E96" w14:paraId="0D8B684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4454640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748F0A74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2E910C2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4C9A01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382BD27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436104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1C111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8F1AAE3" w14:textId="77777777" w:rsidTr="00A25AA0">
        <w:trPr>
          <w:gridAfter w:val="1"/>
          <w:wAfter w:w="14" w:type="dxa"/>
          <w:cantSplit/>
          <w:trHeight w:hRule="exact" w:val="397"/>
        </w:trPr>
        <w:tc>
          <w:tcPr>
            <w:tcW w:w="1562" w:type="dxa"/>
            <w:vAlign w:val="center"/>
          </w:tcPr>
          <w:p w14:paraId="361047C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299FB0C9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E4DC7A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FA257A" w:rsidRPr="005D1F21" w14:paraId="12A5D8AD" w14:textId="77777777" w:rsidTr="004E7A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680"/>
        </w:trPr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14:paraId="2A35901F" w14:textId="77777777" w:rsidR="00FA257A" w:rsidRPr="005D1F21" w:rsidRDefault="00FA257A" w:rsidP="00BF5EA1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bookmarkStart w:id="5" w:name="_Hlk110524948"/>
            <w:r>
              <w:rPr>
                <w:rFonts w:ascii="Arial Narrow" w:hAnsi="Arial Narrow"/>
                <w:b w:val="0"/>
                <w:sz w:val="24"/>
                <w:szCs w:val="24"/>
              </w:rPr>
              <w:lastRenderedPageBreak/>
              <w:t>MESE DI</w:t>
            </w: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</w:tcPr>
          <w:p w14:paraId="63E6BDF1" w14:textId="77777777" w:rsidR="00FA257A" w:rsidRDefault="00FA257A" w:rsidP="00022605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GENNAIO"/>
                    <w:listEntry w:val="FEBBRAIO"/>
                    <w:listEntry w:val="MARZO"/>
                    <w:listEntry w:val="APRILE"/>
                    <w:listEntry w:val="MAGGIO"/>
                    <w:listEntry w:val="GIUGNO"/>
                    <w:listEntry w:val="LUGLIO"/>
                    <w:listEntry w:val="AGOSTO"/>
                    <w:listEntry w:val="SETTEMBRE"/>
                    <w:listEntry w:val="OTTOBRE"/>
                    <w:listEntry w:val="NOVEMBRE"/>
                    <w:listEntry w:val="DICEMBRE"/>
                  </w:ddList>
                </w:ffData>
              </w:fldChar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instrText xml:space="preserve"> FORMDROPDOWN </w:instrText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</w:r>
            <w:r w:rsidR="00000000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4"/>
                <w:szCs w:val="24"/>
              </w:rPr>
              <w:tab/>
            </w:r>
          </w:p>
          <w:p w14:paraId="2611A7BC" w14:textId="7D29F930" w:rsidR="00FA257A" w:rsidRPr="005D1F21" w:rsidRDefault="005142B9" w:rsidP="004E7A56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STRUTTURA DI SVOLGIMENTO</w:t>
            </w:r>
            <w:r w:rsidR="00FA257A">
              <w:rPr>
                <w:rFonts w:ascii="Arial Narrow" w:hAnsi="Arial Narrow"/>
                <w:b w:val="0"/>
                <w:sz w:val="24"/>
                <w:szCs w:val="24"/>
              </w:rPr>
              <w:t xml:space="preserve">: </w:t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E2057B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E5CA154" w14:textId="77777777" w:rsidR="00FA257A" w:rsidRPr="00A15C51" w:rsidRDefault="00FA257A" w:rsidP="00022605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C152E5" w:rsidRPr="005D1F21" w14:paraId="57C56118" w14:textId="77777777" w:rsidTr="004E7A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hRule="exact" w:val="340"/>
        </w:trPr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76316C" w14:textId="77777777" w:rsidR="00C152E5" w:rsidRPr="005D1F21" w:rsidRDefault="00BF5EA1" w:rsidP="00BF5EA1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D</w:t>
            </w:r>
            <w:r w:rsidR="00C152E5">
              <w:rPr>
                <w:rFonts w:ascii="Arial Narrow" w:hAnsi="Arial Narrow"/>
                <w:b w:val="0"/>
                <w:sz w:val="24"/>
                <w:szCs w:val="24"/>
              </w:rPr>
              <w:t xml:space="preserve">ata </w:t>
            </w:r>
            <w:r w:rsidR="00C152E5"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(g/m</w:t>
            </w:r>
            <w:r w:rsidR="00C152E5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/</w:t>
            </w:r>
            <w:r w:rsidR="00C152E5" w:rsidRPr="006E522F">
              <w:rPr>
                <w:rFonts w:ascii="Arial Narrow" w:hAnsi="Arial Narrow"/>
                <w:b w:val="0"/>
                <w:i/>
                <w:iCs/>
                <w:sz w:val="18"/>
                <w:szCs w:val="18"/>
              </w:rPr>
              <w:t>a)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2EE7F" w14:textId="77777777" w:rsidR="00C152E5" w:rsidRPr="005D1F21" w:rsidRDefault="00C152E5" w:rsidP="00BF5EA1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Attività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947E7E" w14:textId="77777777" w:rsidR="00C152E5" w:rsidRPr="00A15C51" w:rsidRDefault="00C152E5" w:rsidP="00BF5EA1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/>
                <w:b w:val="0"/>
                <w:sz w:val="24"/>
                <w:szCs w:val="24"/>
              </w:rPr>
              <w:t>Ore</w:t>
            </w:r>
          </w:p>
        </w:tc>
      </w:tr>
      <w:bookmarkEnd w:id="5"/>
      <w:tr w:rsidR="00A07970" w:rsidRPr="003A7E96" w14:paraId="3D2C2CBB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2AADD6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BB59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5273AA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F017C1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BCD208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D25D6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56838D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08B25D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312E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F8159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6248A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0C1FFC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37486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E254BD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D9BA0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CF6C8B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7D297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AD77D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DBCA8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3C0A60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FA6A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28D35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3FC049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F8C76B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AD6D5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49BCC3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DB6A5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B8F2993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B2E06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58E4A0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47DA5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EFE512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3A9F3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FA6D9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4A7885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7208A58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7CCA1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60DA2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DB3D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70849CC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414B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5CCD6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10FC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444C44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3E98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22D8C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E22F7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430E0F1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A808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929A3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33B0A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1B44C0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66371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5BE3E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36631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6420F7A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D492E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4D89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C64B43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66030705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586F6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B658B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777652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184CFCB6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3145DA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51796A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AB9A5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CB4945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878465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EEBF5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DF0AF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364D3C2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AB11E4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A1438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6919F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219AC9D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0A8C1F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AE722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5F1E4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5EA48D8F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FFD1A2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1A2272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84D27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9E7195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79039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C4BC6B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thinThickLargeGap" w:sz="24" w:space="0" w:color="auto"/>
              <w:right w:val="single" w:sz="8" w:space="0" w:color="auto"/>
            </w:tcBorders>
            <w:vAlign w:val="center"/>
          </w:tcPr>
          <w:p w14:paraId="4F7D02F4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2EF95124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C307A1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5"/>
                    <w:format w:val="ddd dd MMM yy"/>
                  </w:textInput>
                </w:ffData>
              </w:fldCha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Cs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24" w:space="0" w:color="auto"/>
            </w:tcBorders>
            <w:vAlign w:val="center"/>
          </w:tcPr>
          <w:p w14:paraId="32085EBE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instrText xml:space="preserve"> FORMTEXT </w:instrTex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/>
                <w:b w:val="0"/>
                <w:noProof/>
                <w:sz w:val="24"/>
                <w:szCs w:val="24"/>
              </w:rPr>
              <w:t> 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14:paraId="06275BCC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3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separate"/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 w:rsidR="00492146">
              <w:rPr>
                <w:rFonts w:ascii="Arial Narrow" w:hAnsi="Arial Narrow" w:cs="Arial"/>
                <w:bCs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fldChar w:fldCharType="end"/>
            </w:r>
          </w:p>
        </w:tc>
      </w:tr>
      <w:tr w:rsidR="00A07970" w:rsidRPr="003A7E96" w14:paraId="07C4043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AA961D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4DADAE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del mese:</w:t>
            </w:r>
          </w:p>
        </w:tc>
        <w:tc>
          <w:tcPr>
            <w:tcW w:w="992" w:type="dxa"/>
            <w:tcBorders>
              <w:top w:val="thinThickLarge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0CA934" w14:textId="77777777" w:rsidR="00A07970" w:rsidRPr="00A15C51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 w:cs="Arial"/>
                <w:b w:val="0"/>
                <w:sz w:val="24"/>
                <w:szCs w:val="24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344:C366)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 xml:space="preserve"> =SUM(C344:C366) 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instrText>0</w:instrTex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 w:val="24"/>
                <w:szCs w:val="24"/>
              </w:rPr>
              <w:fldChar w:fldCharType="end"/>
            </w:r>
          </w:p>
        </w:tc>
      </w:tr>
      <w:tr w:rsidR="00A07970" w:rsidRPr="003A7E96" w14:paraId="09AC3C10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1662E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19A3CA" w14:textId="77777777" w:rsidR="00A07970" w:rsidRPr="005D1F21" w:rsidRDefault="00A07970" w:rsidP="00A07970">
            <w:pPr>
              <w:pStyle w:val="Rientrocorpodeltesto"/>
              <w:ind w:left="0"/>
              <w:jc w:val="right"/>
              <w:rPr>
                <w:rFonts w:ascii="Arial Narrow" w:hAnsi="Arial Narrow"/>
                <w:b w:val="0"/>
                <w:sz w:val="24"/>
                <w:szCs w:val="24"/>
              </w:rPr>
            </w:pPr>
            <w:r w:rsidRPr="00C515DF">
              <w:rPr>
                <w:rFonts w:ascii="Arial Narrow" w:hAnsi="Arial Narrow"/>
                <w:b w:val="0"/>
                <w:bCs/>
                <w:i/>
                <w:iCs/>
                <w:sz w:val="18"/>
                <w:szCs w:val="18"/>
              </w:rPr>
              <w:t>(Per aggiornare le somme, click nella cella evidenziata, poi TAB)</w:t>
            </w:r>
            <w:r w:rsidRPr="00C515DF">
              <w:rPr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Pr="007E42F8">
              <w:rPr>
                <w:rFonts w:ascii="Arial Narrow" w:hAnsi="Arial Narrow"/>
                <w:b w:val="0"/>
                <w:sz w:val="24"/>
                <w:szCs w:val="24"/>
              </w:rPr>
              <w:t>Ore dall’inizio del tirocinio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AD553F" w14:textId="77777777" w:rsidR="00A07970" w:rsidRPr="000557C8" w:rsidRDefault="00DB4DD6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Cs w:val="28"/>
              </w:rPr>
            </w:pP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26+C57+C88+C119+C150+C181+C212+C243+C274+C305+C336+C367"/>
                    <w:maxLength w:val="6"/>
                    <w:format w:val="0,00"/>
                  </w:textInput>
                </w:ffData>
              </w:fldCha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FORMTEXT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begin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 xml:space="preserve"> =C26+C57+C88+C119+C150+C181+C212+C243+C274+C305+C336+C367 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instrText>0,0</w:instrTex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separate"/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t>0,00</w:t>
            </w:r>
            <w:r>
              <w:rPr>
                <w:rFonts w:ascii="Arial Narrow" w:hAnsi="Arial Narrow" w:cs="Arial"/>
                <w:b w:val="0"/>
                <w:bCs/>
                <w:noProof/>
                <w:szCs w:val="28"/>
              </w:rPr>
              <w:fldChar w:fldCharType="end"/>
            </w:r>
          </w:p>
        </w:tc>
      </w:tr>
      <w:tr w:rsidR="00A07970" w:rsidRPr="003A7E96" w14:paraId="37FF8E32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tcBorders>
              <w:top w:val="single" w:sz="8" w:space="0" w:color="auto"/>
            </w:tcBorders>
            <w:vAlign w:val="center"/>
          </w:tcPr>
          <w:p w14:paraId="2F88F420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single" w:sz="8" w:space="0" w:color="auto"/>
            </w:tcBorders>
            <w:vAlign w:val="center"/>
          </w:tcPr>
          <w:p w14:paraId="340A3FF3" w14:textId="77777777" w:rsidR="00A07970" w:rsidRPr="00E56714" w:rsidRDefault="00A07970" w:rsidP="00A07970">
            <w:pPr>
              <w:pStyle w:val="Intestazione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14:paraId="08441C55" w14:textId="77777777" w:rsidR="00A07970" w:rsidRPr="000557C8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noProof/>
                <w:vanish/>
                <w:szCs w:val="28"/>
              </w:rPr>
            </w:pPr>
          </w:p>
        </w:tc>
      </w:tr>
      <w:tr w:rsidR="00A07970" w:rsidRPr="003A7E96" w14:paraId="0C0C9141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61FED92C" w14:textId="77777777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08DE51FE" w14:textId="77777777" w:rsidR="00A07970" w:rsidRPr="005D1F2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Timbro della Struttura</w:t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>
              <w:rPr>
                <w:rFonts w:ascii="Arial Narrow" w:hAnsi="Arial Narrow"/>
                <w:b w:val="0"/>
                <w:sz w:val="22"/>
                <w:szCs w:val="24"/>
              </w:rPr>
              <w:tab/>
            </w:r>
            <w:r w:rsidRPr="007E42F8">
              <w:rPr>
                <w:rFonts w:ascii="Arial Narrow" w:hAnsi="Arial Narrow"/>
                <w:b w:val="0"/>
                <w:sz w:val="22"/>
                <w:szCs w:val="24"/>
              </w:rPr>
              <w:t>Firma del Tutor</w:t>
            </w:r>
          </w:p>
        </w:tc>
        <w:tc>
          <w:tcPr>
            <w:tcW w:w="992" w:type="dxa"/>
            <w:vAlign w:val="center"/>
          </w:tcPr>
          <w:p w14:paraId="53FC2B0E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07970" w:rsidRPr="003A7E96" w14:paraId="35C639DE" w14:textId="77777777" w:rsidTr="00C152E5">
        <w:trPr>
          <w:gridAfter w:val="1"/>
          <w:wAfter w:w="14" w:type="dxa"/>
          <w:cantSplit/>
          <w:trHeight w:hRule="exact" w:val="454"/>
        </w:trPr>
        <w:tc>
          <w:tcPr>
            <w:tcW w:w="1562" w:type="dxa"/>
            <w:vAlign w:val="center"/>
          </w:tcPr>
          <w:p w14:paraId="592D23EF" w14:textId="5A74B811" w:rsidR="00A07970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8490" w:type="dxa"/>
            <w:vAlign w:val="center"/>
          </w:tcPr>
          <w:p w14:paraId="33C85FF1" w14:textId="77777777" w:rsidR="00A07970" w:rsidRPr="005D1F21" w:rsidRDefault="00A07970" w:rsidP="00A07970">
            <w:pPr>
              <w:pStyle w:val="Rientrocorpodeltesto"/>
              <w:ind w:left="0"/>
              <w:jc w:val="left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156B68" w14:textId="77777777" w:rsidR="00A07970" w:rsidRPr="00A15C51" w:rsidRDefault="00A07970" w:rsidP="00A07970">
            <w:pPr>
              <w:pStyle w:val="Rientrocorpodeltesto"/>
              <w:ind w:left="0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</w:tbl>
    <w:p w14:paraId="10A6BF43" w14:textId="21434FC4" w:rsidR="00033D09" w:rsidRDefault="00033D09" w:rsidP="000229C1"/>
    <w:p w14:paraId="43B0FB7C" w14:textId="77777777" w:rsidR="00EA2F08" w:rsidRDefault="00EA2F08" w:rsidP="000229C1"/>
    <w:p w14:paraId="3320CB6C" w14:textId="7971C087" w:rsidR="00EA2F08" w:rsidRDefault="00F91961" w:rsidP="00F91961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D6833">
        <w:rPr>
          <w:rFonts w:asciiTheme="minorHAnsi" w:hAnsiTheme="minorHAnsi" w:cstheme="minorHAnsi"/>
          <w:b/>
          <w:bCs/>
          <w:sz w:val="28"/>
          <w:szCs w:val="28"/>
        </w:rPr>
        <w:lastRenderedPageBreak/>
        <w:t>VALUTAZIONE DEL</w:t>
      </w:r>
      <w:r w:rsidR="004D6556" w:rsidRPr="00AD6833">
        <w:rPr>
          <w:rFonts w:asciiTheme="minorHAnsi" w:hAnsiTheme="minorHAnsi" w:cstheme="minorHAnsi"/>
          <w:b/>
          <w:bCs/>
          <w:sz w:val="28"/>
          <w:szCs w:val="28"/>
        </w:rPr>
        <w:t>LE ATTIVITA’ DI TPV</w:t>
      </w:r>
    </w:p>
    <w:p w14:paraId="1BF3EA64" w14:textId="2C11F246" w:rsidR="00E2479F" w:rsidRPr="00E2479F" w:rsidRDefault="00E2479F" w:rsidP="00F91961">
      <w:pPr>
        <w:jc w:val="center"/>
        <w:rPr>
          <w:rFonts w:asciiTheme="minorHAnsi" w:hAnsiTheme="minorHAnsi" w:cstheme="minorHAnsi"/>
          <w:i/>
          <w:iCs/>
          <w:sz w:val="24"/>
          <w:szCs w:val="24"/>
        </w:rPr>
      </w:pPr>
      <w:proofErr w:type="gramStart"/>
      <w:r w:rsidRPr="00E2479F">
        <w:rPr>
          <w:rFonts w:asciiTheme="minorHAnsi" w:hAnsiTheme="minorHAnsi" w:cstheme="minorHAnsi"/>
          <w:i/>
          <w:iCs/>
          <w:sz w:val="24"/>
          <w:szCs w:val="24"/>
        </w:rPr>
        <w:t>(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2479F">
        <w:rPr>
          <w:rFonts w:asciiTheme="minorHAnsi" w:hAnsiTheme="minorHAnsi" w:cstheme="minorHAnsi"/>
          <w:i/>
          <w:iCs/>
          <w:sz w:val="24"/>
          <w:szCs w:val="24"/>
        </w:rPr>
        <w:t>da</w:t>
      </w:r>
      <w:proofErr w:type="gramEnd"/>
      <w:r w:rsidRPr="00E2479F">
        <w:rPr>
          <w:rFonts w:asciiTheme="minorHAnsi" w:hAnsiTheme="minorHAnsi" w:cstheme="minorHAnsi"/>
          <w:i/>
          <w:iCs/>
          <w:sz w:val="24"/>
          <w:szCs w:val="24"/>
        </w:rPr>
        <w:t xml:space="preserve"> compilare a mano a cura del </w:t>
      </w:r>
      <w:r w:rsidR="00D74A4E">
        <w:rPr>
          <w:rFonts w:asciiTheme="minorHAnsi" w:hAnsiTheme="minorHAnsi" w:cstheme="minorHAnsi"/>
          <w:i/>
          <w:iCs/>
          <w:sz w:val="24"/>
          <w:szCs w:val="24"/>
        </w:rPr>
        <w:t>T</w:t>
      </w:r>
      <w:r w:rsidRPr="00E2479F">
        <w:rPr>
          <w:rFonts w:asciiTheme="minorHAnsi" w:hAnsiTheme="minorHAnsi" w:cstheme="minorHAnsi"/>
          <w:i/>
          <w:iCs/>
          <w:sz w:val="24"/>
          <w:szCs w:val="24"/>
        </w:rPr>
        <w:t>utor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2479F">
        <w:rPr>
          <w:rFonts w:asciiTheme="minorHAnsi" w:hAnsiTheme="minorHAnsi" w:cstheme="minorHAnsi"/>
          <w:i/>
          <w:iCs/>
          <w:sz w:val="24"/>
          <w:szCs w:val="24"/>
        </w:rPr>
        <w:t>)</w:t>
      </w:r>
    </w:p>
    <w:p w14:paraId="5E64666F" w14:textId="77777777" w:rsidR="001A4C66" w:rsidRPr="00AD6833" w:rsidRDefault="001A4C66" w:rsidP="001A4C66">
      <w:pPr>
        <w:pStyle w:val="Default"/>
        <w:rPr>
          <w:rFonts w:asciiTheme="minorHAnsi" w:hAnsiTheme="minorHAnsi" w:cstheme="minorHAnsi"/>
        </w:rPr>
      </w:pPr>
    </w:p>
    <w:p w14:paraId="4CBAAA4F" w14:textId="3F71761F" w:rsidR="001A4C66" w:rsidRDefault="001A4C66" w:rsidP="001A4C66">
      <w:pPr>
        <w:pStyle w:val="Default"/>
        <w:jc w:val="both"/>
        <w:rPr>
          <w:rFonts w:asciiTheme="minorHAnsi" w:hAnsiTheme="minorHAnsi" w:cstheme="minorHAnsi"/>
        </w:rPr>
      </w:pPr>
      <w:r w:rsidRPr="00AD6833">
        <w:rPr>
          <w:rFonts w:asciiTheme="minorHAnsi" w:hAnsiTheme="minorHAnsi" w:cstheme="minorHAnsi"/>
        </w:rPr>
        <w:t xml:space="preserve">Ai sensi del D.I. 567/2022 </w:t>
      </w:r>
      <w:r w:rsidR="00AD6833">
        <w:rPr>
          <w:rFonts w:asciiTheme="minorHAnsi" w:hAnsiTheme="minorHAnsi" w:cstheme="minorHAnsi"/>
        </w:rPr>
        <w:t>“</w:t>
      </w:r>
      <w:r w:rsidRPr="00AD6833">
        <w:rPr>
          <w:rFonts w:asciiTheme="minorHAnsi" w:hAnsiTheme="minorHAnsi" w:cstheme="minorHAnsi"/>
          <w:i/>
          <w:iCs/>
        </w:rPr>
        <w:t xml:space="preserve">il </w:t>
      </w:r>
      <w:r w:rsidR="00D74A4E">
        <w:rPr>
          <w:rFonts w:asciiTheme="minorHAnsi" w:hAnsiTheme="minorHAnsi" w:cstheme="minorHAnsi"/>
          <w:i/>
          <w:iCs/>
        </w:rPr>
        <w:t>T</w:t>
      </w:r>
      <w:r w:rsidRPr="00AD6833">
        <w:rPr>
          <w:rFonts w:asciiTheme="minorHAnsi" w:hAnsiTheme="minorHAnsi" w:cstheme="minorHAnsi"/>
          <w:i/>
          <w:iCs/>
        </w:rPr>
        <w:t>utor compila un libretto nel quale esprime un giudizio sulle competenze dello studente relative al «saper fare e al saper essere psicologo». Tali competenze consistono nell’applicare le conoscenze psicologiche necessarie alla pratica professionale nonché nel dimostrare la capacità di risolvere problemi tipici della professione e questioni di etica e deontologia professionale.</w:t>
      </w:r>
      <w:r w:rsidR="00AD6833">
        <w:rPr>
          <w:rFonts w:asciiTheme="minorHAnsi" w:hAnsiTheme="minorHAnsi" w:cstheme="minorHAnsi"/>
          <w:i/>
          <w:iCs/>
        </w:rPr>
        <w:t>”</w:t>
      </w:r>
      <w:r w:rsidRPr="00AD6833">
        <w:rPr>
          <w:rFonts w:asciiTheme="minorHAnsi" w:hAnsiTheme="minorHAnsi" w:cstheme="minorHAnsi"/>
        </w:rPr>
        <w:t xml:space="preserve"> </w:t>
      </w:r>
    </w:p>
    <w:p w14:paraId="7ECD4F29" w14:textId="77777777" w:rsidR="00D74A4E" w:rsidRPr="00AD6833" w:rsidRDefault="00D74A4E" w:rsidP="001A4C66">
      <w:pPr>
        <w:pStyle w:val="Default"/>
        <w:jc w:val="both"/>
        <w:rPr>
          <w:rFonts w:asciiTheme="minorHAnsi" w:hAnsiTheme="minorHAnsi" w:cstheme="minorHAnsi"/>
        </w:rPr>
      </w:pPr>
    </w:p>
    <w:p w14:paraId="330ECAA8" w14:textId="77777777" w:rsidR="008731E7" w:rsidRPr="00AD6833" w:rsidRDefault="008731E7" w:rsidP="001A4C66">
      <w:pPr>
        <w:pStyle w:val="Default"/>
        <w:jc w:val="both"/>
        <w:rPr>
          <w:rFonts w:asciiTheme="minorHAnsi" w:hAnsiTheme="minorHAnsi" w:cstheme="minorHAnsi"/>
        </w:rPr>
      </w:pPr>
    </w:p>
    <w:p w14:paraId="675A9972" w14:textId="216D98A8" w:rsidR="00E2057B" w:rsidRPr="00E2479F" w:rsidRDefault="00E2479F" w:rsidP="00E2479F">
      <w:pPr>
        <w:pStyle w:val="Default"/>
        <w:jc w:val="center"/>
        <w:rPr>
          <w:rFonts w:asciiTheme="minorHAnsi" w:hAnsiTheme="minorHAnsi" w:cstheme="minorHAnsi"/>
        </w:rPr>
      </w:pPr>
      <w:r w:rsidRPr="00E2479F">
        <w:rPr>
          <w:rFonts w:asciiTheme="minorHAnsi" w:hAnsiTheme="minorHAnsi" w:cstheme="minorHAnsi"/>
        </w:rPr>
        <w:sym w:font="Webdings" w:char="F063"/>
      </w:r>
      <w:r w:rsidRPr="00E2479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E2479F">
        <w:rPr>
          <w:rFonts w:asciiTheme="minorHAnsi" w:hAnsiTheme="minorHAnsi" w:cstheme="minorHAnsi"/>
        </w:rPr>
        <w:t xml:space="preserve">PRIMO </w:t>
      </w:r>
      <w:r w:rsidRPr="00E2479F">
        <w:rPr>
          <w:rFonts w:asciiTheme="minorHAnsi" w:hAnsiTheme="minorHAnsi" w:cstheme="minorHAnsi"/>
        </w:rPr>
        <w:t>PERIODO</w:t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sym w:font="Webdings" w:char="F063"/>
      </w:r>
      <w:r w:rsidRPr="00E2479F">
        <w:rPr>
          <w:rFonts w:asciiTheme="minorHAnsi" w:hAnsiTheme="minorHAnsi" w:cstheme="minorHAnsi"/>
        </w:rPr>
        <w:t xml:space="preserve">  </w:t>
      </w:r>
      <w:r w:rsidRPr="00E2479F">
        <w:rPr>
          <w:rFonts w:asciiTheme="minorHAnsi" w:hAnsiTheme="minorHAnsi" w:cstheme="minorHAnsi"/>
        </w:rPr>
        <w:t>SECONDO</w:t>
      </w:r>
      <w:r w:rsidRPr="00E2479F">
        <w:rPr>
          <w:rFonts w:asciiTheme="minorHAnsi" w:hAnsiTheme="minorHAnsi" w:cstheme="minorHAnsi"/>
        </w:rPr>
        <w:t xml:space="preserve"> PERIODO</w:t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tab/>
      </w:r>
      <w:r w:rsidRPr="00E2479F">
        <w:rPr>
          <w:rFonts w:asciiTheme="minorHAnsi" w:hAnsiTheme="minorHAnsi" w:cstheme="minorHAnsi"/>
        </w:rPr>
        <w:sym w:font="Webdings" w:char="F063"/>
      </w:r>
      <w:r>
        <w:rPr>
          <w:rFonts w:asciiTheme="minorHAnsi" w:hAnsiTheme="minorHAnsi" w:cstheme="minorHAnsi"/>
        </w:rPr>
        <w:t xml:space="preserve"> </w:t>
      </w:r>
      <w:r w:rsidRPr="00E2479F">
        <w:rPr>
          <w:rFonts w:asciiTheme="minorHAnsi" w:hAnsiTheme="minorHAnsi" w:cstheme="minorHAnsi"/>
        </w:rPr>
        <w:t xml:space="preserve"> PERIODO UNICO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60"/>
      </w:tblGrid>
      <w:tr w:rsidR="001776BC" w:rsidRPr="00AD6833" w14:paraId="7C2BC7A0" w14:textId="77777777" w:rsidTr="00D74A4E">
        <w:trPr>
          <w:trHeight w:hRule="exact" w:val="567"/>
        </w:trPr>
        <w:tc>
          <w:tcPr>
            <w:tcW w:w="9060" w:type="dxa"/>
            <w:tcBorders>
              <w:top w:val="nil"/>
              <w:bottom w:val="nil"/>
            </w:tcBorders>
            <w:vAlign w:val="center"/>
          </w:tcPr>
          <w:p w14:paraId="454ED41A" w14:textId="54EC4F0E" w:rsidR="001776BC" w:rsidRPr="00AD6833" w:rsidRDefault="001776BC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01B1E7B4" w14:textId="77777777" w:rsidTr="00D74A4E">
        <w:trPr>
          <w:trHeight w:hRule="exact" w:val="567"/>
        </w:trPr>
        <w:tc>
          <w:tcPr>
            <w:tcW w:w="9060" w:type="dxa"/>
            <w:tcBorders>
              <w:top w:val="nil"/>
            </w:tcBorders>
            <w:vAlign w:val="center"/>
          </w:tcPr>
          <w:p w14:paraId="140E3FCA" w14:textId="3CF14090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5E64F355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2112842A" w14:textId="0E46A7B6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3635B5E8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61D7FDEF" w14:textId="479CAAF6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4D730762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45905754" w14:textId="605781E5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7FDBBA1D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50EF1A96" w14:textId="181F28ED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66659A82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2B7FF1A2" w14:textId="7E71D3CD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526784C0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524594BA" w14:textId="6FD75927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45F8129A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685CAA24" w14:textId="33842CC6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4D796295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58EE6A85" w14:textId="70B6684A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3F5226A3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44C7C80B" w14:textId="20CBE036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370233A6" w14:textId="77777777" w:rsidTr="00EE60CE">
        <w:trPr>
          <w:trHeight w:hRule="exact" w:val="567"/>
        </w:trPr>
        <w:tc>
          <w:tcPr>
            <w:tcW w:w="9060" w:type="dxa"/>
            <w:vAlign w:val="center"/>
          </w:tcPr>
          <w:p w14:paraId="4DA1107C" w14:textId="48653EE0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6ABCC8C0" w14:textId="77777777" w:rsidTr="00D74A4E">
        <w:trPr>
          <w:trHeight w:hRule="exact" w:val="567"/>
        </w:trPr>
        <w:tc>
          <w:tcPr>
            <w:tcW w:w="906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01746E6C" w14:textId="6F29E73F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3023BD" w:rsidRPr="00AD6833" w14:paraId="2C76D907" w14:textId="77777777" w:rsidTr="00D74A4E">
        <w:trPr>
          <w:trHeight w:hRule="exact" w:val="567"/>
        </w:trPr>
        <w:tc>
          <w:tcPr>
            <w:tcW w:w="9060" w:type="dxa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66036CEE" w14:textId="35994DDB" w:rsidR="003023BD" w:rsidRPr="00AD6833" w:rsidRDefault="003023BD" w:rsidP="003023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670B0F7" w14:textId="77777777" w:rsidR="0072745E" w:rsidRPr="00AD6833" w:rsidRDefault="0072745E" w:rsidP="0072745E">
      <w:pPr>
        <w:pStyle w:val="Default"/>
        <w:jc w:val="both"/>
        <w:rPr>
          <w:rFonts w:asciiTheme="minorHAnsi" w:hAnsiTheme="minorHAnsi" w:cstheme="minorHAnsi"/>
        </w:rPr>
      </w:pPr>
    </w:p>
    <w:p w14:paraId="0C41E241" w14:textId="59DE3112" w:rsidR="0072745E" w:rsidRPr="00AD6833" w:rsidRDefault="0072745E" w:rsidP="00E2057B">
      <w:pPr>
        <w:rPr>
          <w:rFonts w:asciiTheme="minorHAnsi" w:hAnsiTheme="minorHAnsi" w:cstheme="minorHAnsi"/>
          <w:u w:val="single"/>
        </w:rPr>
      </w:pPr>
      <w:r w:rsidRPr="00E2057B">
        <w:rPr>
          <w:rFonts w:asciiTheme="minorHAnsi" w:hAnsiTheme="minorHAnsi" w:cstheme="minorHAnsi"/>
          <w:b/>
          <w:bCs/>
          <w:sz w:val="24"/>
          <w:szCs w:val="24"/>
        </w:rPr>
        <w:t>GIUDIZIO DI IDONEITA’</w:t>
      </w:r>
    </w:p>
    <w:p w14:paraId="68588254" w14:textId="77777777" w:rsidR="00051DBD" w:rsidRPr="00051DBD" w:rsidRDefault="00051DBD" w:rsidP="00051DBD">
      <w:pPr>
        <w:rPr>
          <w:rFonts w:asciiTheme="minorHAnsi" w:hAnsiTheme="minorHAnsi" w:cstheme="minorHAnsi"/>
          <w:sz w:val="24"/>
          <w:szCs w:val="24"/>
        </w:rPr>
      </w:pPr>
    </w:p>
    <w:p w14:paraId="51ACC76A" w14:textId="2A43BA6B" w:rsidR="0072745E" w:rsidRPr="00051DBD" w:rsidRDefault="004B14A8" w:rsidP="00051DBD">
      <w:pPr>
        <w:rPr>
          <w:rFonts w:asciiTheme="minorHAnsi" w:hAnsiTheme="minorHAnsi" w:cstheme="minorHAnsi"/>
          <w:sz w:val="24"/>
          <w:szCs w:val="24"/>
        </w:rPr>
      </w:pPr>
      <w:r>
        <w:rPr>
          <w:rFonts w:ascii="Wingdings" w:hAnsi="Wingdings" w:cs="Calibri"/>
          <w:sz w:val="24"/>
          <w:szCs w:val="24"/>
        </w:rPr>
        <w:sym w:font="Webdings" w:char="F063"/>
      </w:r>
      <w:r>
        <w:rPr>
          <w:rFonts w:ascii="Wingdings" w:hAnsi="Wingdings" w:cs="Calibri"/>
          <w:sz w:val="24"/>
          <w:szCs w:val="24"/>
        </w:rPr>
        <w:tab/>
      </w:r>
      <w:r w:rsidR="0072745E" w:rsidRPr="00051DBD">
        <w:rPr>
          <w:rFonts w:asciiTheme="minorHAnsi" w:hAnsiTheme="minorHAnsi" w:cstheme="minorHAnsi"/>
          <w:sz w:val="24"/>
          <w:szCs w:val="24"/>
        </w:rPr>
        <w:t>IDONEO</w:t>
      </w:r>
    </w:p>
    <w:p w14:paraId="6C6B12BC" w14:textId="0790D23D" w:rsidR="0072745E" w:rsidRPr="00051DBD" w:rsidRDefault="0072745E" w:rsidP="00051DBD">
      <w:pPr>
        <w:rPr>
          <w:rFonts w:asciiTheme="minorHAnsi" w:hAnsiTheme="minorHAnsi" w:cstheme="minorHAnsi"/>
          <w:sz w:val="24"/>
          <w:szCs w:val="24"/>
        </w:rPr>
      </w:pPr>
    </w:p>
    <w:p w14:paraId="62BA9F58" w14:textId="45884B9E" w:rsidR="0072745E" w:rsidRPr="00051DBD" w:rsidRDefault="004B14A8" w:rsidP="00051DBD">
      <w:pPr>
        <w:rPr>
          <w:rFonts w:asciiTheme="minorHAnsi" w:hAnsiTheme="minorHAnsi" w:cstheme="minorHAnsi"/>
          <w:sz w:val="24"/>
          <w:szCs w:val="24"/>
        </w:rPr>
      </w:pPr>
      <w:r>
        <w:rPr>
          <w:rFonts w:ascii="Wingdings" w:hAnsi="Wingdings" w:cs="Calibri"/>
          <w:sz w:val="24"/>
          <w:szCs w:val="24"/>
        </w:rPr>
        <w:sym w:font="Webdings" w:char="F063"/>
      </w:r>
      <w:r>
        <w:rPr>
          <w:rFonts w:asciiTheme="minorHAnsi" w:hAnsiTheme="minorHAnsi" w:cstheme="minorHAnsi"/>
          <w:sz w:val="24"/>
          <w:szCs w:val="24"/>
        </w:rPr>
        <w:tab/>
      </w:r>
      <w:r w:rsidR="0072745E" w:rsidRPr="00051DBD">
        <w:rPr>
          <w:rFonts w:asciiTheme="minorHAnsi" w:hAnsiTheme="minorHAnsi" w:cstheme="minorHAnsi"/>
          <w:sz w:val="24"/>
          <w:szCs w:val="24"/>
        </w:rPr>
        <w:t>NON IDONEO</w:t>
      </w:r>
    </w:p>
    <w:p w14:paraId="2C7FE649" w14:textId="77777777" w:rsidR="0072745E" w:rsidRPr="00051DBD" w:rsidRDefault="0072745E" w:rsidP="00051DBD">
      <w:pPr>
        <w:rPr>
          <w:rFonts w:asciiTheme="minorHAnsi" w:hAnsiTheme="minorHAnsi" w:cstheme="minorHAnsi"/>
          <w:sz w:val="24"/>
          <w:szCs w:val="24"/>
        </w:rPr>
      </w:pPr>
    </w:p>
    <w:p w14:paraId="557D03D6" w14:textId="77777777" w:rsidR="0072745E" w:rsidRPr="00051DBD" w:rsidRDefault="0072745E" w:rsidP="00051DBD">
      <w:pPr>
        <w:rPr>
          <w:rFonts w:asciiTheme="minorHAnsi" w:hAnsiTheme="minorHAnsi" w:cstheme="minorHAnsi"/>
          <w:sz w:val="24"/>
          <w:szCs w:val="24"/>
        </w:rPr>
      </w:pPr>
    </w:p>
    <w:p w14:paraId="6900155B" w14:textId="4EDE4107" w:rsidR="00E2717E" w:rsidRDefault="00CF3268" w:rsidP="00051DBD">
      <w:pPr>
        <w:rPr>
          <w:rFonts w:asciiTheme="minorHAnsi" w:hAnsiTheme="minorHAnsi" w:cstheme="minorHAnsi"/>
          <w:sz w:val="24"/>
          <w:szCs w:val="24"/>
        </w:rPr>
      </w:pPr>
      <w:r w:rsidRPr="00051DBD">
        <w:rPr>
          <w:rFonts w:asciiTheme="minorHAnsi" w:hAnsiTheme="minorHAnsi" w:cstheme="minorHAnsi"/>
          <w:sz w:val="24"/>
          <w:szCs w:val="24"/>
        </w:rPr>
        <w:t xml:space="preserve">Firma e timbro </w:t>
      </w:r>
      <w:r w:rsidR="00D74A4E">
        <w:rPr>
          <w:rFonts w:asciiTheme="minorHAnsi" w:hAnsiTheme="minorHAnsi" w:cstheme="minorHAnsi"/>
          <w:sz w:val="24"/>
          <w:szCs w:val="24"/>
        </w:rPr>
        <w:t>del T</w:t>
      </w:r>
      <w:r w:rsidRPr="00051DBD">
        <w:rPr>
          <w:rFonts w:asciiTheme="minorHAnsi" w:hAnsiTheme="minorHAnsi" w:cstheme="minorHAnsi"/>
          <w:sz w:val="24"/>
          <w:szCs w:val="24"/>
        </w:rPr>
        <w:t>utor</w:t>
      </w:r>
      <w:r w:rsidR="00051DBD">
        <w:rPr>
          <w:rFonts w:asciiTheme="minorHAnsi" w:hAnsiTheme="minorHAnsi" w:cstheme="minorHAnsi"/>
          <w:sz w:val="24"/>
          <w:szCs w:val="24"/>
        </w:rPr>
        <w:t xml:space="preserve">   </w:t>
      </w:r>
      <w:r w:rsidR="00E2717E" w:rsidRPr="00EE60CE">
        <w:rPr>
          <w:rFonts w:asciiTheme="minorHAnsi" w:hAnsiTheme="minorHAnsi" w:cstheme="minorHAnsi"/>
          <w:color w:val="808080" w:themeColor="background1" w:themeShade="80"/>
          <w:sz w:val="24"/>
          <w:szCs w:val="24"/>
        </w:rPr>
        <w:t>________________________________________</w:t>
      </w:r>
    </w:p>
    <w:sectPr w:rsidR="00E2717E" w:rsidSect="00C152E5"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FB10F" w14:textId="77777777" w:rsidR="00357D57" w:rsidRDefault="00357D57" w:rsidP="00D75E7F">
      <w:r>
        <w:separator/>
      </w:r>
    </w:p>
  </w:endnote>
  <w:endnote w:type="continuationSeparator" w:id="0">
    <w:p w14:paraId="15D7B755" w14:textId="77777777" w:rsidR="00357D57" w:rsidRDefault="00357D57" w:rsidP="00D75E7F">
      <w:r>
        <w:continuationSeparator/>
      </w:r>
    </w:p>
  </w:endnote>
  <w:endnote w:type="continuationNotice" w:id="1">
    <w:p w14:paraId="2F1529D5" w14:textId="77777777" w:rsidR="00357D57" w:rsidRDefault="00357D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C8F8" w14:textId="77777777" w:rsidR="00791F36" w:rsidRPr="004E6F55" w:rsidRDefault="00172E21" w:rsidP="00E06E7C">
    <w:pPr>
      <w:pStyle w:val="Pidipagina"/>
      <w:tabs>
        <w:tab w:val="left" w:pos="7001"/>
        <w:tab w:val="left" w:pos="9260"/>
        <w:tab w:val="right" w:pos="10712"/>
      </w:tabs>
      <w:jc w:val="center"/>
      <w:rPr>
        <w:rFonts w:ascii="Arial Narrow" w:hAnsi="Arial Narrow"/>
      </w:rPr>
    </w:pPr>
    <w:r w:rsidRPr="004E6F55">
      <w:rPr>
        <w:rFonts w:ascii="Arial Narrow" w:hAnsi="Arial Narrow"/>
      </w:rPr>
      <w:t>Pag.</w:t>
    </w:r>
    <w:r w:rsidR="009D66B2" w:rsidRPr="004E6F55">
      <w:rPr>
        <w:rFonts w:ascii="Arial Narrow" w:hAnsi="Arial Narrow"/>
      </w:rPr>
      <w:t xml:space="preserve"> </w:t>
    </w:r>
    <w:r w:rsidR="009D66B2" w:rsidRPr="004E6F55">
      <w:rPr>
        <w:rFonts w:ascii="Arial Narrow" w:hAnsi="Arial Narrow"/>
      </w:rPr>
      <w:fldChar w:fldCharType="begin"/>
    </w:r>
    <w:r w:rsidR="009D66B2" w:rsidRPr="004E6F55">
      <w:rPr>
        <w:rFonts w:ascii="Arial Narrow" w:hAnsi="Arial Narrow"/>
      </w:rPr>
      <w:instrText>PAGE   \* MERGEFORMAT</w:instrText>
    </w:r>
    <w:r w:rsidR="009D66B2" w:rsidRPr="004E6F55">
      <w:rPr>
        <w:rFonts w:ascii="Arial Narrow" w:hAnsi="Arial Narrow"/>
      </w:rPr>
      <w:fldChar w:fldCharType="separate"/>
    </w:r>
    <w:r w:rsidR="009D66B2" w:rsidRPr="004E6F55">
      <w:rPr>
        <w:rFonts w:ascii="Arial Narrow" w:hAnsi="Arial Narrow"/>
      </w:rPr>
      <w:t>1</w:t>
    </w:r>
    <w:r w:rsidR="009D66B2" w:rsidRPr="004E6F55">
      <w:rPr>
        <w:rFonts w:ascii="Arial Narrow" w:hAnsi="Arial Narrow"/>
      </w:rPr>
      <w:fldChar w:fldCharType="end"/>
    </w:r>
    <w:r w:rsidRPr="004E6F55">
      <w:rPr>
        <w:rFonts w:ascii="Arial Narrow" w:hAnsi="Arial Narrow"/>
      </w:rPr>
      <w:t xml:space="preserve"> di </w:t>
    </w:r>
    <w:r w:rsidR="009D66B2" w:rsidRPr="004E6F55">
      <w:rPr>
        <w:rFonts w:ascii="Arial Narrow" w:hAnsi="Arial Narrow"/>
      </w:rPr>
      <w:fldChar w:fldCharType="begin"/>
    </w:r>
    <w:r w:rsidR="009D66B2" w:rsidRPr="004E6F55">
      <w:rPr>
        <w:rFonts w:ascii="Arial Narrow" w:hAnsi="Arial Narrow"/>
      </w:rPr>
      <w:instrText xml:space="preserve"> NUMPAGES   \* MERGEFORMAT </w:instrText>
    </w:r>
    <w:r w:rsidR="009D66B2" w:rsidRPr="004E6F55">
      <w:rPr>
        <w:rFonts w:ascii="Arial Narrow" w:hAnsi="Arial Narrow"/>
      </w:rPr>
      <w:fldChar w:fldCharType="separate"/>
    </w:r>
    <w:r w:rsidR="009D66B2" w:rsidRPr="004E6F55">
      <w:rPr>
        <w:rFonts w:ascii="Arial Narrow" w:hAnsi="Arial Narrow"/>
        <w:noProof/>
      </w:rPr>
      <w:t>2</w:t>
    </w:r>
    <w:r w:rsidR="009D66B2" w:rsidRPr="004E6F55">
      <w:rPr>
        <w:rFonts w:ascii="Arial Narrow" w:hAnsi="Arial Narro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50D1B" w14:textId="77777777" w:rsidR="00357D57" w:rsidRDefault="00357D57" w:rsidP="00D75E7F">
      <w:r>
        <w:separator/>
      </w:r>
    </w:p>
  </w:footnote>
  <w:footnote w:type="continuationSeparator" w:id="0">
    <w:p w14:paraId="668B987E" w14:textId="77777777" w:rsidR="00357D57" w:rsidRDefault="00357D57" w:rsidP="00D75E7F">
      <w:r>
        <w:continuationSeparator/>
      </w:r>
    </w:p>
  </w:footnote>
  <w:footnote w:type="continuationNotice" w:id="1">
    <w:p w14:paraId="28A6C408" w14:textId="77777777" w:rsidR="00357D57" w:rsidRDefault="00357D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C16B6"/>
    <w:multiLevelType w:val="hybridMultilevel"/>
    <w:tmpl w:val="8AC2DD74"/>
    <w:lvl w:ilvl="0" w:tplc="4852E12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796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iPHeyxX/B9mTr+B7bP8KmE216lSxLAZE40OtjeSdNObBzMWbV+8c+NKPXRJOcNsDkKrqTLTYaiL7ZPgP0NjTg==" w:salt="n8ZgYMqOpXcTV44ciWlo+Q=="/>
  <w:defaultTabStop w:val="567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0C7"/>
    <w:rsid w:val="00000457"/>
    <w:rsid w:val="000021F8"/>
    <w:rsid w:val="00003B07"/>
    <w:rsid w:val="00003D4C"/>
    <w:rsid w:val="0000537A"/>
    <w:rsid w:val="00012FDC"/>
    <w:rsid w:val="00021107"/>
    <w:rsid w:val="00022605"/>
    <w:rsid w:val="000229C1"/>
    <w:rsid w:val="00031317"/>
    <w:rsid w:val="000318C2"/>
    <w:rsid w:val="00033D09"/>
    <w:rsid w:val="00035D44"/>
    <w:rsid w:val="00036B2E"/>
    <w:rsid w:val="0003756D"/>
    <w:rsid w:val="00047CDA"/>
    <w:rsid w:val="00051DBD"/>
    <w:rsid w:val="0005545B"/>
    <w:rsid w:val="000557C8"/>
    <w:rsid w:val="00072893"/>
    <w:rsid w:val="00072D23"/>
    <w:rsid w:val="00076024"/>
    <w:rsid w:val="00080DB4"/>
    <w:rsid w:val="00083553"/>
    <w:rsid w:val="000842B9"/>
    <w:rsid w:val="00097C25"/>
    <w:rsid w:val="000A269F"/>
    <w:rsid w:val="000B1E3A"/>
    <w:rsid w:val="000B27CB"/>
    <w:rsid w:val="000B27ED"/>
    <w:rsid w:val="000B2D17"/>
    <w:rsid w:val="000C5655"/>
    <w:rsid w:val="000D7B6B"/>
    <w:rsid w:val="000D7BA9"/>
    <w:rsid w:val="00104F79"/>
    <w:rsid w:val="00113CC8"/>
    <w:rsid w:val="00117297"/>
    <w:rsid w:val="001202EE"/>
    <w:rsid w:val="00120AA9"/>
    <w:rsid w:val="001234AE"/>
    <w:rsid w:val="00126316"/>
    <w:rsid w:val="00136E75"/>
    <w:rsid w:val="001507D4"/>
    <w:rsid w:val="0016328E"/>
    <w:rsid w:val="001702AF"/>
    <w:rsid w:val="00172E21"/>
    <w:rsid w:val="0017581A"/>
    <w:rsid w:val="001776BC"/>
    <w:rsid w:val="00180A5E"/>
    <w:rsid w:val="00181ABC"/>
    <w:rsid w:val="00181DC8"/>
    <w:rsid w:val="00182020"/>
    <w:rsid w:val="00187AA3"/>
    <w:rsid w:val="001A4C66"/>
    <w:rsid w:val="001B1FEF"/>
    <w:rsid w:val="001D4769"/>
    <w:rsid w:val="001E41CF"/>
    <w:rsid w:val="001E7B70"/>
    <w:rsid w:val="001E7D62"/>
    <w:rsid w:val="001F3BDB"/>
    <w:rsid w:val="0020367C"/>
    <w:rsid w:val="00203D48"/>
    <w:rsid w:val="00211608"/>
    <w:rsid w:val="0022105A"/>
    <w:rsid w:val="00221E74"/>
    <w:rsid w:val="00225290"/>
    <w:rsid w:val="00226820"/>
    <w:rsid w:val="002311F5"/>
    <w:rsid w:val="00254711"/>
    <w:rsid w:val="002660A0"/>
    <w:rsid w:val="0026648C"/>
    <w:rsid w:val="00281FE5"/>
    <w:rsid w:val="00291267"/>
    <w:rsid w:val="0029574D"/>
    <w:rsid w:val="002C3AB0"/>
    <w:rsid w:val="002D07AB"/>
    <w:rsid w:val="002D17BE"/>
    <w:rsid w:val="002E015A"/>
    <w:rsid w:val="002E2695"/>
    <w:rsid w:val="002E2867"/>
    <w:rsid w:val="002E66AB"/>
    <w:rsid w:val="002E6A4F"/>
    <w:rsid w:val="002F1EC7"/>
    <w:rsid w:val="003023BD"/>
    <w:rsid w:val="00303F12"/>
    <w:rsid w:val="00310218"/>
    <w:rsid w:val="00312226"/>
    <w:rsid w:val="00320527"/>
    <w:rsid w:val="00327254"/>
    <w:rsid w:val="00330EE9"/>
    <w:rsid w:val="00334AB5"/>
    <w:rsid w:val="00343D83"/>
    <w:rsid w:val="003542FD"/>
    <w:rsid w:val="00357D57"/>
    <w:rsid w:val="003640E7"/>
    <w:rsid w:val="00371120"/>
    <w:rsid w:val="00375116"/>
    <w:rsid w:val="0038193C"/>
    <w:rsid w:val="0038575E"/>
    <w:rsid w:val="003A4B46"/>
    <w:rsid w:val="003A6A50"/>
    <w:rsid w:val="003A7E96"/>
    <w:rsid w:val="003B2CAA"/>
    <w:rsid w:val="003C0BDE"/>
    <w:rsid w:val="003C68AB"/>
    <w:rsid w:val="003C7306"/>
    <w:rsid w:val="003D2024"/>
    <w:rsid w:val="003D4D30"/>
    <w:rsid w:val="003E00EF"/>
    <w:rsid w:val="003E358A"/>
    <w:rsid w:val="003E6996"/>
    <w:rsid w:val="00400436"/>
    <w:rsid w:val="0040063D"/>
    <w:rsid w:val="004024B3"/>
    <w:rsid w:val="00402C54"/>
    <w:rsid w:val="00405F05"/>
    <w:rsid w:val="00413965"/>
    <w:rsid w:val="004158D1"/>
    <w:rsid w:val="00421FDF"/>
    <w:rsid w:val="00422EE0"/>
    <w:rsid w:val="004438D9"/>
    <w:rsid w:val="004461C0"/>
    <w:rsid w:val="00455D94"/>
    <w:rsid w:val="004738CA"/>
    <w:rsid w:val="0048326F"/>
    <w:rsid w:val="00490569"/>
    <w:rsid w:val="004906CE"/>
    <w:rsid w:val="00490B5F"/>
    <w:rsid w:val="00492146"/>
    <w:rsid w:val="0049235A"/>
    <w:rsid w:val="00493732"/>
    <w:rsid w:val="00497FE2"/>
    <w:rsid w:val="004A34B1"/>
    <w:rsid w:val="004A4FC5"/>
    <w:rsid w:val="004B084E"/>
    <w:rsid w:val="004B14A8"/>
    <w:rsid w:val="004C18A7"/>
    <w:rsid w:val="004D6556"/>
    <w:rsid w:val="004D735C"/>
    <w:rsid w:val="004E0D0F"/>
    <w:rsid w:val="004E3E0B"/>
    <w:rsid w:val="004E56C0"/>
    <w:rsid w:val="004E60C4"/>
    <w:rsid w:val="004E6F3F"/>
    <w:rsid w:val="004E6F55"/>
    <w:rsid w:val="004E7A56"/>
    <w:rsid w:val="004F1DD7"/>
    <w:rsid w:val="004F29A5"/>
    <w:rsid w:val="0050191D"/>
    <w:rsid w:val="005072D1"/>
    <w:rsid w:val="00511294"/>
    <w:rsid w:val="005142B9"/>
    <w:rsid w:val="0052200E"/>
    <w:rsid w:val="00535EAB"/>
    <w:rsid w:val="00557561"/>
    <w:rsid w:val="00560BD8"/>
    <w:rsid w:val="00566C56"/>
    <w:rsid w:val="005759F6"/>
    <w:rsid w:val="00586A47"/>
    <w:rsid w:val="00587FE6"/>
    <w:rsid w:val="00592E16"/>
    <w:rsid w:val="005A4195"/>
    <w:rsid w:val="005A5C5B"/>
    <w:rsid w:val="005A6A61"/>
    <w:rsid w:val="005C0BF2"/>
    <w:rsid w:val="005C1BD4"/>
    <w:rsid w:val="005D027B"/>
    <w:rsid w:val="005D1F21"/>
    <w:rsid w:val="005D417D"/>
    <w:rsid w:val="005F6C1E"/>
    <w:rsid w:val="006025FE"/>
    <w:rsid w:val="00604381"/>
    <w:rsid w:val="0063272A"/>
    <w:rsid w:val="00644E3F"/>
    <w:rsid w:val="006453DD"/>
    <w:rsid w:val="0064593A"/>
    <w:rsid w:val="00671D04"/>
    <w:rsid w:val="00676325"/>
    <w:rsid w:val="00676F60"/>
    <w:rsid w:val="0067765E"/>
    <w:rsid w:val="00680EBE"/>
    <w:rsid w:val="00683313"/>
    <w:rsid w:val="00683573"/>
    <w:rsid w:val="0068747D"/>
    <w:rsid w:val="006A0762"/>
    <w:rsid w:val="006C767D"/>
    <w:rsid w:val="006D36AC"/>
    <w:rsid w:val="006E522F"/>
    <w:rsid w:val="00707161"/>
    <w:rsid w:val="00716E25"/>
    <w:rsid w:val="007179E9"/>
    <w:rsid w:val="007201D0"/>
    <w:rsid w:val="0072745E"/>
    <w:rsid w:val="0073530D"/>
    <w:rsid w:val="00747021"/>
    <w:rsid w:val="00751222"/>
    <w:rsid w:val="00756986"/>
    <w:rsid w:val="00756C11"/>
    <w:rsid w:val="00772601"/>
    <w:rsid w:val="00773A1B"/>
    <w:rsid w:val="00774976"/>
    <w:rsid w:val="00783A96"/>
    <w:rsid w:val="007861F6"/>
    <w:rsid w:val="00787E43"/>
    <w:rsid w:val="00791F36"/>
    <w:rsid w:val="007927D7"/>
    <w:rsid w:val="007966AE"/>
    <w:rsid w:val="0079689B"/>
    <w:rsid w:val="007A1155"/>
    <w:rsid w:val="007A51DF"/>
    <w:rsid w:val="007A78CA"/>
    <w:rsid w:val="007B26C7"/>
    <w:rsid w:val="007B7F6A"/>
    <w:rsid w:val="007C0889"/>
    <w:rsid w:val="007C3349"/>
    <w:rsid w:val="007C5547"/>
    <w:rsid w:val="007D0A08"/>
    <w:rsid w:val="007D59A9"/>
    <w:rsid w:val="007E1E10"/>
    <w:rsid w:val="007E42F8"/>
    <w:rsid w:val="007F4193"/>
    <w:rsid w:val="00803A64"/>
    <w:rsid w:val="00806019"/>
    <w:rsid w:val="00831671"/>
    <w:rsid w:val="00845FEB"/>
    <w:rsid w:val="00847185"/>
    <w:rsid w:val="00871350"/>
    <w:rsid w:val="008731E7"/>
    <w:rsid w:val="00873359"/>
    <w:rsid w:val="008733A1"/>
    <w:rsid w:val="00874E0C"/>
    <w:rsid w:val="0088722F"/>
    <w:rsid w:val="008907A9"/>
    <w:rsid w:val="00891DC3"/>
    <w:rsid w:val="008A0C0E"/>
    <w:rsid w:val="008A6997"/>
    <w:rsid w:val="008A69CF"/>
    <w:rsid w:val="008A7559"/>
    <w:rsid w:val="008B6632"/>
    <w:rsid w:val="008C016B"/>
    <w:rsid w:val="008C497B"/>
    <w:rsid w:val="008C5232"/>
    <w:rsid w:val="008D3F07"/>
    <w:rsid w:val="008D5025"/>
    <w:rsid w:val="008D7D04"/>
    <w:rsid w:val="008E1FEF"/>
    <w:rsid w:val="008E4102"/>
    <w:rsid w:val="008E5074"/>
    <w:rsid w:val="008E5DFA"/>
    <w:rsid w:val="008E7E12"/>
    <w:rsid w:val="008E7E6C"/>
    <w:rsid w:val="009017B8"/>
    <w:rsid w:val="009027F6"/>
    <w:rsid w:val="009041B7"/>
    <w:rsid w:val="00922C6A"/>
    <w:rsid w:val="00923658"/>
    <w:rsid w:val="00924B40"/>
    <w:rsid w:val="0092610B"/>
    <w:rsid w:val="0092759D"/>
    <w:rsid w:val="009371D5"/>
    <w:rsid w:val="00943AA2"/>
    <w:rsid w:val="00944C02"/>
    <w:rsid w:val="0095426D"/>
    <w:rsid w:val="009774B1"/>
    <w:rsid w:val="009924A9"/>
    <w:rsid w:val="00997BE7"/>
    <w:rsid w:val="009A0797"/>
    <w:rsid w:val="009B0B06"/>
    <w:rsid w:val="009B64E0"/>
    <w:rsid w:val="009C057C"/>
    <w:rsid w:val="009C7189"/>
    <w:rsid w:val="009C7B09"/>
    <w:rsid w:val="009D4C36"/>
    <w:rsid w:val="009D5B4D"/>
    <w:rsid w:val="009D66B2"/>
    <w:rsid w:val="009E3298"/>
    <w:rsid w:val="009E3726"/>
    <w:rsid w:val="009E69DD"/>
    <w:rsid w:val="009F0744"/>
    <w:rsid w:val="009F483F"/>
    <w:rsid w:val="00A0295A"/>
    <w:rsid w:val="00A0449D"/>
    <w:rsid w:val="00A07970"/>
    <w:rsid w:val="00A13B35"/>
    <w:rsid w:val="00A15C51"/>
    <w:rsid w:val="00A16CBF"/>
    <w:rsid w:val="00A16DE5"/>
    <w:rsid w:val="00A25AA0"/>
    <w:rsid w:val="00A300EC"/>
    <w:rsid w:val="00A30E00"/>
    <w:rsid w:val="00A35022"/>
    <w:rsid w:val="00A36CCA"/>
    <w:rsid w:val="00A67508"/>
    <w:rsid w:val="00A77477"/>
    <w:rsid w:val="00A82201"/>
    <w:rsid w:val="00A90236"/>
    <w:rsid w:val="00A9719E"/>
    <w:rsid w:val="00A979B7"/>
    <w:rsid w:val="00AA36D5"/>
    <w:rsid w:val="00AA715A"/>
    <w:rsid w:val="00AB5A69"/>
    <w:rsid w:val="00AB6DED"/>
    <w:rsid w:val="00AC1013"/>
    <w:rsid w:val="00AC40C7"/>
    <w:rsid w:val="00AC61F1"/>
    <w:rsid w:val="00AD6833"/>
    <w:rsid w:val="00AE28B2"/>
    <w:rsid w:val="00AE506E"/>
    <w:rsid w:val="00AF25F3"/>
    <w:rsid w:val="00B02D64"/>
    <w:rsid w:val="00B02DEE"/>
    <w:rsid w:val="00B035D3"/>
    <w:rsid w:val="00B11648"/>
    <w:rsid w:val="00B172E5"/>
    <w:rsid w:val="00B2636F"/>
    <w:rsid w:val="00B31009"/>
    <w:rsid w:val="00B31DF8"/>
    <w:rsid w:val="00B32D14"/>
    <w:rsid w:val="00B34851"/>
    <w:rsid w:val="00B3692A"/>
    <w:rsid w:val="00B47934"/>
    <w:rsid w:val="00B55EBF"/>
    <w:rsid w:val="00B60BB3"/>
    <w:rsid w:val="00B66A5D"/>
    <w:rsid w:val="00B70D9F"/>
    <w:rsid w:val="00B72052"/>
    <w:rsid w:val="00B732B6"/>
    <w:rsid w:val="00B749F6"/>
    <w:rsid w:val="00B828E8"/>
    <w:rsid w:val="00B83FF3"/>
    <w:rsid w:val="00BA7C54"/>
    <w:rsid w:val="00BB7FAB"/>
    <w:rsid w:val="00BD220C"/>
    <w:rsid w:val="00BD6809"/>
    <w:rsid w:val="00BF5EA1"/>
    <w:rsid w:val="00BF7833"/>
    <w:rsid w:val="00C05015"/>
    <w:rsid w:val="00C060C7"/>
    <w:rsid w:val="00C107FB"/>
    <w:rsid w:val="00C152E5"/>
    <w:rsid w:val="00C25B50"/>
    <w:rsid w:val="00C274AF"/>
    <w:rsid w:val="00C33E04"/>
    <w:rsid w:val="00C36A38"/>
    <w:rsid w:val="00C36B2D"/>
    <w:rsid w:val="00C41015"/>
    <w:rsid w:val="00C4209E"/>
    <w:rsid w:val="00C46261"/>
    <w:rsid w:val="00C5019E"/>
    <w:rsid w:val="00C511B5"/>
    <w:rsid w:val="00C515DF"/>
    <w:rsid w:val="00C51FFB"/>
    <w:rsid w:val="00C65361"/>
    <w:rsid w:val="00C72505"/>
    <w:rsid w:val="00C72672"/>
    <w:rsid w:val="00C74B20"/>
    <w:rsid w:val="00C8340D"/>
    <w:rsid w:val="00C8442E"/>
    <w:rsid w:val="00C95B19"/>
    <w:rsid w:val="00C965AB"/>
    <w:rsid w:val="00CD1F1E"/>
    <w:rsid w:val="00CD5D61"/>
    <w:rsid w:val="00CE5F2E"/>
    <w:rsid w:val="00CE6200"/>
    <w:rsid w:val="00CF3268"/>
    <w:rsid w:val="00CF38A8"/>
    <w:rsid w:val="00CF5890"/>
    <w:rsid w:val="00CF776C"/>
    <w:rsid w:val="00D263EC"/>
    <w:rsid w:val="00D33B4B"/>
    <w:rsid w:val="00D372A1"/>
    <w:rsid w:val="00D564A2"/>
    <w:rsid w:val="00D62973"/>
    <w:rsid w:val="00D63EF4"/>
    <w:rsid w:val="00D6646A"/>
    <w:rsid w:val="00D749E8"/>
    <w:rsid w:val="00D74A4E"/>
    <w:rsid w:val="00D75E7F"/>
    <w:rsid w:val="00D87F6E"/>
    <w:rsid w:val="00D928C9"/>
    <w:rsid w:val="00D93420"/>
    <w:rsid w:val="00D953FE"/>
    <w:rsid w:val="00D96A2F"/>
    <w:rsid w:val="00D9792F"/>
    <w:rsid w:val="00DA00B7"/>
    <w:rsid w:val="00DB4DD6"/>
    <w:rsid w:val="00DC64AF"/>
    <w:rsid w:val="00E00D26"/>
    <w:rsid w:val="00E046D9"/>
    <w:rsid w:val="00E06E7C"/>
    <w:rsid w:val="00E1435A"/>
    <w:rsid w:val="00E156DD"/>
    <w:rsid w:val="00E2057B"/>
    <w:rsid w:val="00E2479F"/>
    <w:rsid w:val="00E2717E"/>
    <w:rsid w:val="00E44AEE"/>
    <w:rsid w:val="00E53337"/>
    <w:rsid w:val="00E56714"/>
    <w:rsid w:val="00E57418"/>
    <w:rsid w:val="00E607DC"/>
    <w:rsid w:val="00E619E6"/>
    <w:rsid w:val="00E66BAE"/>
    <w:rsid w:val="00E675E2"/>
    <w:rsid w:val="00E7212F"/>
    <w:rsid w:val="00E80066"/>
    <w:rsid w:val="00E83734"/>
    <w:rsid w:val="00E959C9"/>
    <w:rsid w:val="00E95ED4"/>
    <w:rsid w:val="00EA17B7"/>
    <w:rsid w:val="00EA2F08"/>
    <w:rsid w:val="00EB2182"/>
    <w:rsid w:val="00EB4F1A"/>
    <w:rsid w:val="00EC0934"/>
    <w:rsid w:val="00EC2126"/>
    <w:rsid w:val="00EC2F9B"/>
    <w:rsid w:val="00EC56FB"/>
    <w:rsid w:val="00EC5EB0"/>
    <w:rsid w:val="00ED5D07"/>
    <w:rsid w:val="00ED794C"/>
    <w:rsid w:val="00EE60CE"/>
    <w:rsid w:val="00EE62A9"/>
    <w:rsid w:val="00EE672B"/>
    <w:rsid w:val="00EF6A8B"/>
    <w:rsid w:val="00F0138D"/>
    <w:rsid w:val="00F07430"/>
    <w:rsid w:val="00F10F82"/>
    <w:rsid w:val="00F146ED"/>
    <w:rsid w:val="00F14849"/>
    <w:rsid w:val="00F14E6E"/>
    <w:rsid w:val="00F2114D"/>
    <w:rsid w:val="00F26C0E"/>
    <w:rsid w:val="00F36B15"/>
    <w:rsid w:val="00F51990"/>
    <w:rsid w:val="00F52C71"/>
    <w:rsid w:val="00F547D8"/>
    <w:rsid w:val="00F62703"/>
    <w:rsid w:val="00F64AC8"/>
    <w:rsid w:val="00F64BA1"/>
    <w:rsid w:val="00F7322D"/>
    <w:rsid w:val="00F7371B"/>
    <w:rsid w:val="00F83196"/>
    <w:rsid w:val="00F914DB"/>
    <w:rsid w:val="00F91766"/>
    <w:rsid w:val="00F91961"/>
    <w:rsid w:val="00F9669F"/>
    <w:rsid w:val="00FA257A"/>
    <w:rsid w:val="00FA6C18"/>
    <w:rsid w:val="00FA722C"/>
    <w:rsid w:val="00FA73EF"/>
    <w:rsid w:val="00FB746C"/>
    <w:rsid w:val="00FC0A89"/>
    <w:rsid w:val="00FC21BD"/>
    <w:rsid w:val="00FD3102"/>
    <w:rsid w:val="00FE2AAA"/>
    <w:rsid w:val="00FE4058"/>
    <w:rsid w:val="00FE616A"/>
    <w:rsid w:val="00FF1FCC"/>
    <w:rsid w:val="1C07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5267B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82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82020"/>
    <w:pPr>
      <w:keepNext/>
      <w:tabs>
        <w:tab w:val="left" w:pos="2556"/>
        <w:tab w:val="left" w:pos="6804"/>
        <w:tab w:val="left" w:pos="7513"/>
        <w:tab w:val="left" w:pos="9356"/>
      </w:tabs>
      <w:jc w:val="center"/>
      <w:outlineLvl w:val="0"/>
    </w:pPr>
    <w:rPr>
      <w:color w:val="000000"/>
      <w:sz w:val="36"/>
    </w:rPr>
  </w:style>
  <w:style w:type="paragraph" w:styleId="Titolo7">
    <w:name w:val="heading 7"/>
    <w:basedOn w:val="Normale"/>
    <w:next w:val="Normale"/>
    <w:link w:val="Titolo7Carattere"/>
    <w:qFormat/>
    <w:rsid w:val="00182020"/>
    <w:pPr>
      <w:keepNext/>
      <w:outlineLvl w:val="6"/>
    </w:pPr>
    <w:rPr>
      <w:i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82020"/>
    <w:rPr>
      <w:rFonts w:ascii="Times New Roman" w:eastAsia="Times New Roman" w:hAnsi="Times New Roman" w:cs="Times New Roman"/>
      <w:color w:val="000000"/>
      <w:sz w:val="36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182020"/>
    <w:rPr>
      <w:rFonts w:ascii="Times New Roman" w:eastAsia="Times New Roman" w:hAnsi="Times New Roman" w:cs="Times New Roman"/>
      <w:i/>
      <w:sz w:val="16"/>
      <w:szCs w:val="20"/>
      <w:lang w:eastAsia="it-IT"/>
    </w:rPr>
  </w:style>
  <w:style w:type="paragraph" w:styleId="Didascalia">
    <w:name w:val="caption"/>
    <w:basedOn w:val="Normale"/>
    <w:next w:val="Normale"/>
    <w:qFormat/>
    <w:rsid w:val="00182020"/>
    <w:pPr>
      <w:tabs>
        <w:tab w:val="left" w:pos="2556"/>
        <w:tab w:val="left" w:pos="6804"/>
        <w:tab w:val="left" w:pos="7513"/>
        <w:tab w:val="left" w:pos="9356"/>
      </w:tabs>
      <w:jc w:val="center"/>
    </w:pPr>
    <w:rPr>
      <w:color w:val="000000"/>
      <w:sz w:val="52"/>
    </w:rPr>
  </w:style>
  <w:style w:type="paragraph" w:styleId="Rientrocorpodeltesto">
    <w:name w:val="Body Text Indent"/>
    <w:basedOn w:val="Normale"/>
    <w:link w:val="RientrocorpodeltestoCarattere"/>
    <w:rsid w:val="00182020"/>
    <w:pPr>
      <w:ind w:left="1413"/>
      <w:jc w:val="both"/>
    </w:pPr>
    <w:rPr>
      <w:b/>
      <w:sz w:val="28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182020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9C7B09"/>
    <w:rPr>
      <w:color w:val="808080"/>
    </w:rPr>
  </w:style>
  <w:style w:type="table" w:styleId="Tabellagriglia1chiara-colore6">
    <w:name w:val="Grid Table 1 Light Accent 6"/>
    <w:basedOn w:val="Tabellanormale"/>
    <w:uiPriority w:val="46"/>
    <w:rsid w:val="00080DB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semplice-3">
    <w:name w:val="Plain Table 3"/>
    <w:basedOn w:val="Tabellanormale"/>
    <w:uiPriority w:val="43"/>
    <w:rsid w:val="00080DB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gliatabella">
    <w:name w:val="Table Grid"/>
    <w:basedOn w:val="Tabellanormale"/>
    <w:uiPriority w:val="39"/>
    <w:rsid w:val="00080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75E7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5E7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75E7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5E7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C25B5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25B50"/>
    <w:rPr>
      <w:color w:val="605E5C"/>
      <w:shd w:val="clear" w:color="auto" w:fill="E1DFDD"/>
    </w:rPr>
  </w:style>
  <w:style w:type="paragraph" w:customStyle="1" w:styleId="Default">
    <w:name w:val="Default"/>
    <w:rsid w:val="001A4C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4B1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2DF13-643B-4314-858F-4DD152DD2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220912 Libretto TPV rev.04.dotx</Template>
  <TotalTime>2</TotalTime>
  <Pages>14</Pages>
  <Words>3266</Words>
  <Characters>18620</Characters>
  <Application>Microsoft Office Word</Application>
  <DocSecurity>0</DocSecurity>
  <Lines>155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GMS</dc:creator>
  <cp:keywords/>
  <dc:description/>
  <cp:lastModifiedBy>Gian Michele Soddu</cp:lastModifiedBy>
  <cp:revision>2</cp:revision>
  <cp:lastPrinted>2022-08-04T11:41:00Z</cp:lastPrinted>
  <dcterms:created xsi:type="dcterms:W3CDTF">2022-09-12T11:14:00Z</dcterms:created>
  <dcterms:modified xsi:type="dcterms:W3CDTF">2022-09-12T11:14:00Z</dcterms:modified>
</cp:coreProperties>
</file>