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60D4F" w14:textId="77777777" w:rsidR="008A081F" w:rsidRDefault="008A081F" w:rsidP="008A081F">
      <w:pPr>
        <w:pStyle w:val="Corpodeltesto"/>
        <w:jc w:val="center"/>
        <w:rPr>
          <w:b/>
          <w:bCs/>
        </w:rPr>
      </w:pPr>
    </w:p>
    <w:p w14:paraId="5E395A2D" w14:textId="77777777" w:rsidR="008A081F" w:rsidRPr="008A081F" w:rsidRDefault="008A081F" w:rsidP="008A081F">
      <w:pPr>
        <w:pStyle w:val="Corpodeltesto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8A081F">
        <w:rPr>
          <w:rFonts w:asciiTheme="minorHAnsi" w:hAnsiTheme="minorHAnsi" w:cstheme="minorHAnsi"/>
          <w:b/>
          <w:bCs/>
          <w:sz w:val="20"/>
          <w:szCs w:val="20"/>
        </w:rPr>
        <w:t>DICHIARAZIONE DI SMARRIMENTO CARTE DI IMBARCO</w:t>
      </w:r>
    </w:p>
    <w:p w14:paraId="59455F51" w14:textId="77777777" w:rsidR="008A081F" w:rsidRPr="008A081F" w:rsidRDefault="008A081F" w:rsidP="008A081F">
      <w:pPr>
        <w:pStyle w:val="Corpodeltesto"/>
        <w:jc w:val="center"/>
        <w:rPr>
          <w:rFonts w:asciiTheme="minorHAnsi" w:hAnsiTheme="minorHAnsi" w:cstheme="minorHAnsi"/>
          <w:sz w:val="20"/>
          <w:szCs w:val="20"/>
        </w:rPr>
      </w:pPr>
    </w:p>
    <w:p w14:paraId="556680A3" w14:textId="77777777" w:rsidR="008A081F" w:rsidRPr="008A081F" w:rsidRDefault="008A081F" w:rsidP="008A081F">
      <w:pPr>
        <w:pStyle w:val="Corpodeltesto"/>
        <w:jc w:val="center"/>
        <w:rPr>
          <w:rFonts w:asciiTheme="minorHAnsi" w:hAnsiTheme="minorHAnsi" w:cstheme="minorHAnsi"/>
          <w:sz w:val="20"/>
          <w:szCs w:val="20"/>
        </w:rPr>
      </w:pPr>
    </w:p>
    <w:p w14:paraId="5861E1BA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Il sottoscritto ____________________________________________ nato a ________________ il _____________ e residente in __________________________________ Via ______________________ n. _____, consapevole:</w:t>
      </w:r>
    </w:p>
    <w:p w14:paraId="3E1D87B8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0DEC6DF2" w14:textId="77777777" w:rsidR="008A081F" w:rsidRPr="008A081F" w:rsidRDefault="008A081F" w:rsidP="008A081F">
      <w:pPr>
        <w:pStyle w:val="Corpodeltesto"/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delle sanzioni penali a cui può andare incontro in caso di dichiarazioni mendaci (comma 1 dell’art. 76 del D.P.R. n. 445 del 28/12/2000 e art. 483 CP);</w:t>
      </w:r>
    </w:p>
    <w:p w14:paraId="4242970F" w14:textId="77777777" w:rsidR="008A081F" w:rsidRPr="008A081F" w:rsidRDefault="008A081F" w:rsidP="008A081F">
      <w:pPr>
        <w:pStyle w:val="Corpodeltesto"/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che l’esibizione di un atto contenente dati non più rispondenti a verità equivale ad uso di atto falso (comma 2 dell’art. 76 del D.P.R. n. 445 del 28/12/2000);</w:t>
      </w:r>
    </w:p>
    <w:p w14:paraId="0FA9F27E" w14:textId="77777777" w:rsidR="008A081F" w:rsidRPr="008A081F" w:rsidRDefault="008A081F" w:rsidP="008A081F">
      <w:pPr>
        <w:pStyle w:val="Corpodeltesto"/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del fatto che in caso di presentazione di documenti falsi o non rispondenti alla realtà, decadrebbe immediatamente dall’eventuale beneficio acquisto (art. 75 del D.P.R. n. 445 del 28/12/2000).</w:t>
      </w:r>
    </w:p>
    <w:p w14:paraId="05C88FAA" w14:textId="77777777" w:rsidR="008A081F" w:rsidRPr="008A081F" w:rsidRDefault="008A081F" w:rsidP="008A081F">
      <w:pPr>
        <w:pStyle w:val="Corpodeltesto"/>
        <w:ind w:left="360"/>
        <w:jc w:val="both"/>
        <w:rPr>
          <w:rFonts w:asciiTheme="minorHAnsi" w:hAnsiTheme="minorHAnsi" w:cstheme="minorHAnsi"/>
          <w:sz w:val="20"/>
          <w:szCs w:val="20"/>
        </w:rPr>
      </w:pPr>
    </w:p>
    <w:p w14:paraId="7A3C0F99" w14:textId="77777777" w:rsidR="008A081F" w:rsidRPr="008A081F" w:rsidRDefault="008A081F" w:rsidP="008A081F">
      <w:pPr>
        <w:pStyle w:val="Corpodeltesto"/>
        <w:jc w:val="both"/>
        <w:rPr>
          <w:rFonts w:asciiTheme="minorHAnsi" w:hAnsiTheme="minorHAnsi" w:cstheme="minorHAnsi"/>
          <w:sz w:val="20"/>
          <w:szCs w:val="20"/>
        </w:rPr>
      </w:pPr>
    </w:p>
    <w:p w14:paraId="6D2F4C2D" w14:textId="77777777" w:rsidR="008A081F" w:rsidRPr="008A081F" w:rsidRDefault="008A081F" w:rsidP="008A081F">
      <w:pPr>
        <w:pStyle w:val="Corpodeltesto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8A081F">
        <w:rPr>
          <w:rFonts w:asciiTheme="minorHAnsi" w:hAnsiTheme="minorHAnsi" w:cstheme="minorHAnsi"/>
          <w:b/>
          <w:bCs/>
          <w:sz w:val="20"/>
          <w:szCs w:val="20"/>
        </w:rPr>
        <w:t>DICHIARA</w:t>
      </w:r>
    </w:p>
    <w:p w14:paraId="4A8A5441" w14:textId="77777777" w:rsidR="008A081F" w:rsidRPr="008A081F" w:rsidRDefault="008A081F" w:rsidP="008A081F">
      <w:pPr>
        <w:pStyle w:val="Corpodeltes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37CF2FD5" w14:textId="77777777" w:rsidR="008A081F" w:rsidRPr="008A081F" w:rsidRDefault="008A081F" w:rsidP="008A081F">
      <w:pPr>
        <w:pStyle w:val="Corpodeltesto"/>
        <w:jc w:val="both"/>
        <w:rPr>
          <w:rFonts w:asciiTheme="minorHAnsi" w:hAnsiTheme="minorHAnsi" w:cstheme="minorHAnsi"/>
          <w:sz w:val="20"/>
          <w:szCs w:val="20"/>
        </w:rPr>
      </w:pPr>
    </w:p>
    <w:p w14:paraId="226ADFA3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pacing w:val="-20"/>
          <w:sz w:val="20"/>
          <w:szCs w:val="20"/>
        </w:rPr>
        <w:t xml:space="preserve">di aver smarrito le carte d’imbarco del volo </w:t>
      </w:r>
      <w:r w:rsidRPr="008A081F">
        <w:rPr>
          <w:rFonts w:asciiTheme="minorHAnsi" w:hAnsiTheme="minorHAnsi" w:cstheme="minorHAnsi"/>
          <w:sz w:val="20"/>
          <w:szCs w:val="20"/>
        </w:rPr>
        <w:t xml:space="preserve"> _______________da ____________________ a ________________________ del ________________ utilizzato per partecipare al convegno _______________________________________________________________ organizzato il _____________________. </w:t>
      </w:r>
    </w:p>
    <w:p w14:paraId="79124136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Nel caso dovesse ritrovarle il sottoscritto s’impegna a non presentarle per ulteriori richieste di rimborso da parte di altre Amministrazioni.</w:t>
      </w:r>
    </w:p>
    <w:p w14:paraId="4C5C9C05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17DA38C5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In fede</w:t>
      </w:r>
    </w:p>
    <w:p w14:paraId="29C0A5F3" w14:textId="77777777" w:rsidR="008A081F" w:rsidRPr="008A081F" w:rsidRDefault="008A081F" w:rsidP="008A081F">
      <w:pPr>
        <w:jc w:val="both"/>
        <w:rPr>
          <w:rFonts w:asciiTheme="minorHAnsi" w:hAnsiTheme="minorHAnsi" w:cstheme="minorHAnsi"/>
        </w:rPr>
      </w:pPr>
    </w:p>
    <w:p w14:paraId="5EAB2096" w14:textId="77777777" w:rsidR="008A081F" w:rsidRPr="008A081F" w:rsidRDefault="008A081F" w:rsidP="008A081F">
      <w:pPr>
        <w:pStyle w:val="Corpodeltesto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>data ________________                                                                     IL DICHIARANTE</w:t>
      </w:r>
    </w:p>
    <w:p w14:paraId="660DF501" w14:textId="77777777" w:rsidR="008A081F" w:rsidRPr="008A081F" w:rsidRDefault="008A081F" w:rsidP="008A081F">
      <w:pPr>
        <w:pStyle w:val="Corpodeltesto"/>
        <w:spacing w:line="360" w:lineRule="auto"/>
        <w:ind w:left="7080"/>
        <w:jc w:val="both"/>
        <w:rPr>
          <w:rFonts w:asciiTheme="minorHAnsi" w:hAnsiTheme="minorHAnsi" w:cstheme="minorHAnsi"/>
          <w:sz w:val="20"/>
          <w:szCs w:val="20"/>
        </w:rPr>
      </w:pPr>
      <w:r w:rsidRPr="008A081F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____________________</w:t>
      </w:r>
    </w:p>
    <w:p w14:paraId="407D1163" w14:textId="77777777" w:rsidR="008A081F" w:rsidRPr="008A081F" w:rsidRDefault="008A081F" w:rsidP="008A081F">
      <w:pPr>
        <w:pStyle w:val="Corpodeltesto"/>
        <w:spacing w:line="360" w:lineRule="auto"/>
        <w:ind w:left="7080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8A081F">
        <w:rPr>
          <w:rFonts w:asciiTheme="minorHAnsi" w:hAnsiTheme="minorHAnsi" w:cstheme="minorHAnsi"/>
          <w:i/>
          <w:iCs/>
          <w:sz w:val="20"/>
          <w:szCs w:val="20"/>
        </w:rPr>
        <w:t>Firmato digitalmente</w:t>
      </w:r>
    </w:p>
    <w:p w14:paraId="1910DDA1" w14:textId="77777777" w:rsidR="008A081F" w:rsidRPr="008A081F" w:rsidRDefault="008A081F" w:rsidP="008A081F">
      <w:pPr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37133B16" w14:textId="77777777" w:rsidR="008A081F" w:rsidRPr="008A081F" w:rsidRDefault="008A081F" w:rsidP="008A081F">
      <w:pPr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77CE8D69" w14:textId="77777777" w:rsidR="008A081F" w:rsidRPr="008A081F" w:rsidRDefault="008A081F" w:rsidP="008A081F">
      <w:pPr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4A13EDDB" w14:textId="77777777" w:rsidR="008A081F" w:rsidRPr="008A081F" w:rsidRDefault="008A081F" w:rsidP="008A081F">
      <w:pPr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7998B602" w14:textId="77777777" w:rsidR="008A081F" w:rsidRPr="008A081F" w:rsidRDefault="008A081F" w:rsidP="008A081F">
      <w:pPr>
        <w:jc w:val="both"/>
        <w:rPr>
          <w:rFonts w:asciiTheme="minorHAnsi" w:hAnsiTheme="minorHAnsi" w:cstheme="minorHAnsi"/>
          <w:b/>
          <w:bCs/>
          <w:i/>
          <w:iCs/>
        </w:rPr>
      </w:pPr>
      <w:r w:rsidRPr="008A081F">
        <w:rPr>
          <w:rFonts w:asciiTheme="minorHAnsi" w:hAnsiTheme="minorHAnsi" w:cstheme="minorHAnsi"/>
          <w:b/>
          <w:bCs/>
          <w:i/>
          <w:iCs/>
        </w:rPr>
        <w:t xml:space="preserve">Informativa ai sensi dell'art. 13 del </w:t>
      </w:r>
      <w:proofErr w:type="spellStart"/>
      <w:r w:rsidRPr="008A081F">
        <w:rPr>
          <w:rFonts w:asciiTheme="minorHAnsi" w:hAnsiTheme="minorHAnsi" w:cstheme="minorHAnsi"/>
          <w:b/>
          <w:bCs/>
          <w:i/>
          <w:iCs/>
        </w:rPr>
        <w:t>D.Lgs.</w:t>
      </w:r>
      <w:proofErr w:type="spellEnd"/>
      <w:r w:rsidRPr="008A081F">
        <w:rPr>
          <w:rFonts w:asciiTheme="minorHAnsi" w:hAnsiTheme="minorHAnsi" w:cstheme="minorHAnsi"/>
          <w:b/>
          <w:bCs/>
          <w:i/>
          <w:iCs/>
        </w:rPr>
        <w:t xml:space="preserve"> 196/2003: </w:t>
      </w:r>
      <w:r w:rsidRPr="008A081F">
        <w:rPr>
          <w:rFonts w:asciiTheme="minorHAnsi" w:hAnsiTheme="minorHAnsi" w:cstheme="minorHAnsi"/>
          <w:b/>
          <w:bCs/>
        </w:rPr>
        <w:t xml:space="preserve">i dati sopra riportati sono prescritti dalle disposizioni vigenti ai fini del procedimento per il quale sono richiesti e verranno utilizzati esclusivamente per tale scopo. </w:t>
      </w:r>
      <w:r w:rsidRPr="008A081F">
        <w:rPr>
          <w:rFonts w:asciiTheme="minorHAnsi" w:hAnsiTheme="minorHAnsi" w:cstheme="minorHAnsi"/>
          <w:b/>
          <w:bCs/>
          <w:i/>
          <w:iCs/>
        </w:rPr>
        <w:t>I dati sono facoltativi e un eventuale rifiuto di fornirli comporterà la rinunzia al provvedimento finale.</w:t>
      </w:r>
    </w:p>
    <w:p w14:paraId="7AA07102" w14:textId="03A06760" w:rsidR="00CE5628" w:rsidRPr="008A081F" w:rsidRDefault="00CE5628" w:rsidP="008A081F">
      <w:pPr>
        <w:rPr>
          <w:rFonts w:asciiTheme="minorHAnsi" w:hAnsiTheme="minorHAnsi" w:cstheme="minorHAnsi"/>
        </w:rPr>
      </w:pPr>
    </w:p>
    <w:sectPr w:rsidR="00CE5628" w:rsidRPr="008A081F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1C9D8" w14:textId="77777777" w:rsidR="008A081F" w:rsidRDefault="008A081F" w:rsidP="0067699E">
      <w:r>
        <w:separator/>
      </w:r>
    </w:p>
  </w:endnote>
  <w:endnote w:type="continuationSeparator" w:id="0">
    <w:p w14:paraId="5A49A1FC" w14:textId="77777777" w:rsidR="008A081F" w:rsidRDefault="008A081F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F81E8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5963259" wp14:editId="0E163E4D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660CBC5" w14:textId="77777777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963259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0660CBC5" w14:textId="77777777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9433D" w14:textId="77777777" w:rsidR="008A081F" w:rsidRDefault="008A081F" w:rsidP="0067699E">
      <w:r>
        <w:separator/>
      </w:r>
    </w:p>
  </w:footnote>
  <w:footnote w:type="continuationSeparator" w:id="0">
    <w:p w14:paraId="6EA20CFB" w14:textId="77777777" w:rsidR="008A081F" w:rsidRDefault="008A081F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FA6A0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67F9D8F7" wp14:editId="770568E6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9482988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206E2558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3"/>
  </w:num>
  <w:num w:numId="4" w16cid:durableId="5082991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81F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34DB0"/>
    <w:rsid w:val="0064681C"/>
    <w:rsid w:val="00660E58"/>
    <w:rsid w:val="00672945"/>
    <w:rsid w:val="00675B38"/>
    <w:rsid w:val="0067699E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A081F"/>
    <w:rsid w:val="008C37ED"/>
    <w:rsid w:val="008C6BCA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A7EF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94868C"/>
  <w15:docId w15:val="{F302DA04-5F9B-4127-8F30-4918511AE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081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paragraph" w:customStyle="1" w:styleId="Corpodeltesto">
    <w:name w:val="Corpo del testo"/>
    <w:basedOn w:val="Normale"/>
    <w:link w:val="CorpodeltestoCarattere"/>
    <w:uiPriority w:val="99"/>
    <w:rsid w:val="008A081F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rsid w:val="008A081F"/>
    <w:rPr>
      <w:rFonts w:ascii="Times New Roman" w:eastAsia="Times New Roman" w:hAnsi="Times New Roman" w:cs="Times New Roman"/>
      <w:sz w:val="28"/>
      <w:szCs w:val="28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michele.soddu\OneDrive%20-%20Universit&#224;%20di%20Cagliari\Documenti\pubblicazione\moduli%20miei%20HR\HR_carta_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HR_carta_intestata.dotx</Template>
  <TotalTime>1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1</cp:revision>
  <dcterms:created xsi:type="dcterms:W3CDTF">2025-01-17T08:32:00Z</dcterms:created>
  <dcterms:modified xsi:type="dcterms:W3CDTF">2025-01-17T08:35:00Z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