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9AC24" w14:textId="77777777" w:rsidR="00F80C12" w:rsidRPr="004211A8" w:rsidRDefault="00F80C12" w:rsidP="00F80C12">
      <w:pPr>
        <w:pStyle w:val="Corpotesto"/>
        <w:spacing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4211A8">
        <w:rPr>
          <w:rFonts w:asciiTheme="minorHAnsi" w:hAnsiTheme="minorHAnsi" w:cstheme="minorHAnsi"/>
          <w:b/>
          <w:bCs/>
        </w:rPr>
        <w:t>RICHIESTA DI RIMBORSO DELLE SPESE DI MISSIONE</w:t>
      </w:r>
      <w:r w:rsidRPr="004211A8">
        <w:rPr>
          <w:rFonts w:asciiTheme="minorHAnsi" w:hAnsiTheme="minorHAnsi" w:cstheme="minorHAnsi"/>
        </w:rPr>
        <w:t xml:space="preserve"> </w:t>
      </w:r>
      <w:r w:rsidRPr="004211A8">
        <w:rPr>
          <w:rFonts w:asciiTheme="minorHAnsi" w:hAnsiTheme="minorHAnsi" w:cstheme="minorHAnsi"/>
          <w:bCs/>
          <w:vertAlign w:val="superscript"/>
        </w:rPr>
        <w:t>(</w:t>
      </w:r>
      <w:r>
        <w:rPr>
          <w:rFonts w:asciiTheme="minorHAnsi" w:hAnsiTheme="minorHAnsi" w:cstheme="minorHAnsi"/>
          <w:bCs/>
          <w:vertAlign w:val="superscript"/>
        </w:rPr>
        <w:t>*</w:t>
      </w:r>
      <w:r w:rsidRPr="004211A8">
        <w:rPr>
          <w:rFonts w:asciiTheme="minorHAnsi" w:hAnsiTheme="minorHAnsi" w:cstheme="minorHAnsi"/>
          <w:bCs/>
          <w:vertAlign w:val="superscript"/>
        </w:rPr>
        <w:t>)</w:t>
      </w:r>
    </w:p>
    <w:p w14:paraId="4C6DA8C9" w14:textId="77777777" w:rsidR="00F80C12" w:rsidRPr="004211A8" w:rsidRDefault="00F80C12" w:rsidP="00F80C12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Persona che ha compiuto la missione: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. Qualifica: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25F0FA57" w14:textId="77777777" w:rsidR="00F80C12" w:rsidRPr="004211A8" w:rsidRDefault="00F80C12" w:rsidP="00F80C12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Luogo di residenza: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. Indirizzo: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28C0B4D9" w14:textId="77777777" w:rsidR="00F80C12" w:rsidRPr="004211A8" w:rsidRDefault="00F80C12" w:rsidP="00F80C12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Missione: </w:t>
      </w:r>
    </w:p>
    <w:p w14:paraId="03E6A920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oggetto: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42F2DE42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luogo: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7A455534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itinerario: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50E293D1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autorizzata da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1F4D905F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e ora: 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>di partenza dal luogo di residenza;</w:t>
      </w:r>
    </w:p>
    <w:p w14:paraId="7DA83F03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attraversamento della frontiera all’andata;</w:t>
      </w:r>
    </w:p>
    <w:p w14:paraId="3A864044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attraversamento della frontiera al ritorno;</w:t>
      </w:r>
    </w:p>
    <w:p w14:paraId="4B5C3304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arrivo nel luogo di residenza.</w:t>
      </w:r>
    </w:p>
    <w:p w14:paraId="2B1DF0C7" w14:textId="77777777" w:rsidR="00F80C12" w:rsidRPr="004211A8" w:rsidRDefault="00F80C12" w:rsidP="00F80C12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Allegati:</w:t>
      </w:r>
    </w:p>
    <w:p w14:paraId="36AAD158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Autorizzazione a compiere la missione;</w:t>
      </w:r>
    </w:p>
    <w:p w14:paraId="522DE8A5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Pr="004211A8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4211A8">
        <w:rPr>
          <w:rFonts w:asciiTheme="minorHAnsi" w:hAnsiTheme="minorHAnsi" w:cstheme="minorHAnsi"/>
          <w:bCs/>
          <w:sz w:val="20"/>
          <w:szCs w:val="20"/>
        </w:rPr>
      </w:r>
      <w:r w:rsidRPr="004211A8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Pr="004211A8">
        <w:rPr>
          <w:rFonts w:asciiTheme="minorHAnsi" w:hAnsiTheme="minorHAnsi" w:cstheme="minorHAnsi"/>
          <w:bCs/>
          <w:sz w:val="20"/>
          <w:szCs w:val="20"/>
        </w:rPr>
        <w:t xml:space="preserve"> Autorizzazione a servirsi di mezzi di trasporto straordinari;</w:t>
      </w:r>
    </w:p>
    <w:p w14:paraId="4642ED50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Prospetto di rendicontazione della missione;</w:t>
      </w:r>
    </w:p>
    <w:p w14:paraId="1096FB12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Attestato di partecipazione o dichiarazione sostitutiva in luogo dell’attestato di partecipazione;</w:t>
      </w:r>
    </w:p>
    <w:p w14:paraId="0B2A8F53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Altra documentazione (specificare):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7AC915F3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Pezze giustificative (specificare):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0F5C1154" w14:textId="77777777" w:rsidR="00F80C12" w:rsidRPr="004211A8" w:rsidRDefault="00F80C12" w:rsidP="00F80C12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Eventuali osservazioni: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5A117557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F</w:t>
      </w:r>
      <w:r w:rsidRPr="004211A8">
        <w:rPr>
          <w:rFonts w:asciiTheme="minorHAnsi" w:hAnsiTheme="minorHAnsi" w:cstheme="minorHAnsi"/>
          <w:sz w:val="20"/>
          <w:szCs w:val="20"/>
        </w:rPr>
        <w:t>ondi su cui far gravare la</w:t>
      </w:r>
      <w:r w:rsidRPr="004211A8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sz w:val="20"/>
          <w:szCs w:val="20"/>
        </w:rPr>
        <w:t>missione (DATI OBBLIGATORI):</w:t>
      </w:r>
    </w:p>
    <w:p w14:paraId="6ACF82CA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Codice</w:t>
      </w:r>
      <w:r w:rsidRPr="004211A8">
        <w:rPr>
          <w:rFonts w:asciiTheme="minorHAnsi" w:hAnsiTheme="minorHAnsi" w:cstheme="minorHAnsi"/>
          <w:bCs/>
          <w:spacing w:val="-1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Progetto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35D966B6" w14:textId="77777777" w:rsidR="00F80C12" w:rsidRPr="004211A8" w:rsidRDefault="00F80C12" w:rsidP="00F80C12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4211A8">
        <w:rPr>
          <w:rFonts w:asciiTheme="minorHAnsi" w:hAnsiTheme="minorHAnsi" w:cstheme="minorHAnsi"/>
          <w:bCs/>
        </w:rPr>
        <w:t xml:space="preserve">Somma anticipata dall’Amministrazione </w:t>
      </w:r>
      <w:r w:rsidRPr="004211A8">
        <w:rPr>
          <w:rFonts w:asciiTheme="minorHAnsi" w:hAnsiTheme="minorHAnsi" w:cstheme="minorHAnsi"/>
          <w:bCs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u w:val="single"/>
        </w:rPr>
      </w:r>
      <w:r w:rsidRPr="004211A8">
        <w:rPr>
          <w:rFonts w:asciiTheme="minorHAnsi" w:hAnsiTheme="minorHAnsi" w:cstheme="minorHAnsi"/>
          <w:bCs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fldChar w:fldCharType="end"/>
      </w:r>
      <w:r w:rsidRPr="004211A8">
        <w:rPr>
          <w:rFonts w:asciiTheme="minorHAnsi" w:hAnsiTheme="minorHAnsi" w:cstheme="minorHAnsi"/>
          <w:bCs/>
        </w:rPr>
        <w:t>.</w:t>
      </w:r>
    </w:p>
    <w:p w14:paraId="70461A2C" w14:textId="77777777" w:rsidR="00F80C12" w:rsidRPr="004211A8" w:rsidRDefault="00F80C12" w:rsidP="00F80C12">
      <w:pPr>
        <w:pStyle w:val="Corpotesto"/>
        <w:tabs>
          <w:tab w:val="left" w:leader="underscore" w:pos="2127"/>
        </w:tabs>
        <w:spacing w:before="240" w:after="120" w:line="320" w:lineRule="exact"/>
        <w:rPr>
          <w:rFonts w:asciiTheme="minorHAnsi" w:hAnsiTheme="minorHAnsi" w:cstheme="minorHAnsi"/>
          <w:u w:val="single"/>
        </w:rPr>
      </w:pPr>
      <w:bookmarkStart w:id="3" w:name="_Hlk199924831"/>
      <w:r w:rsidRPr="004211A8">
        <w:rPr>
          <w:rFonts w:asciiTheme="minorHAnsi" w:hAnsiTheme="minorHAnsi" w:cstheme="minorHAnsi"/>
        </w:rPr>
        <w:t xml:space="preserve">Cagliari, </w:t>
      </w:r>
      <w:r w:rsidRPr="004211A8">
        <w:rPr>
          <w:rFonts w:asciiTheme="minorHAnsi" w:hAnsiTheme="minorHAnsi" w:cstheme="minorHAnsi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u w:val="single"/>
        </w:rPr>
      </w:r>
      <w:r w:rsidRPr="004211A8">
        <w:rPr>
          <w:rFonts w:asciiTheme="minorHAnsi" w:hAnsiTheme="minorHAnsi" w:cstheme="minorHAnsi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u w:val="single"/>
        </w:rPr>
        <w:t>gg/mm/aaaa</w:t>
      </w:r>
      <w:r w:rsidRPr="004211A8">
        <w:rPr>
          <w:rFonts w:asciiTheme="minorHAnsi" w:hAnsiTheme="minorHAnsi" w:cstheme="minorHAnsi"/>
          <w:u w:val="single"/>
        </w:rPr>
        <w:fldChar w:fldCharType="end"/>
      </w:r>
      <w:r w:rsidRPr="004211A8">
        <w:rPr>
          <w:rFonts w:asciiTheme="minorHAnsi" w:hAnsiTheme="minorHAnsi" w:cstheme="minorHAnsi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F80C12" w:rsidRPr="004211A8" w14:paraId="64291B21" w14:textId="77777777" w:rsidTr="00C14E00">
        <w:tc>
          <w:tcPr>
            <w:tcW w:w="3299" w:type="dxa"/>
          </w:tcPr>
          <w:p w14:paraId="4C6703D1" w14:textId="193C6F87" w:rsidR="00F80C12" w:rsidRPr="00B41B10" w:rsidRDefault="00F80C12" w:rsidP="00C14E00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B41B10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Il</w:t>
            </w:r>
            <w:r w:rsidR="008C534A" w:rsidRPr="00B41B10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/La</w:t>
            </w:r>
            <w:r w:rsidRPr="00B41B10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 xml:space="preserve"> Richiedente</w:t>
            </w:r>
          </w:p>
          <w:p w14:paraId="270A5041" w14:textId="77777777" w:rsidR="00F80C12" w:rsidRPr="00B41B10" w:rsidRDefault="00F80C12" w:rsidP="00C14E00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B41B10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B41B10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51B59398" w14:textId="77777777" w:rsidR="00F80C12" w:rsidRPr="00B41B10" w:rsidRDefault="00F80C12" w:rsidP="00C14E00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B41B10">
              <w:rPr>
                <w:rFonts w:asciiTheme="minorHAnsi" w:hAnsiTheme="minorHAnsi" w:cstheme="minorHAnsi"/>
                <w:bCs/>
                <w:sz w:val="20"/>
                <w:szCs w:val="20"/>
                <w:u w:val="single"/>
                <w:lang w:val="it-IT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B41B10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  <w:lang w:val="it-IT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3DEC2116" w14:textId="77777777" w:rsidR="00F80C12" w:rsidRPr="00B41B10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3300" w:type="dxa"/>
          </w:tcPr>
          <w:p w14:paraId="26BE0DEE" w14:textId="77777777" w:rsidR="00F80C12" w:rsidRPr="00B41B10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</w:p>
        </w:tc>
      </w:tr>
      <w:tr w:rsidR="00F80C12" w:rsidRPr="004211A8" w14:paraId="74FEF60A" w14:textId="77777777" w:rsidTr="00C14E00">
        <w:tc>
          <w:tcPr>
            <w:tcW w:w="3299" w:type="dxa"/>
          </w:tcPr>
          <w:p w14:paraId="1802BF9F" w14:textId="77777777" w:rsidR="00F80C12" w:rsidRPr="00B41B10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3299" w:type="dxa"/>
          </w:tcPr>
          <w:p w14:paraId="3C7DE930" w14:textId="4A2FC3BB" w:rsidR="00F80C12" w:rsidRPr="008C534A" w:rsidRDefault="00F80C12" w:rsidP="00C14E00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8C534A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Il</w:t>
            </w:r>
            <w:r w:rsidR="008C534A" w:rsidRPr="008C534A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/La</w:t>
            </w:r>
            <w:r w:rsidRPr="008C534A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 xml:space="preserve"> Responsabile intermedio</w:t>
            </w:r>
            <w:r w:rsidR="008C534A" w:rsidRPr="008C534A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/a</w:t>
            </w:r>
          </w:p>
          <w:p w14:paraId="4567B9A4" w14:textId="77777777" w:rsidR="00F80C12" w:rsidRPr="004211A8" w:rsidRDefault="00F80C12" w:rsidP="00C14E00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3749B54D" w14:textId="77777777" w:rsidR="00F80C12" w:rsidRPr="004211A8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21BD13F4" w14:textId="77777777" w:rsidR="00F80C12" w:rsidRPr="00B41B10" w:rsidRDefault="00F80C12" w:rsidP="00C14E00">
            <w:pPr>
              <w:pStyle w:val="Corpotesto"/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  <w:r w:rsidRPr="00B41B10">
              <w:rPr>
                <w:rFonts w:asciiTheme="minorHAnsi" w:hAnsiTheme="minorHAnsi" w:cstheme="minorHAnsi"/>
                <w:lang w:val="it-IT"/>
              </w:rPr>
              <w:t>La Direttrice del Dipartimento</w:t>
            </w:r>
          </w:p>
          <w:p w14:paraId="6DB34E55" w14:textId="77777777" w:rsidR="00F80C12" w:rsidRPr="00B41B10" w:rsidRDefault="00F80C12" w:rsidP="00C14E00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  <w:lang w:val="it-IT"/>
              </w:rPr>
            </w:pPr>
            <w:r w:rsidRPr="00B41B10">
              <w:rPr>
                <w:rFonts w:asciiTheme="minorHAnsi" w:hAnsiTheme="minorHAnsi" w:cstheme="minorHAnsi"/>
                <w:lang w:val="it-IT"/>
              </w:rPr>
              <w:t>Prof.ssa Elisabetta Gola</w:t>
            </w:r>
          </w:p>
          <w:p w14:paraId="12D0F2CA" w14:textId="77777777" w:rsidR="00F80C12" w:rsidRPr="00B41B10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B41B10">
              <w:rPr>
                <w:rFonts w:asciiTheme="minorHAnsi" w:hAnsiTheme="minorHAnsi" w:cstheme="minorHAnsi"/>
                <w:bCs/>
                <w:u w:val="single"/>
                <w:lang w:val="it-IT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B41B10">
              <w:rPr>
                <w:rFonts w:asciiTheme="minorHAnsi" w:hAnsiTheme="minorHAnsi" w:cstheme="minorHAnsi"/>
                <w:bCs/>
                <w:noProof/>
                <w:u w:val="single"/>
                <w:lang w:val="it-IT"/>
              </w:rPr>
              <w:t xml:space="preserve"> 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7431C27C" w14:textId="77777777" w:rsidR="00F80C12" w:rsidRPr="004211A8" w:rsidRDefault="00F80C12" w:rsidP="00F80C12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bookmarkEnd w:id="3"/>
    <w:p w14:paraId="4DD2A079" w14:textId="529220F2" w:rsidR="005E44C3" w:rsidRPr="00F80C12" w:rsidRDefault="00F80C12" w:rsidP="00F80C1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4211A8">
        <w:rPr>
          <w:rFonts w:asciiTheme="minorHAnsi" w:hAnsiTheme="minorHAnsi" w:cstheme="minorHAnsi"/>
          <w:i/>
          <w:iCs/>
          <w:sz w:val="16"/>
          <w:szCs w:val="16"/>
        </w:rPr>
        <w:t>(</w:t>
      </w:r>
      <w:r>
        <w:rPr>
          <w:rFonts w:asciiTheme="minorHAnsi" w:hAnsiTheme="minorHAnsi" w:cstheme="minorHAnsi"/>
          <w:i/>
          <w:iCs/>
          <w:sz w:val="16"/>
          <w:szCs w:val="16"/>
        </w:rPr>
        <w:t>*</w:t>
      </w:r>
      <w:r w:rsidRPr="004211A8">
        <w:rPr>
          <w:rFonts w:asciiTheme="minorHAnsi" w:hAnsiTheme="minorHAnsi" w:cstheme="minorHAnsi"/>
          <w:i/>
          <w:iCs/>
          <w:sz w:val="16"/>
          <w:szCs w:val="16"/>
        </w:rPr>
        <w:t>): Si suggerisce di spostarsi fra i campi con [TAB] in avanti e con [SHIFT+TAB] all’indietro e di compilarli in modalità di sovrascrittura.</w:t>
      </w:r>
    </w:p>
    <w:sectPr w:rsidR="005E44C3" w:rsidRPr="00F80C12" w:rsidSect="00BC6C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2C127" w14:textId="77777777" w:rsidR="00513FF2" w:rsidRDefault="00513FF2" w:rsidP="00635905">
      <w:r>
        <w:separator/>
      </w:r>
    </w:p>
  </w:endnote>
  <w:endnote w:type="continuationSeparator" w:id="0">
    <w:p w14:paraId="0A5859BC" w14:textId="77777777" w:rsidR="00513FF2" w:rsidRDefault="00513FF2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1F43E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6C27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F253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D6D2475" wp14:editId="1F1C7D04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402D5D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7F19346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04FB6727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6D247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7E402D5D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7F19346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04FB6727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2F4B422" wp14:editId="20AF403D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0DAEC" w14:textId="77777777" w:rsidR="00513FF2" w:rsidRDefault="00513FF2" w:rsidP="00635905">
      <w:r>
        <w:separator/>
      </w:r>
    </w:p>
  </w:footnote>
  <w:footnote w:type="continuationSeparator" w:id="0">
    <w:p w14:paraId="7EBB0DCC" w14:textId="77777777" w:rsidR="00513FF2" w:rsidRDefault="00513FF2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D0203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47957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52341295" wp14:editId="32B9B85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9A3FF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19E1D61F" wp14:editId="07E0280D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0C54BE7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2500883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CIc5V7eZurnllj2kDrrk+Ph/MrVXFDJRdQ8yOQPZ9DTo+/xC0V1C+KMlcBpg5/6nLjXZhNfhcLCdtad/W64eeg==" w:salt="v1DQfgY3Yu5JZVJn1nY4TQ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C12"/>
    <w:rsid w:val="00153C69"/>
    <w:rsid w:val="002A647D"/>
    <w:rsid w:val="004A344F"/>
    <w:rsid w:val="00513FD3"/>
    <w:rsid w:val="00513FF2"/>
    <w:rsid w:val="00515E40"/>
    <w:rsid w:val="005B7ADC"/>
    <w:rsid w:val="005D213B"/>
    <w:rsid w:val="005E44C3"/>
    <w:rsid w:val="00635905"/>
    <w:rsid w:val="006A2255"/>
    <w:rsid w:val="008C534A"/>
    <w:rsid w:val="009559CC"/>
    <w:rsid w:val="00A36EC9"/>
    <w:rsid w:val="00B217FB"/>
    <w:rsid w:val="00B41B10"/>
    <w:rsid w:val="00BC6C98"/>
    <w:rsid w:val="00CF4EEE"/>
    <w:rsid w:val="00D5753F"/>
    <w:rsid w:val="00DB2FFA"/>
    <w:rsid w:val="00DC491A"/>
    <w:rsid w:val="00E65E90"/>
    <w:rsid w:val="00F5259A"/>
    <w:rsid w:val="00F80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C6C429"/>
  <w15:chartTrackingRefBased/>
  <w15:docId w15:val="{6700D236-AE0C-445D-8C26-62FC3808B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0C1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F80C12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80C12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F80C12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F1A4F-BBE4-45C8-ABB0-84E2A4E29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4</TotalTime>
  <Pages>1</Pages>
  <Words>255</Words>
  <Characters>1702</Characters>
  <Application>Microsoft Office Word</Application>
  <DocSecurity>0</DocSecurity>
  <Lines>54</Lines>
  <Paragraphs>50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4</cp:revision>
  <dcterms:created xsi:type="dcterms:W3CDTF">2025-12-21T17:49:00Z</dcterms:created>
  <dcterms:modified xsi:type="dcterms:W3CDTF">2026-03-04T10:30:00Z</dcterms:modified>
</cp:coreProperties>
</file>