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51311" w14:textId="77777777" w:rsidR="009A6748" w:rsidRPr="009A6748" w:rsidRDefault="009A6748" w:rsidP="009A6748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9A6748">
        <w:rPr>
          <w:rFonts w:asciiTheme="minorHAnsi" w:hAnsiTheme="minorHAnsi" w:cstheme="minorHAnsi"/>
          <w:sz w:val="22"/>
          <w:szCs w:val="22"/>
        </w:rPr>
        <w:t>DICHIARAZIONE SOSTITUTIVA DELL’ATTO DI NOTORIETA’</w:t>
      </w:r>
    </w:p>
    <w:p w14:paraId="69C96211" w14:textId="77777777" w:rsidR="009A6748" w:rsidRPr="009A6748" w:rsidRDefault="009A6748" w:rsidP="009A6748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9A6748">
        <w:rPr>
          <w:rFonts w:asciiTheme="minorHAnsi" w:hAnsiTheme="minorHAnsi" w:cstheme="minorHAnsi"/>
          <w:sz w:val="22"/>
          <w:szCs w:val="22"/>
        </w:rPr>
        <w:t>(Art. 47 D.P.R. 28 dicembre 2000, n. 445)</w:t>
      </w:r>
    </w:p>
    <w:p w14:paraId="6DC41FC8" w14:textId="77777777" w:rsidR="009A6748" w:rsidRPr="009A6748" w:rsidRDefault="009A6748" w:rsidP="009A6748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44BAF165" w14:textId="77777777" w:rsidR="009A6748" w:rsidRPr="009A6748" w:rsidRDefault="009A6748" w:rsidP="00452B10">
      <w:pPr>
        <w:rPr>
          <w:rFonts w:asciiTheme="minorHAnsi" w:hAnsiTheme="minorHAnsi" w:cstheme="minorHAnsi"/>
          <w:sz w:val="22"/>
          <w:szCs w:val="22"/>
        </w:rPr>
      </w:pPr>
      <w:r w:rsidRPr="009A6748">
        <w:rPr>
          <w:rFonts w:asciiTheme="minorHAnsi" w:hAnsiTheme="minorHAnsi" w:cstheme="minorHAnsi"/>
          <w:sz w:val="22"/>
          <w:szCs w:val="22"/>
        </w:rPr>
        <w:t xml:space="preserve">Il/la sottoscritto/a </w:t>
      </w:r>
    </w:p>
    <w:p w14:paraId="52CB7659" w14:textId="66BCAAFA" w:rsidR="009A6748" w:rsidRPr="009A6748" w:rsidRDefault="009A6748" w:rsidP="00452B10">
      <w:pPr>
        <w:rPr>
          <w:rFonts w:asciiTheme="minorHAnsi" w:hAnsiTheme="minorHAnsi" w:cstheme="minorHAnsi"/>
          <w:sz w:val="22"/>
          <w:szCs w:val="22"/>
        </w:rPr>
      </w:pPr>
      <w:r w:rsidRPr="009A6748">
        <w:rPr>
          <w:rFonts w:asciiTheme="minorHAnsi" w:hAnsiTheme="minorHAnsi" w:cstheme="minorHAnsi"/>
          <w:sz w:val="22"/>
          <w:szCs w:val="22"/>
        </w:rPr>
        <w:t>___________________________</w:t>
      </w:r>
      <w:r w:rsidRPr="009A6748">
        <w:rPr>
          <w:rFonts w:asciiTheme="minorHAnsi" w:hAnsiTheme="minorHAnsi" w:cstheme="minorHAnsi"/>
          <w:sz w:val="22"/>
          <w:szCs w:val="22"/>
        </w:rPr>
        <w:tab/>
      </w:r>
      <w:r w:rsidRPr="009A6748">
        <w:rPr>
          <w:rFonts w:asciiTheme="minorHAnsi" w:hAnsiTheme="minorHAnsi" w:cstheme="minorHAnsi"/>
          <w:sz w:val="22"/>
          <w:szCs w:val="22"/>
        </w:rPr>
        <w:tab/>
      </w:r>
      <w:r w:rsidRPr="009A6748">
        <w:rPr>
          <w:rFonts w:asciiTheme="minorHAnsi" w:hAnsiTheme="minorHAnsi" w:cstheme="minorHAnsi"/>
          <w:sz w:val="22"/>
          <w:szCs w:val="22"/>
        </w:rPr>
        <w:tab/>
      </w:r>
      <w:r w:rsidRPr="009A6748">
        <w:rPr>
          <w:rFonts w:asciiTheme="minorHAnsi" w:hAnsiTheme="minorHAnsi" w:cstheme="minorHAnsi"/>
          <w:sz w:val="22"/>
          <w:szCs w:val="22"/>
        </w:rPr>
        <w:tab/>
        <w:t>_____________________________</w:t>
      </w:r>
    </w:p>
    <w:p w14:paraId="6288192F" w14:textId="0278CFE5" w:rsidR="009A6748" w:rsidRPr="009A6748" w:rsidRDefault="009A6748" w:rsidP="00452B10">
      <w:pPr>
        <w:ind w:firstLine="708"/>
        <w:rPr>
          <w:rFonts w:asciiTheme="minorHAnsi" w:hAnsiTheme="minorHAnsi" w:cstheme="minorHAnsi"/>
          <w:sz w:val="22"/>
          <w:szCs w:val="22"/>
        </w:rPr>
      </w:pPr>
      <w:r w:rsidRPr="009A6748">
        <w:rPr>
          <w:rFonts w:asciiTheme="minorHAnsi" w:hAnsiTheme="minorHAnsi" w:cstheme="minorHAnsi"/>
          <w:sz w:val="22"/>
          <w:szCs w:val="22"/>
        </w:rPr>
        <w:t xml:space="preserve">(cognome) </w:t>
      </w:r>
      <w:r w:rsidR="00785315">
        <w:rPr>
          <w:rFonts w:asciiTheme="minorHAnsi" w:hAnsiTheme="minorHAnsi" w:cstheme="minorHAnsi"/>
          <w:sz w:val="22"/>
          <w:szCs w:val="22"/>
        </w:rPr>
        <w:tab/>
      </w:r>
      <w:r w:rsidRPr="009A6748">
        <w:rPr>
          <w:rFonts w:asciiTheme="minorHAnsi" w:hAnsiTheme="minorHAnsi" w:cstheme="minorHAnsi"/>
          <w:sz w:val="22"/>
          <w:szCs w:val="22"/>
        </w:rPr>
        <w:tab/>
      </w:r>
      <w:r w:rsidRPr="009A6748">
        <w:rPr>
          <w:rFonts w:asciiTheme="minorHAnsi" w:hAnsiTheme="minorHAnsi" w:cstheme="minorHAnsi"/>
          <w:sz w:val="22"/>
          <w:szCs w:val="22"/>
        </w:rPr>
        <w:tab/>
      </w:r>
      <w:r w:rsidRPr="009A6748">
        <w:rPr>
          <w:rFonts w:asciiTheme="minorHAnsi" w:hAnsiTheme="minorHAnsi" w:cstheme="minorHAnsi"/>
          <w:sz w:val="22"/>
          <w:szCs w:val="22"/>
        </w:rPr>
        <w:tab/>
      </w:r>
      <w:r w:rsidRPr="009A6748">
        <w:rPr>
          <w:rFonts w:asciiTheme="minorHAnsi" w:hAnsiTheme="minorHAnsi" w:cstheme="minorHAnsi"/>
          <w:sz w:val="22"/>
          <w:szCs w:val="22"/>
        </w:rPr>
        <w:tab/>
      </w:r>
      <w:r w:rsidRPr="009A6748">
        <w:rPr>
          <w:rFonts w:asciiTheme="minorHAnsi" w:hAnsiTheme="minorHAnsi" w:cstheme="minorHAnsi"/>
          <w:sz w:val="22"/>
          <w:szCs w:val="22"/>
        </w:rPr>
        <w:tab/>
      </w:r>
      <w:r w:rsidRPr="009A6748">
        <w:rPr>
          <w:rFonts w:asciiTheme="minorHAnsi" w:hAnsiTheme="minorHAnsi" w:cstheme="minorHAnsi"/>
          <w:sz w:val="22"/>
          <w:szCs w:val="22"/>
        </w:rPr>
        <w:tab/>
      </w:r>
      <w:r w:rsidRPr="009A6748">
        <w:rPr>
          <w:rFonts w:asciiTheme="minorHAnsi" w:hAnsiTheme="minorHAnsi" w:cstheme="minorHAnsi"/>
          <w:sz w:val="22"/>
          <w:szCs w:val="22"/>
        </w:rPr>
        <w:tab/>
        <w:t xml:space="preserve">(nome) </w:t>
      </w:r>
    </w:p>
    <w:p w14:paraId="1A3B0CA6" w14:textId="77777777" w:rsidR="009A6748" w:rsidRPr="009A6748" w:rsidRDefault="009A6748" w:rsidP="00452B10">
      <w:pPr>
        <w:rPr>
          <w:rFonts w:asciiTheme="minorHAnsi" w:hAnsiTheme="minorHAnsi" w:cstheme="minorHAnsi"/>
          <w:sz w:val="22"/>
          <w:szCs w:val="22"/>
        </w:rPr>
      </w:pPr>
    </w:p>
    <w:p w14:paraId="6660F759" w14:textId="77777777" w:rsidR="009A6748" w:rsidRPr="009A6748" w:rsidRDefault="009A6748" w:rsidP="00452B10">
      <w:pPr>
        <w:rPr>
          <w:rFonts w:asciiTheme="minorHAnsi" w:hAnsiTheme="minorHAnsi" w:cstheme="minorHAnsi"/>
          <w:sz w:val="22"/>
          <w:szCs w:val="22"/>
        </w:rPr>
      </w:pPr>
      <w:r w:rsidRPr="009A6748">
        <w:rPr>
          <w:rFonts w:asciiTheme="minorHAnsi" w:hAnsiTheme="minorHAnsi" w:cstheme="minorHAnsi"/>
          <w:sz w:val="22"/>
          <w:szCs w:val="22"/>
        </w:rPr>
        <w:t xml:space="preserve">nato a ________________________________      (______)      il ______________ </w:t>
      </w:r>
    </w:p>
    <w:p w14:paraId="30FDF044" w14:textId="77777777" w:rsidR="009A6748" w:rsidRPr="009A6748" w:rsidRDefault="009A6748" w:rsidP="00452B10">
      <w:pPr>
        <w:ind w:left="708" w:firstLine="708"/>
        <w:rPr>
          <w:rFonts w:asciiTheme="minorHAnsi" w:hAnsiTheme="minorHAnsi" w:cstheme="minorHAnsi"/>
          <w:sz w:val="22"/>
          <w:szCs w:val="22"/>
        </w:rPr>
      </w:pPr>
      <w:r w:rsidRPr="009A6748">
        <w:rPr>
          <w:rFonts w:asciiTheme="minorHAnsi" w:hAnsiTheme="minorHAnsi" w:cstheme="minorHAnsi"/>
          <w:sz w:val="22"/>
          <w:szCs w:val="22"/>
        </w:rPr>
        <w:t xml:space="preserve">(luogo) </w:t>
      </w:r>
      <w:r w:rsidRPr="009A6748">
        <w:rPr>
          <w:rFonts w:asciiTheme="minorHAnsi" w:hAnsiTheme="minorHAnsi" w:cstheme="minorHAnsi"/>
          <w:sz w:val="22"/>
          <w:szCs w:val="22"/>
        </w:rPr>
        <w:tab/>
      </w:r>
      <w:r w:rsidRPr="009A6748">
        <w:rPr>
          <w:rFonts w:asciiTheme="minorHAnsi" w:hAnsiTheme="minorHAnsi" w:cstheme="minorHAnsi"/>
          <w:sz w:val="22"/>
          <w:szCs w:val="22"/>
        </w:rPr>
        <w:tab/>
      </w:r>
      <w:r w:rsidRPr="009A6748">
        <w:rPr>
          <w:rFonts w:asciiTheme="minorHAnsi" w:hAnsiTheme="minorHAnsi" w:cstheme="minorHAnsi"/>
          <w:sz w:val="22"/>
          <w:szCs w:val="22"/>
        </w:rPr>
        <w:tab/>
      </w:r>
      <w:r w:rsidRPr="009A6748">
        <w:rPr>
          <w:rFonts w:asciiTheme="minorHAnsi" w:hAnsiTheme="minorHAnsi" w:cstheme="minorHAnsi"/>
          <w:sz w:val="22"/>
          <w:szCs w:val="22"/>
        </w:rPr>
        <w:tab/>
        <w:t xml:space="preserve">    (prov.) </w:t>
      </w:r>
    </w:p>
    <w:p w14:paraId="18F73FDD" w14:textId="77777777" w:rsidR="009A6748" w:rsidRPr="009A6748" w:rsidRDefault="009A6748" w:rsidP="00452B10">
      <w:pPr>
        <w:rPr>
          <w:rFonts w:asciiTheme="minorHAnsi" w:hAnsiTheme="minorHAnsi" w:cstheme="minorHAnsi"/>
          <w:sz w:val="22"/>
          <w:szCs w:val="22"/>
        </w:rPr>
      </w:pPr>
    </w:p>
    <w:p w14:paraId="6059CEFC" w14:textId="77777777" w:rsidR="009A6748" w:rsidRPr="009A6748" w:rsidRDefault="009A6748" w:rsidP="00452B10">
      <w:pPr>
        <w:rPr>
          <w:rFonts w:asciiTheme="minorHAnsi" w:hAnsiTheme="minorHAnsi" w:cstheme="minorHAnsi"/>
          <w:sz w:val="22"/>
          <w:szCs w:val="22"/>
        </w:rPr>
      </w:pPr>
      <w:r w:rsidRPr="009A6748">
        <w:rPr>
          <w:rFonts w:asciiTheme="minorHAnsi" w:hAnsiTheme="minorHAnsi" w:cstheme="minorHAnsi"/>
          <w:sz w:val="22"/>
          <w:szCs w:val="22"/>
        </w:rPr>
        <w:t>residente a              ________________ (___)                in ______________ n. ____</w:t>
      </w:r>
    </w:p>
    <w:p w14:paraId="7066813F" w14:textId="2CC4B4CB" w:rsidR="009A6748" w:rsidRPr="009A6748" w:rsidRDefault="009A6748" w:rsidP="00452B10">
      <w:pPr>
        <w:ind w:left="1416" w:firstLine="708"/>
        <w:rPr>
          <w:rFonts w:asciiTheme="minorHAnsi" w:hAnsiTheme="minorHAnsi" w:cstheme="minorHAnsi"/>
          <w:sz w:val="22"/>
          <w:szCs w:val="22"/>
        </w:rPr>
      </w:pPr>
      <w:r w:rsidRPr="009A6748">
        <w:rPr>
          <w:rFonts w:asciiTheme="minorHAnsi" w:hAnsiTheme="minorHAnsi" w:cstheme="minorHAnsi"/>
          <w:sz w:val="22"/>
          <w:szCs w:val="22"/>
        </w:rPr>
        <w:t xml:space="preserve">(luogo) </w:t>
      </w:r>
      <w:r w:rsidR="00785315">
        <w:rPr>
          <w:rFonts w:asciiTheme="minorHAnsi" w:hAnsiTheme="minorHAnsi" w:cstheme="minorHAnsi"/>
          <w:sz w:val="22"/>
          <w:szCs w:val="22"/>
        </w:rPr>
        <w:t xml:space="preserve">          </w:t>
      </w:r>
      <w:r w:rsidRPr="009A6748">
        <w:rPr>
          <w:rFonts w:asciiTheme="minorHAnsi" w:hAnsiTheme="minorHAnsi" w:cstheme="minorHAnsi"/>
          <w:sz w:val="22"/>
          <w:szCs w:val="22"/>
        </w:rPr>
        <w:t xml:space="preserve">   (prov.) </w:t>
      </w:r>
      <w:r w:rsidRPr="009A6748">
        <w:rPr>
          <w:rFonts w:asciiTheme="minorHAnsi" w:hAnsiTheme="minorHAnsi" w:cstheme="minorHAnsi"/>
          <w:sz w:val="22"/>
          <w:szCs w:val="22"/>
        </w:rPr>
        <w:tab/>
        <w:t xml:space="preserve">           </w:t>
      </w:r>
      <w:r w:rsidR="00785315">
        <w:rPr>
          <w:rFonts w:asciiTheme="minorHAnsi" w:hAnsiTheme="minorHAnsi" w:cstheme="minorHAnsi"/>
          <w:sz w:val="22"/>
          <w:szCs w:val="22"/>
        </w:rPr>
        <w:t xml:space="preserve">    </w:t>
      </w:r>
      <w:r w:rsidRPr="009A6748">
        <w:rPr>
          <w:rFonts w:asciiTheme="minorHAnsi" w:hAnsiTheme="minorHAnsi" w:cstheme="minorHAnsi"/>
          <w:sz w:val="22"/>
          <w:szCs w:val="22"/>
        </w:rPr>
        <w:t xml:space="preserve">(indirizzo) </w:t>
      </w:r>
    </w:p>
    <w:p w14:paraId="277936B7" w14:textId="77777777" w:rsidR="009A6748" w:rsidRPr="009A6748" w:rsidRDefault="009A6748" w:rsidP="00452B10">
      <w:pPr>
        <w:rPr>
          <w:rFonts w:asciiTheme="minorHAnsi" w:hAnsiTheme="minorHAnsi" w:cstheme="minorHAnsi"/>
          <w:sz w:val="22"/>
          <w:szCs w:val="22"/>
        </w:rPr>
      </w:pPr>
    </w:p>
    <w:p w14:paraId="3314A9EB" w14:textId="469A8B54" w:rsidR="009A6748" w:rsidRPr="009A6748" w:rsidRDefault="009A6748" w:rsidP="00452B10">
      <w:pPr>
        <w:rPr>
          <w:rFonts w:asciiTheme="minorHAnsi" w:hAnsiTheme="minorHAnsi" w:cstheme="minorHAnsi"/>
          <w:sz w:val="22"/>
          <w:szCs w:val="22"/>
        </w:rPr>
      </w:pPr>
      <w:r w:rsidRPr="009A6748">
        <w:rPr>
          <w:rFonts w:asciiTheme="minorHAnsi" w:hAnsiTheme="minorHAnsi" w:cstheme="minorHAnsi"/>
          <w:sz w:val="22"/>
          <w:szCs w:val="22"/>
        </w:rPr>
        <w:t>consapevole delle sanzioni penali, nel caso di dichiarazioni non veritiere, di formazione o uso di atti falsi, richiamate</w:t>
      </w:r>
      <w:r w:rsidR="00452B10">
        <w:rPr>
          <w:rFonts w:asciiTheme="minorHAnsi" w:hAnsiTheme="minorHAnsi" w:cstheme="minorHAnsi"/>
          <w:sz w:val="22"/>
          <w:szCs w:val="22"/>
        </w:rPr>
        <w:t xml:space="preserve">   </w:t>
      </w:r>
      <w:r w:rsidRPr="009A6748">
        <w:rPr>
          <w:rFonts w:asciiTheme="minorHAnsi" w:hAnsiTheme="minorHAnsi" w:cstheme="minorHAnsi"/>
          <w:sz w:val="22"/>
          <w:szCs w:val="22"/>
        </w:rPr>
        <w:t xml:space="preserve">dall’art. 76 del D.P.R. 445 del 28 dicembre 2000 </w:t>
      </w:r>
    </w:p>
    <w:p w14:paraId="3AC764D4" w14:textId="77777777" w:rsidR="009A6748" w:rsidRPr="009A6748" w:rsidRDefault="009A6748" w:rsidP="00452B10">
      <w:pPr>
        <w:rPr>
          <w:rFonts w:asciiTheme="minorHAnsi" w:hAnsiTheme="minorHAnsi" w:cstheme="minorHAnsi"/>
          <w:sz w:val="22"/>
          <w:szCs w:val="22"/>
        </w:rPr>
      </w:pPr>
    </w:p>
    <w:p w14:paraId="2BE6AB6E" w14:textId="77777777" w:rsidR="006D0F99" w:rsidRDefault="006D0F99" w:rsidP="00452B10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0E73E54C" w14:textId="0505003C" w:rsidR="009A6748" w:rsidRPr="009A6748" w:rsidRDefault="009A6748" w:rsidP="00452B10">
      <w:pPr>
        <w:jc w:val="center"/>
        <w:rPr>
          <w:rFonts w:asciiTheme="minorHAnsi" w:hAnsiTheme="minorHAnsi" w:cstheme="minorHAnsi"/>
          <w:sz w:val="22"/>
          <w:szCs w:val="22"/>
        </w:rPr>
      </w:pPr>
      <w:r w:rsidRPr="009A6748">
        <w:rPr>
          <w:rFonts w:asciiTheme="minorHAnsi" w:hAnsiTheme="minorHAnsi" w:cstheme="minorHAnsi"/>
          <w:sz w:val="22"/>
          <w:szCs w:val="22"/>
        </w:rPr>
        <w:t>DICHIARA</w:t>
      </w:r>
    </w:p>
    <w:p w14:paraId="0F3044A4" w14:textId="77777777" w:rsidR="009A6748" w:rsidRPr="009A6748" w:rsidRDefault="009A6748" w:rsidP="00452B10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49C60B9D" w14:textId="4C2046AB" w:rsidR="009A6748" w:rsidRPr="007C697D" w:rsidRDefault="009A6748" w:rsidP="00452B10">
      <w:pPr>
        <w:jc w:val="both"/>
        <w:rPr>
          <w:rFonts w:asciiTheme="minorHAnsi" w:hAnsiTheme="minorHAnsi" w:cstheme="minorHAnsi"/>
          <w:sz w:val="22"/>
          <w:szCs w:val="22"/>
        </w:rPr>
      </w:pPr>
      <w:r w:rsidRPr="009A6748">
        <w:rPr>
          <w:rFonts w:asciiTheme="minorHAnsi" w:hAnsiTheme="minorHAnsi" w:cstheme="minorHAnsi"/>
          <w:sz w:val="22"/>
          <w:szCs w:val="22"/>
        </w:rPr>
        <w:t>In riferimento alla richiesta di rimborso del biglietto dell’ ________(</w:t>
      </w:r>
      <w:proofErr w:type="spellStart"/>
      <w:r w:rsidRPr="009A6748">
        <w:rPr>
          <w:rFonts w:asciiTheme="minorHAnsi" w:hAnsiTheme="minorHAnsi" w:cstheme="minorHAnsi"/>
          <w:sz w:val="22"/>
          <w:szCs w:val="22"/>
        </w:rPr>
        <w:t>aereo,autobus,nave</w:t>
      </w:r>
      <w:proofErr w:type="spellEnd"/>
      <w:r w:rsidRPr="009A6748">
        <w:rPr>
          <w:rFonts w:asciiTheme="minorHAnsi" w:hAnsiTheme="minorHAnsi" w:cstheme="minorHAnsi"/>
          <w:sz w:val="22"/>
          <w:szCs w:val="22"/>
        </w:rPr>
        <w:t xml:space="preserve">)  del __/__/____ di € _______  di averlo smarrito e di non  presentare (aver presentato) ulteriore richiesta di rimborso </w:t>
      </w:r>
      <w:r w:rsidRPr="007C697D">
        <w:rPr>
          <w:rFonts w:asciiTheme="minorHAnsi" w:hAnsiTheme="minorHAnsi" w:cstheme="minorHAnsi"/>
          <w:sz w:val="22"/>
          <w:szCs w:val="22"/>
        </w:rPr>
        <w:t>ad alcun</w:t>
      </w:r>
      <w:r w:rsidR="007C697D">
        <w:rPr>
          <w:rFonts w:asciiTheme="minorHAnsi" w:hAnsiTheme="minorHAnsi" w:cstheme="minorHAnsi"/>
          <w:sz w:val="22"/>
          <w:szCs w:val="22"/>
        </w:rPr>
        <w:t>a P</w:t>
      </w:r>
      <w:r w:rsidRPr="007C697D">
        <w:rPr>
          <w:rFonts w:asciiTheme="minorHAnsi" w:hAnsiTheme="minorHAnsi" w:cstheme="minorHAnsi"/>
          <w:sz w:val="22"/>
          <w:szCs w:val="22"/>
        </w:rPr>
        <w:t xml:space="preserve">ubblica </w:t>
      </w:r>
      <w:r w:rsidR="007C697D">
        <w:rPr>
          <w:rFonts w:asciiTheme="minorHAnsi" w:hAnsiTheme="minorHAnsi" w:cstheme="minorHAnsi"/>
          <w:sz w:val="22"/>
          <w:szCs w:val="22"/>
        </w:rPr>
        <w:t>A</w:t>
      </w:r>
      <w:r w:rsidRPr="007C697D">
        <w:rPr>
          <w:rFonts w:asciiTheme="minorHAnsi" w:hAnsiTheme="minorHAnsi" w:cstheme="minorHAnsi"/>
          <w:sz w:val="22"/>
          <w:szCs w:val="22"/>
        </w:rPr>
        <w:t>mministrazione.</w:t>
      </w:r>
    </w:p>
    <w:p w14:paraId="4DB85D2D" w14:textId="77777777" w:rsidR="009A6748" w:rsidRPr="009A6748" w:rsidRDefault="009A6748" w:rsidP="00452B10">
      <w:pPr>
        <w:rPr>
          <w:rFonts w:asciiTheme="minorHAnsi" w:hAnsiTheme="minorHAnsi" w:cstheme="minorHAnsi"/>
          <w:sz w:val="22"/>
          <w:szCs w:val="22"/>
        </w:rPr>
      </w:pPr>
    </w:p>
    <w:p w14:paraId="34DB6AB4" w14:textId="77777777" w:rsidR="009A6748" w:rsidRPr="009A6748" w:rsidRDefault="009A6748" w:rsidP="00452B10">
      <w:pPr>
        <w:rPr>
          <w:rFonts w:asciiTheme="minorHAnsi" w:hAnsiTheme="minorHAnsi" w:cstheme="minorHAnsi"/>
          <w:sz w:val="22"/>
          <w:szCs w:val="22"/>
        </w:rPr>
      </w:pPr>
      <w:r w:rsidRPr="009A6748">
        <w:rPr>
          <w:rFonts w:asciiTheme="minorHAnsi" w:hAnsiTheme="minorHAnsi" w:cstheme="minorHAnsi"/>
          <w:sz w:val="22"/>
          <w:szCs w:val="22"/>
        </w:rPr>
        <w:t>Cagliari, __/__/____</w:t>
      </w:r>
    </w:p>
    <w:p w14:paraId="269C275D" w14:textId="3D41A000" w:rsidR="006D0F99" w:rsidRDefault="009A6748" w:rsidP="007C697D">
      <w:pPr>
        <w:ind w:firstLine="708"/>
        <w:rPr>
          <w:rFonts w:asciiTheme="minorHAnsi" w:hAnsiTheme="minorHAnsi" w:cstheme="minorHAnsi"/>
          <w:sz w:val="22"/>
          <w:szCs w:val="22"/>
        </w:rPr>
      </w:pPr>
      <w:r w:rsidRPr="009A6748">
        <w:rPr>
          <w:rFonts w:asciiTheme="minorHAnsi" w:hAnsiTheme="minorHAnsi" w:cstheme="minorHAnsi"/>
          <w:sz w:val="22"/>
          <w:szCs w:val="22"/>
        </w:rPr>
        <w:t xml:space="preserve">(luogo, data) </w:t>
      </w:r>
    </w:p>
    <w:p w14:paraId="1FBC9411" w14:textId="77777777" w:rsidR="006D0F99" w:rsidRDefault="006D0F99" w:rsidP="00452B10">
      <w:pPr>
        <w:ind w:left="4248" w:firstLine="708"/>
        <w:rPr>
          <w:rFonts w:asciiTheme="minorHAnsi" w:hAnsiTheme="minorHAnsi" w:cstheme="minorHAnsi"/>
          <w:sz w:val="22"/>
          <w:szCs w:val="22"/>
        </w:rPr>
      </w:pPr>
    </w:p>
    <w:p w14:paraId="3FCF6B4A" w14:textId="4F9EF227" w:rsidR="009A6748" w:rsidRPr="009A6748" w:rsidRDefault="009A6748" w:rsidP="009A6748">
      <w:pPr>
        <w:spacing w:line="360" w:lineRule="auto"/>
        <w:ind w:left="4248" w:firstLine="708"/>
        <w:rPr>
          <w:rFonts w:asciiTheme="minorHAnsi" w:hAnsiTheme="minorHAnsi" w:cstheme="minorHAnsi"/>
          <w:sz w:val="22"/>
          <w:szCs w:val="22"/>
        </w:rPr>
      </w:pPr>
      <w:r w:rsidRPr="009A6748">
        <w:rPr>
          <w:rFonts w:asciiTheme="minorHAnsi" w:hAnsiTheme="minorHAnsi" w:cstheme="minorHAnsi"/>
          <w:sz w:val="22"/>
          <w:szCs w:val="22"/>
        </w:rPr>
        <w:t xml:space="preserve">Il Dichiarante </w:t>
      </w:r>
    </w:p>
    <w:p w14:paraId="1353CED3" w14:textId="77777777" w:rsidR="009A6748" w:rsidRPr="009A6748" w:rsidRDefault="009A6748" w:rsidP="009A6748">
      <w:pPr>
        <w:spacing w:line="360" w:lineRule="auto"/>
        <w:ind w:left="3540"/>
        <w:rPr>
          <w:rFonts w:asciiTheme="minorHAnsi" w:hAnsiTheme="minorHAnsi" w:cstheme="minorHAnsi"/>
          <w:sz w:val="22"/>
          <w:szCs w:val="22"/>
        </w:rPr>
      </w:pPr>
    </w:p>
    <w:p w14:paraId="11323F6F" w14:textId="77777777" w:rsidR="009A6748" w:rsidRPr="009A6748" w:rsidRDefault="009A6748" w:rsidP="006D0F99">
      <w:pPr>
        <w:spacing w:line="360" w:lineRule="auto"/>
        <w:ind w:left="3540" w:firstLine="708"/>
        <w:rPr>
          <w:rFonts w:asciiTheme="minorHAnsi" w:hAnsiTheme="minorHAnsi" w:cstheme="minorHAnsi"/>
          <w:sz w:val="22"/>
          <w:szCs w:val="22"/>
        </w:rPr>
      </w:pPr>
      <w:r w:rsidRPr="009A6748">
        <w:rPr>
          <w:rFonts w:asciiTheme="minorHAnsi" w:hAnsiTheme="minorHAnsi" w:cstheme="minorHAnsi"/>
          <w:sz w:val="22"/>
          <w:szCs w:val="22"/>
        </w:rPr>
        <w:t xml:space="preserve">…………………………………………….. </w:t>
      </w:r>
    </w:p>
    <w:p w14:paraId="4FB84370" w14:textId="77777777" w:rsidR="009A6748" w:rsidRPr="009A6748" w:rsidRDefault="009A6748" w:rsidP="009A6748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25B32BE0" w14:textId="77777777" w:rsidR="009A6748" w:rsidRPr="009A6748" w:rsidRDefault="009A6748" w:rsidP="009A6748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65A706EA" w14:textId="77777777" w:rsidR="009A6748" w:rsidRPr="009A6748" w:rsidRDefault="009A6748" w:rsidP="009A6748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A6748">
        <w:rPr>
          <w:rFonts w:asciiTheme="minorHAnsi" w:hAnsiTheme="minorHAnsi" w:cstheme="minorHAnsi"/>
          <w:sz w:val="22"/>
          <w:szCs w:val="22"/>
        </w:rPr>
        <w:t xml:space="preserve">Ai sensi dell’art. 38, D.P.R. 445 del 28 dicembre 2000, la dichiarazione è sottoscritta dall’interessato in presenza del dipendente addetto ovvero sottoscritta o inviata insieme alla fotocopia, non autenticata di un documento di identità del dichiarante, all’ufficio competente via fax, tramite un incaricato, oppure a mezzo posta. </w:t>
      </w:r>
    </w:p>
    <w:p w14:paraId="44D6FF07" w14:textId="77777777" w:rsidR="0043001C" w:rsidRPr="009A6748" w:rsidRDefault="0043001C" w:rsidP="009A6748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sectPr w:rsidR="0043001C" w:rsidRPr="009A6748" w:rsidSect="00B332E6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2268" w:right="1701" w:bottom="1701" w:left="1276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3D6E5A" w14:textId="77777777" w:rsidR="00453B10" w:rsidRDefault="00453B10" w:rsidP="0030749D">
      <w:r>
        <w:separator/>
      </w:r>
    </w:p>
  </w:endnote>
  <w:endnote w:type="continuationSeparator" w:id="0">
    <w:p w14:paraId="0450A15D" w14:textId="77777777" w:rsidR="00453B10" w:rsidRDefault="00453B10" w:rsidP="0030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18217973"/>
      <w:docPartObj>
        <w:docPartGallery w:val="Page Numbers (Bottom of Page)"/>
        <w:docPartUnique/>
      </w:docPartObj>
    </w:sdtPr>
    <w:sdtEndPr/>
    <w:sdtContent>
      <w:p w14:paraId="3F561162" w14:textId="77777777" w:rsidR="00E31376" w:rsidRDefault="00E3137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3E5B889" w14:textId="77777777" w:rsidR="00E31376" w:rsidRDefault="00E3137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A1EF99" w14:textId="77777777" w:rsidR="00B63278" w:rsidRDefault="00E31376" w:rsidP="008C5C09">
    <w:pPr>
      <w:pStyle w:val="Pidipagina"/>
      <w:ind w:right="-1694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BA26088" wp14:editId="7F5E2EA6">
              <wp:simplePos x="0" y="0"/>
              <wp:positionH relativeFrom="margin">
                <wp:align>right</wp:align>
              </wp:positionH>
              <wp:positionV relativeFrom="paragraph">
                <wp:posOffset>-740789</wp:posOffset>
              </wp:positionV>
              <wp:extent cx="4136065" cy="584791"/>
              <wp:effectExtent l="0" t="0" r="0" b="635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36065" cy="584791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7720038" w14:textId="1BAFE744" w:rsidR="00000511" w:rsidRPr="00000511" w:rsidRDefault="00000511" w:rsidP="00000511">
                          <w:pPr>
                            <w:rPr>
                              <w:rFonts w:ascii="Calibri" w:eastAsia="Calibri" w:hAnsi="Calibri"/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  <w:r w:rsidRPr="00000511">
                            <w:rPr>
                              <w:rFonts w:ascii="Calibri" w:eastAsia="Calibri" w:hAnsi="Calibri"/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Segretario Amministrativo: </w:t>
                          </w:r>
                          <w:r w:rsidR="00162DCB">
                            <w:rPr>
                              <w:rFonts w:ascii="Calibri" w:eastAsia="Calibri" w:hAnsi="Calibri"/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Stefania </w:t>
                          </w:r>
                          <w:proofErr w:type="spellStart"/>
                          <w:r w:rsidR="00162DCB">
                            <w:rPr>
                              <w:rFonts w:ascii="Calibri" w:eastAsia="Calibri" w:hAnsi="Calibri"/>
                              <w:color w:val="1F3864" w:themeColor="accent1" w:themeShade="80"/>
                              <w:sz w:val="18"/>
                              <w:szCs w:val="18"/>
                            </w:rPr>
                            <w:t>Curto</w:t>
                          </w:r>
                          <w:proofErr w:type="spellEnd"/>
                          <w:r w:rsidRPr="00000511">
                            <w:rPr>
                              <w:rFonts w:ascii="Calibri" w:eastAsia="Calibri" w:hAnsi="Calibri"/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– Via</w:t>
                          </w:r>
                          <w:r w:rsidR="00162DCB">
                            <w:rPr>
                              <w:rFonts w:ascii="Calibri" w:eastAsia="Calibri" w:hAnsi="Calibri"/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Ospedale,</w:t>
                          </w:r>
                          <w:r w:rsidRPr="00000511">
                            <w:rPr>
                              <w:rFonts w:ascii="Calibri" w:eastAsia="Calibri" w:hAnsi="Calibri"/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7</w:t>
                          </w:r>
                          <w:r w:rsidR="00162DCB">
                            <w:rPr>
                              <w:rFonts w:ascii="Calibri" w:eastAsia="Calibri" w:hAnsi="Calibri"/>
                              <w:color w:val="1F3864" w:themeColor="accent1" w:themeShade="80"/>
                              <w:sz w:val="18"/>
                              <w:szCs w:val="18"/>
                            </w:rPr>
                            <w:t>2</w:t>
                          </w:r>
                          <w:r w:rsidRPr="00000511">
                            <w:rPr>
                              <w:rFonts w:ascii="Calibri" w:eastAsia="Calibri" w:hAnsi="Calibri"/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– 0912</w:t>
                          </w:r>
                          <w:r w:rsidR="00162DCB">
                            <w:rPr>
                              <w:rFonts w:ascii="Calibri" w:eastAsia="Calibri" w:hAnsi="Calibri"/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4 </w:t>
                          </w:r>
                          <w:r w:rsidRPr="00000511">
                            <w:rPr>
                              <w:rFonts w:ascii="Calibri" w:eastAsia="Calibri" w:hAnsi="Calibri"/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Cagliari  </w:t>
                          </w:r>
                        </w:p>
                        <w:p w14:paraId="0B7F3498" w14:textId="4FCAB66B" w:rsidR="00000511" w:rsidRPr="00162DCB" w:rsidRDefault="00000511" w:rsidP="00000511">
                          <w:pPr>
                            <w:rPr>
                              <w:rFonts w:ascii="Calibri" w:eastAsia="Calibri" w:hAnsi="Calibri"/>
                              <w:color w:val="0563C1" w:themeColor="hyperlink"/>
                              <w:sz w:val="18"/>
                              <w:szCs w:val="18"/>
                              <w:u w:val="single"/>
                              <w:lang w:val="en-US"/>
                            </w:rPr>
                          </w:pPr>
                          <w:r w:rsidRPr="00000511">
                            <w:rPr>
                              <w:rFonts w:ascii="Calibri" w:eastAsia="Calibri" w:hAnsi="Calibri"/>
                              <w:color w:val="1F3864" w:themeColor="accent1" w:themeShade="80"/>
                              <w:sz w:val="18"/>
                              <w:szCs w:val="18"/>
                              <w:lang w:val="en-US"/>
                            </w:rPr>
                            <w:t>Tel +39 070/675</w:t>
                          </w:r>
                          <w:r w:rsidR="00162DCB">
                            <w:rPr>
                              <w:rFonts w:ascii="Calibri" w:eastAsia="Calibri" w:hAnsi="Calibri"/>
                              <w:color w:val="1F3864" w:themeColor="accent1" w:themeShade="80"/>
                              <w:sz w:val="18"/>
                              <w:szCs w:val="18"/>
                              <w:lang w:val="en-US"/>
                            </w:rPr>
                            <w:t>8506</w:t>
                          </w:r>
                          <w:r w:rsidRPr="00000511">
                            <w:rPr>
                              <w:rFonts w:ascii="Calibri" w:eastAsia="Calibri" w:hAnsi="Calibri"/>
                              <w:color w:val="1F3864" w:themeColor="accent1" w:themeShade="80"/>
                              <w:sz w:val="18"/>
                              <w:szCs w:val="18"/>
                              <w:lang w:val="en-US"/>
                            </w:rPr>
                            <w:t xml:space="preserve"> – email </w:t>
                          </w:r>
                          <w:hyperlink r:id="rId1" w:history="1">
                            <w:r w:rsidR="007C697D" w:rsidRPr="00EF48AB">
                              <w:rPr>
                                <w:rStyle w:val="Collegamentoipertestuale"/>
                                <w:rFonts w:ascii="Calibri" w:eastAsia="Calibri" w:hAnsi="Calibri"/>
                                <w:sz w:val="18"/>
                                <w:szCs w:val="18"/>
                                <w:lang w:val="en-US"/>
                              </w:rPr>
                              <w:t>segreteriadmi@unica.it</w:t>
                            </w:r>
                          </w:hyperlink>
                          <w:r w:rsidRPr="00000511">
                            <w:rPr>
                              <w:rFonts w:ascii="Calibri" w:eastAsia="Calibri" w:hAnsi="Calibri"/>
                              <w:color w:val="1F3864" w:themeColor="accent1" w:themeShade="80"/>
                              <w:sz w:val="18"/>
                              <w:szCs w:val="18"/>
                              <w:lang w:val="en-US"/>
                            </w:rPr>
                            <w:t xml:space="preserve">; </w:t>
                          </w:r>
                          <w:r w:rsidR="00162DCB" w:rsidRPr="00162DCB">
                            <w:rPr>
                              <w:rFonts w:ascii="Calibri" w:eastAsia="Calibri" w:hAnsi="Calibri"/>
                              <w:color w:val="0563C1" w:themeColor="hyperlink"/>
                              <w:sz w:val="18"/>
                              <w:szCs w:val="18"/>
                              <w:u w:val="single"/>
                              <w:lang w:val="en-US"/>
                            </w:rPr>
                            <w:t>https://www.unica.it/unica/it/dip_matinfo.page</w:t>
                          </w:r>
                        </w:p>
                        <w:p w14:paraId="2A11734D" w14:textId="77777777" w:rsidR="00E31376" w:rsidRPr="00894BAC" w:rsidRDefault="00E31376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A26088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274.45pt;margin-top:-58.35pt;width:325.65pt;height:46.05pt;z-index:25165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" fillcolor="white [3201]" stroked="f" strokeweight=".5pt">
              <v:textbox>
                <w:txbxContent>
                  <w:p w14:paraId="17720038" w14:textId="1BAFE744" w:rsidR="00000511" w:rsidRPr="00000511" w:rsidRDefault="00000511" w:rsidP="00000511">
                    <w:pPr>
                      <w:rPr>
                        <w:rFonts w:ascii="Calibri" w:eastAsia="Calibri" w:hAnsi="Calibri"/>
                        <w:color w:val="1F3864" w:themeColor="accent1" w:themeShade="80"/>
                        <w:sz w:val="18"/>
                        <w:szCs w:val="18"/>
                      </w:rPr>
                    </w:pPr>
                    <w:r w:rsidRPr="00000511">
                      <w:rPr>
                        <w:rFonts w:ascii="Calibri" w:eastAsia="Calibri" w:hAnsi="Calibri"/>
                        <w:color w:val="1F3864" w:themeColor="accent1" w:themeShade="80"/>
                        <w:sz w:val="18"/>
                        <w:szCs w:val="18"/>
                      </w:rPr>
                      <w:t xml:space="preserve">Segretario Amministrativo: </w:t>
                    </w:r>
                    <w:r w:rsidR="00162DCB">
                      <w:rPr>
                        <w:rFonts w:ascii="Calibri" w:eastAsia="Calibri" w:hAnsi="Calibri"/>
                        <w:color w:val="1F3864" w:themeColor="accent1" w:themeShade="80"/>
                        <w:sz w:val="18"/>
                        <w:szCs w:val="18"/>
                      </w:rPr>
                      <w:t xml:space="preserve">Stefania </w:t>
                    </w:r>
                    <w:proofErr w:type="spellStart"/>
                    <w:r w:rsidR="00162DCB">
                      <w:rPr>
                        <w:rFonts w:ascii="Calibri" w:eastAsia="Calibri" w:hAnsi="Calibri"/>
                        <w:color w:val="1F3864" w:themeColor="accent1" w:themeShade="80"/>
                        <w:sz w:val="18"/>
                        <w:szCs w:val="18"/>
                      </w:rPr>
                      <w:t>Curto</w:t>
                    </w:r>
                    <w:proofErr w:type="spellEnd"/>
                    <w:r w:rsidRPr="00000511">
                      <w:rPr>
                        <w:rFonts w:ascii="Calibri" w:eastAsia="Calibri" w:hAnsi="Calibri"/>
                        <w:color w:val="1F3864" w:themeColor="accent1" w:themeShade="80"/>
                        <w:sz w:val="18"/>
                        <w:szCs w:val="18"/>
                      </w:rPr>
                      <w:t xml:space="preserve"> – Via</w:t>
                    </w:r>
                    <w:r w:rsidR="00162DCB">
                      <w:rPr>
                        <w:rFonts w:ascii="Calibri" w:eastAsia="Calibri" w:hAnsi="Calibri"/>
                        <w:color w:val="1F3864" w:themeColor="accent1" w:themeShade="80"/>
                        <w:sz w:val="18"/>
                        <w:szCs w:val="18"/>
                      </w:rPr>
                      <w:t xml:space="preserve"> Ospedale,</w:t>
                    </w:r>
                    <w:r w:rsidRPr="00000511">
                      <w:rPr>
                        <w:rFonts w:ascii="Calibri" w:eastAsia="Calibri" w:hAnsi="Calibri"/>
                        <w:color w:val="1F3864" w:themeColor="accent1" w:themeShade="80"/>
                        <w:sz w:val="18"/>
                        <w:szCs w:val="18"/>
                      </w:rPr>
                      <w:t xml:space="preserve"> 7</w:t>
                    </w:r>
                    <w:r w:rsidR="00162DCB">
                      <w:rPr>
                        <w:rFonts w:ascii="Calibri" w:eastAsia="Calibri" w:hAnsi="Calibri"/>
                        <w:color w:val="1F3864" w:themeColor="accent1" w:themeShade="80"/>
                        <w:sz w:val="18"/>
                        <w:szCs w:val="18"/>
                      </w:rPr>
                      <w:t>2</w:t>
                    </w:r>
                    <w:r w:rsidRPr="00000511">
                      <w:rPr>
                        <w:rFonts w:ascii="Calibri" w:eastAsia="Calibri" w:hAnsi="Calibri"/>
                        <w:color w:val="1F3864" w:themeColor="accent1" w:themeShade="80"/>
                        <w:sz w:val="18"/>
                        <w:szCs w:val="18"/>
                      </w:rPr>
                      <w:t xml:space="preserve"> – 0912</w:t>
                    </w:r>
                    <w:r w:rsidR="00162DCB">
                      <w:rPr>
                        <w:rFonts w:ascii="Calibri" w:eastAsia="Calibri" w:hAnsi="Calibri"/>
                        <w:color w:val="1F3864" w:themeColor="accent1" w:themeShade="80"/>
                        <w:sz w:val="18"/>
                        <w:szCs w:val="18"/>
                      </w:rPr>
                      <w:t xml:space="preserve">4 </w:t>
                    </w:r>
                    <w:r w:rsidRPr="00000511">
                      <w:rPr>
                        <w:rFonts w:ascii="Calibri" w:eastAsia="Calibri" w:hAnsi="Calibri"/>
                        <w:color w:val="1F3864" w:themeColor="accent1" w:themeShade="80"/>
                        <w:sz w:val="18"/>
                        <w:szCs w:val="18"/>
                      </w:rPr>
                      <w:t xml:space="preserve">Cagliari  </w:t>
                    </w:r>
                  </w:p>
                  <w:p w14:paraId="0B7F3498" w14:textId="4FCAB66B" w:rsidR="00000511" w:rsidRPr="00162DCB" w:rsidRDefault="00000511" w:rsidP="00000511">
                    <w:pPr>
                      <w:rPr>
                        <w:rFonts w:ascii="Calibri" w:eastAsia="Calibri" w:hAnsi="Calibri"/>
                        <w:color w:val="0563C1" w:themeColor="hyperlink"/>
                        <w:sz w:val="18"/>
                        <w:szCs w:val="18"/>
                        <w:u w:val="single"/>
                        <w:lang w:val="en-US"/>
                      </w:rPr>
                    </w:pPr>
                    <w:r w:rsidRPr="00000511">
                      <w:rPr>
                        <w:rFonts w:ascii="Calibri" w:eastAsia="Calibri" w:hAnsi="Calibri"/>
                        <w:color w:val="1F3864" w:themeColor="accent1" w:themeShade="80"/>
                        <w:sz w:val="18"/>
                        <w:szCs w:val="18"/>
                        <w:lang w:val="en-US"/>
                      </w:rPr>
                      <w:t>Tel +39 070/675</w:t>
                    </w:r>
                    <w:r w:rsidR="00162DCB">
                      <w:rPr>
                        <w:rFonts w:ascii="Calibri" w:eastAsia="Calibri" w:hAnsi="Calibri"/>
                        <w:color w:val="1F3864" w:themeColor="accent1" w:themeShade="80"/>
                        <w:sz w:val="18"/>
                        <w:szCs w:val="18"/>
                        <w:lang w:val="en-US"/>
                      </w:rPr>
                      <w:t>8506</w:t>
                    </w:r>
                    <w:r w:rsidRPr="00000511">
                      <w:rPr>
                        <w:rFonts w:ascii="Calibri" w:eastAsia="Calibri" w:hAnsi="Calibri"/>
                        <w:color w:val="1F3864" w:themeColor="accent1" w:themeShade="80"/>
                        <w:sz w:val="18"/>
                        <w:szCs w:val="18"/>
                        <w:lang w:val="en-US"/>
                      </w:rPr>
                      <w:t xml:space="preserve"> – email </w:t>
                    </w:r>
                    <w:hyperlink r:id="rId2" w:history="1">
                      <w:r w:rsidR="007C697D" w:rsidRPr="00EF48AB">
                        <w:rPr>
                          <w:rStyle w:val="Collegamentoipertestuale"/>
                          <w:rFonts w:ascii="Calibri" w:eastAsia="Calibri" w:hAnsi="Calibri"/>
                          <w:sz w:val="18"/>
                          <w:szCs w:val="18"/>
                          <w:lang w:val="en-US"/>
                        </w:rPr>
                        <w:t>segreteriadmi@unica.it</w:t>
                      </w:r>
                    </w:hyperlink>
                    <w:r w:rsidRPr="00000511">
                      <w:rPr>
                        <w:rFonts w:ascii="Calibri" w:eastAsia="Calibri" w:hAnsi="Calibri"/>
                        <w:color w:val="1F3864" w:themeColor="accent1" w:themeShade="80"/>
                        <w:sz w:val="18"/>
                        <w:szCs w:val="18"/>
                        <w:lang w:val="en-US"/>
                      </w:rPr>
                      <w:t xml:space="preserve">; </w:t>
                    </w:r>
                    <w:r w:rsidR="00162DCB" w:rsidRPr="00162DCB">
                      <w:rPr>
                        <w:rFonts w:ascii="Calibri" w:eastAsia="Calibri" w:hAnsi="Calibri"/>
                        <w:color w:val="0563C1" w:themeColor="hyperlink"/>
                        <w:sz w:val="18"/>
                        <w:szCs w:val="18"/>
                        <w:u w:val="single"/>
                        <w:lang w:val="en-US"/>
                      </w:rPr>
                      <w:t>https://www.unica.it/unica/it/dip_matinfo.page</w:t>
                    </w:r>
                  </w:p>
                  <w:p w14:paraId="2A11734D" w14:textId="77777777" w:rsidR="00E31376" w:rsidRPr="00894BAC" w:rsidRDefault="00E31376">
                    <w:pPr>
                      <w:rPr>
                        <w:color w:val="1F3864" w:themeColor="accent1" w:themeShade="80"/>
                        <w:sz w:val="18"/>
                        <w:szCs w:val="18"/>
                        <w:lang w:val="en-U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2167FB">
      <w:rPr>
        <w:noProof/>
      </w:rPr>
      <w:drawing>
        <wp:anchor distT="0" distB="0" distL="114300" distR="114300" simplePos="0" relativeHeight="251656704" behindDoc="0" locked="0" layoutInCell="1" allowOverlap="1" wp14:anchorId="5B309010" wp14:editId="71139618">
          <wp:simplePos x="0" y="0"/>
          <wp:positionH relativeFrom="column">
            <wp:posOffset>-809895</wp:posOffset>
          </wp:positionH>
          <wp:positionV relativeFrom="page">
            <wp:posOffset>9859224</wp:posOffset>
          </wp:positionV>
          <wp:extent cx="2444115" cy="814705"/>
          <wp:effectExtent l="0" t="0" r="0" b="4445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/>
                </pic:blipFill>
                <pic:spPr bwMode="auto">
                  <a:xfrm>
                    <a:off x="0" y="0"/>
                    <a:ext cx="2444115" cy="814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0CE09" w14:textId="77777777" w:rsidR="00453B10" w:rsidRDefault="00453B10" w:rsidP="0030749D">
      <w:r>
        <w:separator/>
      </w:r>
    </w:p>
  </w:footnote>
  <w:footnote w:type="continuationSeparator" w:id="0">
    <w:p w14:paraId="0271AE5A" w14:textId="77777777" w:rsidR="00453B10" w:rsidRDefault="00453B10" w:rsidP="00307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5F790" w14:textId="77777777" w:rsidR="0030749D" w:rsidRDefault="007C697D">
    <w:pPr>
      <w:pStyle w:val="Intestazione"/>
    </w:pPr>
    <w:r>
      <w:rPr>
        <w:noProof/>
      </w:rPr>
      <w:pict w14:anchorId="05DE948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alt="" style="position:absolute;margin-left:0;margin-top:0;width:620pt;height:877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8021D" w14:textId="77777777" w:rsidR="0030749D" w:rsidRPr="002F0D7B" w:rsidRDefault="00DF3952" w:rsidP="0043001C">
    <w:pPr>
      <w:ind w:left="-1276" w:right="-1694"/>
    </w:pPr>
    <w:r>
      <w:rPr>
        <w:noProof/>
      </w:rPr>
      <w:drawing>
        <wp:inline distT="0" distB="0" distL="0" distR="0" wp14:anchorId="46F5AF2D" wp14:editId="5A4E35E6">
          <wp:extent cx="7588800" cy="135360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588800" cy="135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4CD89" w14:textId="77777777" w:rsidR="00462D8D" w:rsidRDefault="00CB36D1" w:rsidP="0081622C">
    <w:pPr>
      <w:pStyle w:val="Intestazione"/>
      <w:ind w:left="-1276"/>
      <w:rPr>
        <w:b/>
        <w:bCs/>
        <w:color w:val="1F3864" w:themeColor="accent1" w:themeShade="80"/>
        <w:sz w:val="18"/>
        <w:szCs w:val="18"/>
      </w:rPr>
    </w:pPr>
    <w:r>
      <w:rPr>
        <w:noProof/>
      </w:rPr>
      <w:drawing>
        <wp:inline distT="0" distB="0" distL="0" distR="0" wp14:anchorId="0576AF9F" wp14:editId="353C0BED">
          <wp:extent cx="7542000" cy="1191600"/>
          <wp:effectExtent l="0" t="0" r="1905" b="889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191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7ADD98F" w14:textId="67E6BE8F" w:rsidR="00894BAC" w:rsidRDefault="00FB7E66" w:rsidP="001B09C3">
    <w:pPr>
      <w:pStyle w:val="Intestazione"/>
      <w:ind w:left="680"/>
      <w:rPr>
        <w:b/>
        <w:bCs/>
        <w:color w:val="1F3864" w:themeColor="accent1" w:themeShade="80"/>
        <w:sz w:val="18"/>
        <w:szCs w:val="18"/>
      </w:rPr>
    </w:pPr>
    <w:r>
      <w:rPr>
        <w:b/>
        <w:bCs/>
        <w:color w:val="1F3864" w:themeColor="accent1" w:themeShade="80"/>
        <w:sz w:val="18"/>
        <w:szCs w:val="18"/>
      </w:rPr>
      <w:t>Dipartimento</w:t>
    </w:r>
    <w:r w:rsidR="00894BAC">
      <w:rPr>
        <w:b/>
        <w:bCs/>
        <w:color w:val="1F3864" w:themeColor="accent1" w:themeShade="80"/>
        <w:sz w:val="18"/>
        <w:szCs w:val="18"/>
      </w:rPr>
      <w:t xml:space="preserve"> </w:t>
    </w:r>
    <w:r w:rsidR="00162DCB">
      <w:rPr>
        <w:b/>
        <w:bCs/>
        <w:color w:val="1F3864" w:themeColor="accent1" w:themeShade="80"/>
        <w:sz w:val="18"/>
        <w:szCs w:val="18"/>
      </w:rPr>
      <w:t>Di Matematica e Informatica</w:t>
    </w:r>
  </w:p>
  <w:p w14:paraId="73802627" w14:textId="36E44EB7" w:rsidR="00894BAC" w:rsidRDefault="00FB7E66" w:rsidP="007266E2">
    <w:pPr>
      <w:pStyle w:val="Intestazione"/>
      <w:ind w:left="680"/>
      <w:jc w:val="both"/>
      <w:rPr>
        <w:color w:val="1F3864" w:themeColor="accent1" w:themeShade="80"/>
        <w:sz w:val="18"/>
        <w:szCs w:val="18"/>
      </w:rPr>
    </w:pPr>
    <w:r>
      <w:rPr>
        <w:color w:val="1F3864" w:themeColor="accent1" w:themeShade="80"/>
        <w:sz w:val="18"/>
        <w:szCs w:val="18"/>
      </w:rPr>
      <w:t xml:space="preserve">Direttore: Prof. </w:t>
    </w:r>
    <w:r w:rsidR="00162DCB">
      <w:rPr>
        <w:color w:val="1F3864" w:themeColor="accent1" w:themeShade="80"/>
        <w:sz w:val="18"/>
        <w:szCs w:val="18"/>
      </w:rPr>
      <w:t>Stefano Montaldo</w:t>
    </w:r>
  </w:p>
  <w:p w14:paraId="164492E4" w14:textId="77777777" w:rsidR="007266E2" w:rsidRDefault="007266E2" w:rsidP="007266E2">
    <w:pPr>
      <w:pStyle w:val="Intestazione"/>
      <w:ind w:left="680"/>
      <w:jc w:val="both"/>
      <w:rPr>
        <w:color w:val="1F3864" w:themeColor="accent1" w:themeShade="80"/>
        <w:sz w:val="18"/>
        <w:szCs w:val="18"/>
      </w:rPr>
    </w:pPr>
  </w:p>
  <w:p w14:paraId="5FC3FDE2" w14:textId="77777777" w:rsidR="007266E2" w:rsidRDefault="007266E2" w:rsidP="007266E2">
    <w:pPr>
      <w:pStyle w:val="Intestazione"/>
      <w:ind w:left="680"/>
      <w:jc w:val="both"/>
      <w:rPr>
        <w:color w:val="1F3864" w:themeColor="accent1" w:themeShade="80"/>
        <w:sz w:val="18"/>
        <w:szCs w:val="18"/>
      </w:rPr>
    </w:pPr>
  </w:p>
  <w:p w14:paraId="7CEFA4C2" w14:textId="77777777" w:rsidR="00894BAC" w:rsidRPr="00894BAC" w:rsidRDefault="00894BAC" w:rsidP="00894BAC">
    <w:pPr>
      <w:pStyle w:val="Intestazione"/>
      <w:ind w:left="680"/>
      <w:jc w:val="both"/>
      <w:rPr>
        <w:color w:val="1F3864" w:themeColor="accent1" w:themeShade="80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attachedTemplate r:id="rId1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B10"/>
    <w:rsid w:val="00000511"/>
    <w:rsid w:val="000045EC"/>
    <w:rsid w:val="00024CA7"/>
    <w:rsid w:val="0007238E"/>
    <w:rsid w:val="00092276"/>
    <w:rsid w:val="000A1416"/>
    <w:rsid w:val="000A318B"/>
    <w:rsid w:val="000A6836"/>
    <w:rsid w:val="000A68E2"/>
    <w:rsid w:val="000B69A6"/>
    <w:rsid w:val="000D0817"/>
    <w:rsid w:val="000E05AF"/>
    <w:rsid w:val="000E20C3"/>
    <w:rsid w:val="001060B7"/>
    <w:rsid w:val="00123949"/>
    <w:rsid w:val="00130B59"/>
    <w:rsid w:val="00162DCB"/>
    <w:rsid w:val="00163923"/>
    <w:rsid w:val="001813C0"/>
    <w:rsid w:val="001A58C8"/>
    <w:rsid w:val="001A5FBE"/>
    <w:rsid w:val="001B09C3"/>
    <w:rsid w:val="001F5D73"/>
    <w:rsid w:val="00207233"/>
    <w:rsid w:val="002112CF"/>
    <w:rsid w:val="00215557"/>
    <w:rsid w:val="00215561"/>
    <w:rsid w:val="002167FB"/>
    <w:rsid w:val="0021689D"/>
    <w:rsid w:val="00241E4E"/>
    <w:rsid w:val="00266CF0"/>
    <w:rsid w:val="00280E8A"/>
    <w:rsid w:val="002B1BE6"/>
    <w:rsid w:val="002C35DA"/>
    <w:rsid w:val="002E28E3"/>
    <w:rsid w:val="002F0D7B"/>
    <w:rsid w:val="00307220"/>
    <w:rsid w:val="0030749D"/>
    <w:rsid w:val="00313B14"/>
    <w:rsid w:val="003152FB"/>
    <w:rsid w:val="00324279"/>
    <w:rsid w:val="00334CD1"/>
    <w:rsid w:val="00347E08"/>
    <w:rsid w:val="00360818"/>
    <w:rsid w:val="00384CD1"/>
    <w:rsid w:val="00390A63"/>
    <w:rsid w:val="003A1758"/>
    <w:rsid w:val="003B3096"/>
    <w:rsid w:val="003B6000"/>
    <w:rsid w:val="003D6177"/>
    <w:rsid w:val="0043001C"/>
    <w:rsid w:val="004335FE"/>
    <w:rsid w:val="00452B10"/>
    <w:rsid w:val="00453B10"/>
    <w:rsid w:val="0046073D"/>
    <w:rsid w:val="00462D8D"/>
    <w:rsid w:val="00466009"/>
    <w:rsid w:val="004A1477"/>
    <w:rsid w:val="004B1597"/>
    <w:rsid w:val="004D04C6"/>
    <w:rsid w:val="004E061B"/>
    <w:rsid w:val="004E4AA8"/>
    <w:rsid w:val="00501D79"/>
    <w:rsid w:val="00566BF9"/>
    <w:rsid w:val="005974C5"/>
    <w:rsid w:val="005D3A5E"/>
    <w:rsid w:val="005F542B"/>
    <w:rsid w:val="00633AC1"/>
    <w:rsid w:val="006612BC"/>
    <w:rsid w:val="0068140F"/>
    <w:rsid w:val="00694DBA"/>
    <w:rsid w:val="006974B8"/>
    <w:rsid w:val="006A376F"/>
    <w:rsid w:val="006C3DB0"/>
    <w:rsid w:val="006D0F99"/>
    <w:rsid w:val="007266E2"/>
    <w:rsid w:val="00733277"/>
    <w:rsid w:val="007607CF"/>
    <w:rsid w:val="00764FCE"/>
    <w:rsid w:val="00783DF6"/>
    <w:rsid w:val="00785315"/>
    <w:rsid w:val="007C697D"/>
    <w:rsid w:val="007D64E6"/>
    <w:rsid w:val="007E1252"/>
    <w:rsid w:val="007E2D7F"/>
    <w:rsid w:val="0081328C"/>
    <w:rsid w:val="0081622C"/>
    <w:rsid w:val="0088311F"/>
    <w:rsid w:val="00893310"/>
    <w:rsid w:val="00894BAC"/>
    <w:rsid w:val="008A375C"/>
    <w:rsid w:val="008B1590"/>
    <w:rsid w:val="008B6E12"/>
    <w:rsid w:val="008C5C09"/>
    <w:rsid w:val="008F1486"/>
    <w:rsid w:val="008F1E54"/>
    <w:rsid w:val="008F27C3"/>
    <w:rsid w:val="00903E25"/>
    <w:rsid w:val="00941BE5"/>
    <w:rsid w:val="00962C6E"/>
    <w:rsid w:val="009A6748"/>
    <w:rsid w:val="009B4A81"/>
    <w:rsid w:val="009E16F6"/>
    <w:rsid w:val="009F2A67"/>
    <w:rsid w:val="00A420E0"/>
    <w:rsid w:val="00A67EF3"/>
    <w:rsid w:val="00A75007"/>
    <w:rsid w:val="00A82334"/>
    <w:rsid w:val="00AA2D86"/>
    <w:rsid w:val="00AB43B1"/>
    <w:rsid w:val="00AC4E14"/>
    <w:rsid w:val="00AC7939"/>
    <w:rsid w:val="00AF3341"/>
    <w:rsid w:val="00B142E5"/>
    <w:rsid w:val="00B332E6"/>
    <w:rsid w:val="00B3790B"/>
    <w:rsid w:val="00B61DCF"/>
    <w:rsid w:val="00B63278"/>
    <w:rsid w:val="00B700C1"/>
    <w:rsid w:val="00BC10C0"/>
    <w:rsid w:val="00BE4E10"/>
    <w:rsid w:val="00BE7729"/>
    <w:rsid w:val="00C22A26"/>
    <w:rsid w:val="00C36D3F"/>
    <w:rsid w:val="00C44D5D"/>
    <w:rsid w:val="00C514AE"/>
    <w:rsid w:val="00C578C3"/>
    <w:rsid w:val="00C636F8"/>
    <w:rsid w:val="00C64BF6"/>
    <w:rsid w:val="00C7619F"/>
    <w:rsid w:val="00C76C94"/>
    <w:rsid w:val="00C92721"/>
    <w:rsid w:val="00C94BB0"/>
    <w:rsid w:val="00CA4E51"/>
    <w:rsid w:val="00CB36D1"/>
    <w:rsid w:val="00CB4B61"/>
    <w:rsid w:val="00CF183E"/>
    <w:rsid w:val="00CF1A22"/>
    <w:rsid w:val="00D06BA8"/>
    <w:rsid w:val="00D14DDE"/>
    <w:rsid w:val="00D3762E"/>
    <w:rsid w:val="00D545B5"/>
    <w:rsid w:val="00D90ECB"/>
    <w:rsid w:val="00DF3952"/>
    <w:rsid w:val="00DF6E2A"/>
    <w:rsid w:val="00E012E2"/>
    <w:rsid w:val="00E1067C"/>
    <w:rsid w:val="00E133C5"/>
    <w:rsid w:val="00E1483E"/>
    <w:rsid w:val="00E256FE"/>
    <w:rsid w:val="00E31376"/>
    <w:rsid w:val="00E40C25"/>
    <w:rsid w:val="00E56B23"/>
    <w:rsid w:val="00E77A07"/>
    <w:rsid w:val="00E900B2"/>
    <w:rsid w:val="00E966C9"/>
    <w:rsid w:val="00EC5525"/>
    <w:rsid w:val="00EC6FFB"/>
    <w:rsid w:val="00ED542C"/>
    <w:rsid w:val="00EE0C45"/>
    <w:rsid w:val="00EE50E7"/>
    <w:rsid w:val="00EE5D6D"/>
    <w:rsid w:val="00F020E3"/>
    <w:rsid w:val="00F24109"/>
    <w:rsid w:val="00F33206"/>
    <w:rsid w:val="00F40D5B"/>
    <w:rsid w:val="00F41A06"/>
    <w:rsid w:val="00F64BD1"/>
    <w:rsid w:val="00F94E48"/>
    <w:rsid w:val="00FB71AA"/>
    <w:rsid w:val="00FB7E4D"/>
    <w:rsid w:val="00FB7E66"/>
    <w:rsid w:val="00FC59BC"/>
    <w:rsid w:val="00FE6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A3967D"/>
  <w15:chartTrackingRefBased/>
  <w15:docId w15:val="{13275729-4CE2-4DED-908B-EDB1B1477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A6748"/>
    <w:rPr>
      <w:rFonts w:ascii="Times New Roman" w:eastAsia="Times New Roman" w:hAnsi="Times New Roman" w:cs="Times New Roman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A2D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749D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Theme="minorEastAsia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  <w:lang w:eastAsia="en-US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F27C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F27C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A2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E3137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762E"/>
    <w:pPr>
      <w:keepNext/>
      <w:spacing w:before="360" w:line="360" w:lineRule="auto"/>
      <w:jc w:val="both"/>
    </w:pPr>
    <w:rPr>
      <w:rFonts w:asciiTheme="minorHAnsi" w:eastAsiaTheme="minorHAnsi" w:hAnsiTheme="minorHAnsi" w:cstheme="minorHAnsi"/>
      <w:b/>
      <w:bCs/>
      <w:lang w:eastAsia="en-US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3762E"/>
    <w:rPr>
      <w:rFonts w:cstheme="minorHAnsi"/>
      <w:b/>
      <w:bCs/>
    </w:rPr>
  </w:style>
  <w:style w:type="table" w:styleId="Grigliatabella">
    <w:name w:val="Table Grid"/>
    <w:basedOn w:val="Tabellanormale"/>
    <w:uiPriority w:val="3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e"/>
    <w:qFormat/>
    <w:rsid w:val="000A1416"/>
    <w:pPr>
      <w:spacing w:line="360" w:lineRule="auto"/>
      <w:jc w:val="both"/>
    </w:pPr>
    <w:rPr>
      <w:rFonts w:asciiTheme="minorHAnsi" w:eastAsiaTheme="minorHAnsi" w:hAnsiTheme="minorHAnsi" w:cstheme="minorHAnsi"/>
      <w:lang w:eastAsia="en-US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34CD1"/>
    <w:rPr>
      <w:color w:val="954F72" w:themeColor="followedHyperlink"/>
      <w:u w:val="single"/>
    </w:rPr>
  </w:style>
  <w:style w:type="table" w:customStyle="1" w:styleId="Grigliatabella1">
    <w:name w:val="Griglia tabella1"/>
    <w:basedOn w:val="Tabellanormale"/>
    <w:next w:val="Grigliatabella"/>
    <w:uiPriority w:val="59"/>
    <w:rsid w:val="00FE6737"/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87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hyperlink" Target="mailto:segreteriadmi@unica.it" TargetMode="External"/><Relationship Id="rId1" Type="http://schemas.openxmlformats.org/officeDocument/2006/relationships/hyperlink" Target="mailto:segreteriadmi@unic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wnloads\Carta%20Intestata%20DISE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59F7D1B-24F7-8541-BDBE-EE79C44FF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DISEA.dotx</Template>
  <TotalTime>5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2022-03-10T11:01:00Z</cp:lastPrinted>
  <dcterms:created xsi:type="dcterms:W3CDTF">2022-06-04T10:20:00Z</dcterms:created>
  <dcterms:modified xsi:type="dcterms:W3CDTF">2022-06-04T10:23:00Z</dcterms:modified>
</cp:coreProperties>
</file>