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EB2F" w14:textId="77777777" w:rsidR="00274332" w:rsidRPr="00274332" w:rsidRDefault="00274332" w:rsidP="00274332">
      <w:pPr>
        <w:spacing w:line="240" w:lineRule="auto"/>
        <w:jc w:val="center"/>
        <w:rPr>
          <w:rFonts w:ascii="Calibri" w:hAnsi="Calibri" w:cs="Calibri"/>
        </w:rPr>
      </w:pPr>
      <w:r w:rsidRPr="00274332">
        <w:rPr>
          <w:rFonts w:ascii="Calibri" w:hAnsi="Calibri" w:cs="Calibri"/>
        </w:rPr>
        <w:t>DICHIARAZIONE SOSTITUTIVA DELL’ATTO DI NOTORIETA’</w:t>
      </w:r>
    </w:p>
    <w:p w14:paraId="1E173A06" w14:textId="77777777" w:rsidR="00274332" w:rsidRPr="00274332" w:rsidRDefault="00274332" w:rsidP="00274332">
      <w:pPr>
        <w:spacing w:line="240" w:lineRule="auto"/>
        <w:jc w:val="center"/>
        <w:rPr>
          <w:rFonts w:ascii="Calibri" w:hAnsi="Calibri" w:cs="Calibri"/>
        </w:rPr>
      </w:pPr>
      <w:r w:rsidRPr="00274332">
        <w:rPr>
          <w:rFonts w:ascii="Calibri" w:hAnsi="Calibri" w:cs="Calibri"/>
        </w:rPr>
        <w:t>(Art. 47 D.P.R. 28 dicembre 2000, n. 445)</w:t>
      </w:r>
    </w:p>
    <w:p w14:paraId="7C19CABF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000000"/>
          <w:lang w:bidi="it-IT"/>
        </w:rPr>
      </w:pPr>
      <w:r w:rsidRPr="00274332">
        <w:rPr>
          <w:rFonts w:ascii="Calibri" w:hAnsi="Calibri" w:cs="Calibri"/>
          <w:b/>
          <w:bCs/>
          <w:color w:val="000000"/>
          <w:lang w:bidi="it-IT"/>
        </w:rPr>
        <w:t>USO TAXI MISSIONE</w:t>
      </w:r>
    </w:p>
    <w:p w14:paraId="04840809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_l_ sottoscritt________________________________ nat_ a _________________ Prov. ____ il ____________________ residente in _____________________Prov. ___________</w:t>
      </w:r>
    </w:p>
    <w:p w14:paraId="5835047B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via _______________________, n°__</w:t>
      </w:r>
    </w:p>
    <w:p w14:paraId="04F9B9E7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</w:rPr>
      </w:pPr>
      <w:r w:rsidRPr="00274332">
        <w:rPr>
          <w:rFonts w:ascii="Calibri" w:hAnsi="Calibri" w:cs="Calibri"/>
        </w:rPr>
        <w:t>consapevole delle sanzioni penali, nel caso di dichiarazioni non veritiere, di formazione o uso di atti falsi, richiamate  dall’art. 76 del D.P.R. 445 del 28 dicembre 2000</w:t>
      </w:r>
    </w:p>
    <w:p w14:paraId="507205E9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</w:rPr>
      </w:pPr>
    </w:p>
    <w:p w14:paraId="4159A345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  <w:r w:rsidRPr="00274332">
        <w:rPr>
          <w:rFonts w:ascii="Calibri" w:hAnsi="Calibri" w:cs="Calibri"/>
          <w:b/>
        </w:rPr>
        <w:t xml:space="preserve">DICHIARA CHE </w:t>
      </w:r>
    </w:p>
    <w:p w14:paraId="26D96FED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in occasione della missione effettuata a ________________________, si e reso necessario l’uso del</w:t>
      </w:r>
    </w:p>
    <w:p w14:paraId="7EA7931D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taxi il/i giorno/i __________________________ per il seguente motivo:</w:t>
      </w:r>
    </w:p>
    <w:p w14:paraId="7DC3AC54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56B708D4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mancanza di mezzi pubblici per il percorso</w:t>
      </w:r>
    </w:p>
    <w:p w14:paraId="46DA7FA9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urgenza di raggiungere il luogo del convegno/congresso a causa di _____________________;</w:t>
      </w:r>
    </w:p>
    <w:p w14:paraId="47605DA5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trasporto di materiale informatico e/o scientifico ingombrante e pesante;</w:t>
      </w:r>
    </w:p>
    <w:p w14:paraId="56F56851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sciopero dei mezzi pubblici;</w:t>
      </w:r>
    </w:p>
    <w:p w14:paraId="1FAFE26A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altre motivazioni di seguito indicate:</w:t>
      </w:r>
    </w:p>
    <w:p w14:paraId="398DC111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______________________________________________________________________________</w:t>
      </w:r>
    </w:p>
    <w:p w14:paraId="0E348ABC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Cagliari, ________________________</w:t>
      </w:r>
    </w:p>
    <w:p w14:paraId="10BB14CF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Calibri" w:hAnsi="Calibri" w:cs="Calibri"/>
          <w:i/>
          <w:iCs/>
          <w:color w:val="000000"/>
          <w:lang w:bidi="it-IT"/>
        </w:rPr>
      </w:pPr>
      <w:r w:rsidRPr="00274332">
        <w:rPr>
          <w:rFonts w:ascii="Calibri" w:hAnsi="Calibri" w:cs="Calibri"/>
          <w:i/>
          <w:iCs/>
          <w:color w:val="000000"/>
          <w:lang w:bidi="it-IT"/>
        </w:rPr>
        <w:t>Il dichiarante</w:t>
      </w:r>
    </w:p>
    <w:p w14:paraId="7419F9C0" w14:textId="068C45C5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________________________</w:t>
      </w:r>
    </w:p>
    <w:p w14:paraId="4C31AE42" w14:textId="4E5D3C8E" w:rsidR="0043001C" w:rsidRPr="00274332" w:rsidRDefault="00274332" w:rsidP="00274332">
      <w:pPr>
        <w:spacing w:line="360" w:lineRule="auto"/>
        <w:jc w:val="both"/>
        <w:rPr>
          <w:rFonts w:ascii="Calibri" w:hAnsi="Calibri" w:cs="Calibri"/>
        </w:rPr>
      </w:pPr>
      <w:r w:rsidRPr="00274332">
        <w:rPr>
          <w:rFonts w:ascii="Calibri" w:hAnsi="Calibri" w:cs="Calibri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43001C" w:rsidRPr="00274332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735C3" w14:textId="77777777" w:rsidR="00274332" w:rsidRDefault="00274332" w:rsidP="0030749D">
      <w:r>
        <w:separator/>
      </w:r>
    </w:p>
  </w:endnote>
  <w:endnote w:type="continuationSeparator" w:id="0">
    <w:p w14:paraId="08FA8F90" w14:textId="77777777" w:rsidR="00274332" w:rsidRDefault="0027433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AAD8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29A66CC1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6EB9F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A8F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8B593E" wp14:editId="15F8D170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5755" cy="65532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5755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0F7192" w14:textId="4E3E61AE" w:rsidR="00000511" w:rsidRPr="00162DCB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Stefan</w:t>
                          </w:r>
                          <w:r w:rsidR="00671FB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ia</w:t>
                          </w:r>
                          <w:r w:rsid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Curto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</w:t>
                          </w:r>
                          <w:r w:rsid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Ospedale, 72 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– 0912</w:t>
                          </w:r>
                          <w:r w:rsid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4 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Cagliari  </w:t>
                          </w:r>
                          <w:r w:rsid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      </w:t>
                          </w:r>
                          <w:r w:rsidRP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Tel +39 070/675</w:t>
                          </w:r>
                          <w:r w:rsidR="00162DCB" w:rsidRP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8506</w:t>
                          </w:r>
                          <w:r w:rsidRP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email </w:t>
                          </w:r>
                          <w:hyperlink r:id="rId1" w:history="1">
                            <w:r w:rsidR="00162DCB" w:rsidRPr="00162DCB">
                              <w:rPr>
                                <w:rStyle w:val="Collegamentoipertestuale"/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segreteriadmi@unica.it</w:t>
                            </w:r>
                          </w:hyperlink>
                          <w:r w:rsidRPr="00162DCB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; </w:t>
                          </w:r>
                          <w:r w:rsidR="00162DCB" w:rsidRPr="00162DCB">
                            <w:rPr>
                              <w:rStyle w:val="Collegamentoipertestuale"/>
                              <w:rFonts w:ascii="Calibri" w:eastAsia="Calibri" w:hAnsi="Calibri" w:cs="Times New Roman"/>
                              <w:sz w:val="18"/>
                              <w:szCs w:val="18"/>
                            </w:rPr>
                            <w:t>https://www.unica.it/unica/it/dip_matinfo.page</w:t>
                          </w:r>
                        </w:p>
                        <w:p w14:paraId="0C84B84C" w14:textId="77777777" w:rsidR="00E31376" w:rsidRPr="00162DCB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B593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51.6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" fillcolor="white [3201]" stroked="f" strokeweight=".5pt">
              <v:textbox>
                <w:txbxContent>
                  <w:p w14:paraId="150F7192" w14:textId="4E3E61AE" w:rsidR="00000511" w:rsidRPr="00162DCB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Stefan</w:t>
                    </w:r>
                    <w:r w:rsidR="00671FB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ia</w:t>
                    </w:r>
                    <w:r w:rsid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Curto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</w:t>
                    </w:r>
                    <w:r w:rsid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Ospedale, 72 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– 0912</w:t>
                    </w:r>
                    <w:r w:rsid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4 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Cagliari  </w:t>
                    </w:r>
                    <w:r w:rsid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       </w:t>
                    </w:r>
                    <w:r w:rsidRP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Tel +39 070/675</w:t>
                    </w:r>
                    <w:r w:rsidR="00162DCB" w:rsidRP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8506</w:t>
                    </w:r>
                    <w:r w:rsidRP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email </w:t>
                    </w:r>
                    <w:hyperlink r:id="rId2" w:history="1">
                      <w:r w:rsidR="00162DCB" w:rsidRPr="00162DCB">
                        <w:rPr>
                          <w:rStyle w:val="Collegamentoipertestuale"/>
                          <w:rFonts w:ascii="Calibri" w:eastAsia="Calibri" w:hAnsi="Calibri" w:cs="Times New Roman"/>
                          <w:sz w:val="18"/>
                          <w:szCs w:val="18"/>
                        </w:rPr>
                        <w:t>segreteriadmi@unica.it</w:t>
                      </w:r>
                    </w:hyperlink>
                    <w:r w:rsidRPr="00162DCB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; </w:t>
                    </w:r>
                    <w:r w:rsidR="00162DCB" w:rsidRPr="00162DCB">
                      <w:rPr>
                        <w:rStyle w:val="Collegamentoipertestuale"/>
                        <w:rFonts w:ascii="Calibri" w:eastAsia="Calibri" w:hAnsi="Calibri" w:cs="Times New Roman"/>
                        <w:sz w:val="18"/>
                        <w:szCs w:val="18"/>
                      </w:rPr>
                      <w:t>https://www.unica.it/unica/it/dip_matinfo.page</w:t>
                    </w:r>
                  </w:p>
                  <w:p w14:paraId="0C84B84C" w14:textId="77777777" w:rsidR="00E31376" w:rsidRPr="00162DCB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9D485E9" wp14:editId="3921E6A7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E821" w14:textId="77777777" w:rsidR="00274332" w:rsidRDefault="00274332" w:rsidP="0030749D">
      <w:r>
        <w:separator/>
      </w:r>
    </w:p>
  </w:footnote>
  <w:footnote w:type="continuationSeparator" w:id="0">
    <w:p w14:paraId="1CC1C208" w14:textId="77777777" w:rsidR="00274332" w:rsidRDefault="0027433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6A67" w14:textId="77777777" w:rsidR="0030749D" w:rsidRDefault="00671FB4">
    <w:pPr>
      <w:pStyle w:val="Intestazione"/>
    </w:pPr>
    <w:r>
      <w:rPr>
        <w:noProof/>
      </w:rPr>
      <w:pict w14:anchorId="6BAE8B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719A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21C2212" wp14:editId="2C53BF1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F608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23D7ACAE" wp14:editId="24084D54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D88F1" w14:textId="2F5F1AA0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</w:t>
    </w:r>
    <w:r w:rsidR="00162DCB">
      <w:rPr>
        <w:b/>
        <w:bCs/>
        <w:color w:val="1F3864" w:themeColor="accent1" w:themeShade="80"/>
        <w:sz w:val="18"/>
        <w:szCs w:val="18"/>
      </w:rPr>
      <w:t>Matematica e Informatica</w:t>
    </w:r>
  </w:p>
  <w:p w14:paraId="2BBB5F17" w14:textId="0A63B45C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162DCB">
      <w:rPr>
        <w:color w:val="1F3864" w:themeColor="accent1" w:themeShade="80"/>
        <w:sz w:val="18"/>
        <w:szCs w:val="18"/>
      </w:rPr>
      <w:t>Stefano Montaldo</w:t>
    </w:r>
  </w:p>
  <w:p w14:paraId="4E3BD184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67E19ED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596F7BE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32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2DCB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74332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71FB4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D6A7A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807A3"/>
  <w15:chartTrackingRefBased/>
  <w15:docId w15:val="{CB45DC7E-227F-4AD5-9C31-AD1F7FF5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332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after="0" w:line="360" w:lineRule="auto"/>
      <w:jc w:val="both"/>
    </w:pPr>
    <w:rPr>
      <w:rFonts w:cstheme="minorHAnsi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after="0" w:line="360" w:lineRule="auto"/>
      <w:jc w:val="both"/>
    </w:pPr>
    <w:rPr>
      <w:rFonts w:cstheme="minorHAnsi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eteriadmi@unica.it" TargetMode="External"/><Relationship Id="rId1" Type="http://schemas.openxmlformats.org/officeDocument/2006/relationships/hyperlink" Target="mailto:segreteriadmi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2022-03-10T11:01:00Z</cp:lastPrinted>
  <dcterms:created xsi:type="dcterms:W3CDTF">2022-06-04T09:33:00Z</dcterms:created>
  <dcterms:modified xsi:type="dcterms:W3CDTF">2022-06-04T09:34:00Z</dcterms:modified>
</cp:coreProperties>
</file>