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705FE" w14:textId="77777777" w:rsidR="00F62514" w:rsidRPr="00F62514" w:rsidRDefault="00F62514" w:rsidP="00F6251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514">
        <w:rPr>
          <w:rFonts w:asciiTheme="minorHAnsi" w:hAnsiTheme="minorHAnsi" w:cstheme="minorHAnsi"/>
          <w:sz w:val="22"/>
          <w:szCs w:val="22"/>
        </w:rPr>
        <w:t>DICHIARAZIONE SOSTITUTIVA DELL’ATTO DI NOTORIETA’</w:t>
      </w:r>
    </w:p>
    <w:p w14:paraId="2B6DD62A" w14:textId="77777777" w:rsidR="00F62514" w:rsidRPr="00F62514" w:rsidRDefault="00F62514" w:rsidP="00F6251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514">
        <w:rPr>
          <w:rFonts w:asciiTheme="minorHAnsi" w:hAnsiTheme="minorHAnsi" w:cstheme="minorHAnsi"/>
          <w:sz w:val="22"/>
          <w:szCs w:val="22"/>
        </w:rPr>
        <w:t>(Art. 47 D.P.R. 28 dicembre 2000, n. 445)</w:t>
      </w:r>
    </w:p>
    <w:p w14:paraId="2FBDCA86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</w:pPr>
    </w:p>
    <w:p w14:paraId="2504A45E" w14:textId="2F58AC9A" w:rsid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  <w:t>PARTECIPAZIONE A CONVEGNO/SEMINARIO</w:t>
      </w:r>
    </w:p>
    <w:p w14:paraId="77E264FC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</w:pPr>
    </w:p>
    <w:p w14:paraId="3E227095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_l_ </w:t>
      </w:r>
      <w:proofErr w:type="spellStart"/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sottoscritt</w:t>
      </w:r>
      <w:proofErr w:type="spellEnd"/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________________________________ </w:t>
      </w:r>
      <w:proofErr w:type="spellStart"/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nat</w:t>
      </w:r>
      <w:proofErr w:type="spellEnd"/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_ a _________________ Prov. ____ il ____________________ residente in _____________________Prov. ___________</w:t>
      </w:r>
    </w:p>
    <w:p w14:paraId="4A45D414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via _______________________, n°__</w:t>
      </w:r>
    </w:p>
    <w:p w14:paraId="73E5D5D5" w14:textId="6C2F7D7A" w:rsidR="00F62514" w:rsidRPr="00F62514" w:rsidRDefault="00F62514" w:rsidP="00F6251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62514">
        <w:rPr>
          <w:rFonts w:asciiTheme="minorHAnsi" w:hAnsiTheme="minorHAnsi" w:cstheme="minorHAnsi"/>
          <w:sz w:val="22"/>
          <w:szCs w:val="22"/>
        </w:rPr>
        <w:t xml:space="preserve">consapevole delle sanzioni penali, nel caso di dichiarazioni non veritiere, di formazione o uso di atti falsi, richiamate dall’art. 76 del D.P.R. 445 del 28 dicembre 2000 </w:t>
      </w:r>
    </w:p>
    <w:p w14:paraId="53495306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</w:p>
    <w:p w14:paraId="3F02F6C1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  <w:t>Dichiara</w:t>
      </w:r>
    </w:p>
    <w:p w14:paraId="6FC12154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Di aver partecipato al _________________________________________________________ __________________________________________________________________________ </w:t>
      </w:r>
    </w:p>
    <w:p w14:paraId="5F287DD6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tenutosi a _____________________il _____________________ </w:t>
      </w:r>
    </w:p>
    <w:p w14:paraId="2F70715B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e di non aver potuto produrre apposita certificazione/attestazione di partecipazione perché:</w:t>
      </w:r>
    </w:p>
    <w:p w14:paraId="07B97825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sym w:font="Wingdings" w:char="F06F"/>
      </w: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Ha smarrito l’attestazione di partecipazione; </w:t>
      </w:r>
    </w:p>
    <w:p w14:paraId="7142CCE0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sym w:font="Wingdings" w:char="F06F"/>
      </w: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Non veniva rilasciata alcuna attestazione; </w:t>
      </w:r>
    </w:p>
    <w:p w14:paraId="2ABA9860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sym w:font="Wingdings" w:char="F06F"/>
      </w: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Altro _____________________________________________</w:t>
      </w:r>
    </w:p>
    <w:p w14:paraId="53745D09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</w:p>
    <w:p w14:paraId="32220B05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Cagliari, ________________________</w:t>
      </w:r>
    </w:p>
    <w:p w14:paraId="5F0D961B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096"/>
          <w:tab w:val="left" w:pos="6160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i/>
          <w:iCs/>
          <w:color w:val="000000"/>
          <w:sz w:val="22"/>
          <w:szCs w:val="22"/>
          <w:lang w:bidi="it-IT"/>
        </w:rPr>
        <w:t>Il dichiarante</w:t>
      </w:r>
    </w:p>
    <w:p w14:paraId="27447B1A" w14:textId="1CB345A6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096"/>
          <w:tab w:val="left" w:pos="6160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________________________</w:t>
      </w:r>
    </w:p>
    <w:p w14:paraId="5AA56AA9" w14:textId="77777777" w:rsidR="00F62514" w:rsidRDefault="00F62514" w:rsidP="00F6251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4565A2" w14:textId="77777777" w:rsidR="00F62514" w:rsidRDefault="00F62514" w:rsidP="00F6251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09CFFE" w14:textId="16F9BFF2" w:rsidR="00F62514" w:rsidRPr="00F62514" w:rsidRDefault="00F62514" w:rsidP="00F62514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sz w:val="22"/>
          <w:szCs w:val="22"/>
        </w:rPr>
        <w:t xml:space="preserve">Ai sensi dell’art. 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 </w:t>
      </w:r>
    </w:p>
    <w:sectPr w:rsidR="00F62514" w:rsidRPr="00F62514" w:rsidSect="00B33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2DBBE" w14:textId="77777777" w:rsidR="00672F91" w:rsidRDefault="00672F91" w:rsidP="0030749D">
      <w:r>
        <w:separator/>
      </w:r>
    </w:p>
  </w:endnote>
  <w:endnote w:type="continuationSeparator" w:id="0">
    <w:p w14:paraId="4271240D" w14:textId="77777777" w:rsidR="00672F91" w:rsidRDefault="00672F91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4264B" w14:textId="77777777" w:rsidR="007266E2" w:rsidRDefault="007266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36F89310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2E98DD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15F6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C1DD1E" wp14:editId="404CBAB0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135FCF" w14:textId="09CE16FE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Segretario Amministrativo: S</w:t>
                          </w:r>
                          <w:r w:rsidR="00162DC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tefania </w:t>
                          </w:r>
                          <w:proofErr w:type="spellStart"/>
                          <w:r w:rsidR="00162DC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Curto</w:t>
                          </w:r>
                          <w:proofErr w:type="spellEnd"/>
                          <w:r w:rsidR="00162DC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– Via</w:t>
                          </w:r>
                          <w:r w:rsidR="00162DC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Ospedale, 72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0912</w:t>
                          </w:r>
                          <w:r w:rsidR="00162DC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4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Cagliari  </w:t>
                          </w:r>
                        </w:p>
                        <w:p w14:paraId="438F84D2" w14:textId="305BCFC9" w:rsidR="00E31376" w:rsidRPr="00162DCB" w:rsidRDefault="0000051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</w:t>
                          </w:r>
                          <w:r w:rsidR="00162DC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8506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="00162DCB" w:rsidRPr="00EF48AB">
                              <w:rPr>
                                <w:rStyle w:val="Collegamentoipertestuale"/>
                                <w:rFonts w:ascii="Calibri" w:eastAsia="Calibri" w:hAnsi="Calibri"/>
                                <w:sz w:val="18"/>
                                <w:szCs w:val="18"/>
                                <w:lang w:val="en-US"/>
                              </w:rPr>
                              <w:t>segreteriadmi@unica.it</w:t>
                            </w:r>
                          </w:hyperlink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r w:rsidR="00162DCB" w:rsidRPr="00162DCB">
                            <w:rPr>
                              <w:rFonts w:ascii="Calibri" w:eastAsia="Calibri" w:hAnsi="Calibri"/>
                              <w:color w:val="0563C1" w:themeColor="hyperlink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https://www.unica.it/unica/it/dip_matinfo.page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1DD1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" fillcolor="white [3201]" stroked="f" strokeweight=".5pt">
              <v:textbox>
                <w:txbxContent>
                  <w:p w14:paraId="6B135FCF" w14:textId="09CE16FE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Segretario Amministrativo: S</w:t>
                    </w:r>
                    <w:r w:rsidR="00162DC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tefania </w:t>
                    </w:r>
                    <w:proofErr w:type="spellStart"/>
                    <w:r w:rsidR="00162DC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Curto</w:t>
                    </w:r>
                    <w:proofErr w:type="spellEnd"/>
                    <w:r w:rsidR="00162DC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– Via</w:t>
                    </w:r>
                    <w:r w:rsidR="00162DC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Ospedale, 72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– 0912</w:t>
                    </w:r>
                    <w:r w:rsidR="00162DC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4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Cagliari  </w:t>
                    </w:r>
                  </w:p>
                  <w:p w14:paraId="438F84D2" w14:textId="305BCFC9" w:rsidR="00E31376" w:rsidRPr="00162DCB" w:rsidRDefault="00000511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</w:t>
                    </w:r>
                    <w:r w:rsidR="00162DC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8506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2" w:history="1">
                      <w:r w:rsidR="00162DCB" w:rsidRPr="00EF48AB">
                        <w:rPr>
                          <w:rStyle w:val="Collegamentoipertestuale"/>
                          <w:rFonts w:ascii="Calibri" w:eastAsia="Calibri" w:hAnsi="Calibri"/>
                          <w:sz w:val="18"/>
                          <w:szCs w:val="18"/>
                          <w:lang w:val="en-US"/>
                        </w:rPr>
                        <w:t>segreteriadmi@unica.it</w:t>
                      </w:r>
                    </w:hyperlink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r w:rsidR="00162DCB" w:rsidRPr="00162DCB">
                      <w:rPr>
                        <w:rFonts w:ascii="Calibri" w:eastAsia="Calibri" w:hAnsi="Calibri"/>
                        <w:color w:val="0563C1" w:themeColor="hyperlink"/>
                        <w:sz w:val="18"/>
                        <w:szCs w:val="18"/>
                        <w:u w:val="single"/>
                        <w:lang w:val="en-US"/>
                      </w:rPr>
                      <w:t>https://www.unica.it/unica/it/dip_matinfo.page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5AA2D644" wp14:editId="3402D0DC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06A63" w14:textId="77777777" w:rsidR="00672F91" w:rsidRDefault="00672F91" w:rsidP="0030749D">
      <w:r>
        <w:separator/>
      </w:r>
    </w:p>
  </w:footnote>
  <w:footnote w:type="continuationSeparator" w:id="0">
    <w:p w14:paraId="29B12EC4" w14:textId="77777777" w:rsidR="00672F91" w:rsidRDefault="00672F91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3D68A" w14:textId="77777777" w:rsidR="0030749D" w:rsidRDefault="00162DCB">
    <w:pPr>
      <w:pStyle w:val="Intestazione"/>
    </w:pPr>
    <w:r>
      <w:rPr>
        <w:noProof/>
      </w:rPr>
      <w:pict w14:anchorId="5658AD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0475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2FDCA47" wp14:editId="7D45D510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B9543" w14:textId="77777777" w:rsidR="00462D8D" w:rsidRDefault="00CB36D1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7B0BCDC1" wp14:editId="0EE16A90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1A0F4B" w14:textId="48E51F0E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</w:t>
    </w:r>
    <w:r w:rsidR="00162DCB">
      <w:rPr>
        <w:b/>
        <w:bCs/>
        <w:color w:val="1F3864" w:themeColor="accent1" w:themeShade="80"/>
        <w:sz w:val="18"/>
        <w:szCs w:val="18"/>
      </w:rPr>
      <w:t>Matematica e Informatica</w:t>
    </w:r>
  </w:p>
  <w:p w14:paraId="3DC995ED" w14:textId="32E69623" w:rsidR="00894BAC" w:rsidRDefault="00FB7E66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162DCB">
      <w:rPr>
        <w:color w:val="1F3864" w:themeColor="accent1" w:themeShade="80"/>
        <w:sz w:val="18"/>
        <w:szCs w:val="18"/>
      </w:rPr>
      <w:t xml:space="preserve">Stefano Montaldo </w:t>
    </w:r>
  </w:p>
  <w:p w14:paraId="79896B4D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27E670BF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4E8007F5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91"/>
    <w:rsid w:val="00000511"/>
    <w:rsid w:val="000045EC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3949"/>
    <w:rsid w:val="00130B59"/>
    <w:rsid w:val="00162DCB"/>
    <w:rsid w:val="00163923"/>
    <w:rsid w:val="001813C0"/>
    <w:rsid w:val="001A58C8"/>
    <w:rsid w:val="001A5FBE"/>
    <w:rsid w:val="001B09C3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3001C"/>
    <w:rsid w:val="004335FE"/>
    <w:rsid w:val="0046073D"/>
    <w:rsid w:val="00462D8D"/>
    <w:rsid w:val="00466009"/>
    <w:rsid w:val="004A1477"/>
    <w:rsid w:val="004B1597"/>
    <w:rsid w:val="004D04C6"/>
    <w:rsid w:val="004E061B"/>
    <w:rsid w:val="004E4AA8"/>
    <w:rsid w:val="00501D79"/>
    <w:rsid w:val="00566BF9"/>
    <w:rsid w:val="005974C5"/>
    <w:rsid w:val="005D3A5E"/>
    <w:rsid w:val="005F542B"/>
    <w:rsid w:val="00633AC1"/>
    <w:rsid w:val="006612BC"/>
    <w:rsid w:val="00672F91"/>
    <w:rsid w:val="0068140F"/>
    <w:rsid w:val="00694DBA"/>
    <w:rsid w:val="006974B8"/>
    <w:rsid w:val="006A376F"/>
    <w:rsid w:val="006C3DB0"/>
    <w:rsid w:val="007266E2"/>
    <w:rsid w:val="00733277"/>
    <w:rsid w:val="007607CF"/>
    <w:rsid w:val="00764FCE"/>
    <w:rsid w:val="00783DF6"/>
    <w:rsid w:val="007D64E6"/>
    <w:rsid w:val="007E1252"/>
    <w:rsid w:val="007E2D7F"/>
    <w:rsid w:val="0081328C"/>
    <w:rsid w:val="0081622C"/>
    <w:rsid w:val="0088311F"/>
    <w:rsid w:val="00893310"/>
    <w:rsid w:val="00894BAC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F020E3"/>
    <w:rsid w:val="00F24109"/>
    <w:rsid w:val="00F33206"/>
    <w:rsid w:val="00F40D5B"/>
    <w:rsid w:val="00F41A06"/>
    <w:rsid w:val="00F62514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C6026"/>
  <w15:chartTrackingRefBased/>
  <w15:docId w15:val="{37613A78-411B-4ECD-A070-953EDA8D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2514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asciiTheme="minorHAnsi" w:eastAsiaTheme="minorHAnsi" w:hAnsiTheme="minorHAnsi" w:cstheme="minorHAnsi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asciiTheme="minorHAnsi" w:eastAsiaTheme="minorHAnsi" w:hAnsiTheme="minorHAnsi" w:cstheme="minorHAns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mailto:segreteriadmi@unica.it" TargetMode="External"/><Relationship Id="rId1" Type="http://schemas.openxmlformats.org/officeDocument/2006/relationships/hyperlink" Target="mailto:segreteriadmi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2022-03-10T11:01:00Z</cp:lastPrinted>
  <dcterms:created xsi:type="dcterms:W3CDTF">2022-06-04T09:45:00Z</dcterms:created>
  <dcterms:modified xsi:type="dcterms:W3CDTF">2022-06-04T09:45:00Z</dcterms:modified>
</cp:coreProperties>
</file>