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835F" w14:textId="77777777" w:rsidR="00452B10" w:rsidRDefault="00BC3144" w:rsidP="00217F15">
      <w:pPr>
        <w:spacing w:line="360" w:lineRule="auto"/>
        <w:ind w:right="400"/>
        <w:jc w:val="center"/>
        <w:rPr>
          <w:rFonts w:eastAsia="Times New Roman" w:cstheme="minorHAnsi"/>
          <w:b/>
          <w:sz w:val="22"/>
          <w:szCs w:val="22"/>
        </w:rPr>
      </w:pPr>
      <w:bookmarkStart w:id="0" w:name="page1"/>
      <w:bookmarkEnd w:id="0"/>
      <w:r w:rsidRPr="00217F15">
        <w:rPr>
          <w:rFonts w:eastAsia="Times New Roman" w:cstheme="minorHAnsi"/>
          <w:b/>
          <w:sz w:val="22"/>
          <w:szCs w:val="22"/>
        </w:rPr>
        <w:t xml:space="preserve">RICHIESTA DI AUTORIZZAZIONE DELL'USO DI MEZZI STRAORDINARI DI TRASPORTO </w:t>
      </w:r>
    </w:p>
    <w:p w14:paraId="4683700A" w14:textId="32E69623" w:rsidR="00BC3144" w:rsidRPr="00217F15" w:rsidRDefault="00BC3144" w:rsidP="00217F15">
      <w:pPr>
        <w:spacing w:line="360" w:lineRule="auto"/>
        <w:ind w:right="400"/>
        <w:jc w:val="center"/>
        <w:rPr>
          <w:rFonts w:eastAsia="Times New Roman" w:cstheme="minorHAnsi"/>
          <w:b/>
          <w:sz w:val="22"/>
          <w:szCs w:val="22"/>
        </w:rPr>
      </w:pPr>
      <w:r w:rsidRPr="00217F15">
        <w:rPr>
          <w:rFonts w:eastAsia="Times New Roman" w:cstheme="minorHAnsi"/>
          <w:b/>
          <w:sz w:val="22"/>
          <w:szCs w:val="22"/>
        </w:rPr>
        <w:t>(art. 6 del Regolamento di Ateneo)</w:t>
      </w:r>
    </w:p>
    <w:p w14:paraId="3B6E0367" w14:textId="77777777" w:rsidR="00BC3144" w:rsidRPr="00217F15" w:rsidRDefault="00BC3144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0685631C" w14:textId="77777777" w:rsidR="00BC3144" w:rsidRPr="00217F15" w:rsidRDefault="00BC3144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4637D0BC" w14:textId="77777777" w:rsidR="00BC3144" w:rsidRPr="00217F15" w:rsidRDefault="00BC3144" w:rsidP="00217F15">
      <w:pPr>
        <w:spacing w:line="360" w:lineRule="auto"/>
        <w:jc w:val="both"/>
        <w:rPr>
          <w:rFonts w:eastAsia="Times New Roman" w:cstheme="minorHAnsi"/>
          <w:sz w:val="22"/>
          <w:szCs w:val="22"/>
        </w:rPr>
      </w:pPr>
      <w:r w:rsidRPr="00217F15">
        <w:rPr>
          <w:rFonts w:eastAsia="Times New Roman" w:cstheme="minorHAnsi"/>
          <w:sz w:val="22"/>
          <w:szCs w:val="22"/>
        </w:rPr>
        <w:t>Il sottoscritto in servizio presso la/il ________________, in qualità di _______________ matricola ____________, in occasione della missione che dovrà effettuare a ____________</w:t>
      </w:r>
      <w:proofErr w:type="gramStart"/>
      <w:r w:rsidRPr="00217F15">
        <w:rPr>
          <w:rFonts w:eastAsia="Times New Roman" w:cstheme="minorHAnsi"/>
          <w:sz w:val="22"/>
          <w:szCs w:val="22"/>
        </w:rPr>
        <w:t>_ ,</w:t>
      </w:r>
      <w:proofErr w:type="gramEnd"/>
      <w:r w:rsidRPr="00217F15">
        <w:rPr>
          <w:rFonts w:eastAsia="Times New Roman" w:cstheme="minorHAnsi"/>
          <w:sz w:val="22"/>
          <w:szCs w:val="22"/>
        </w:rPr>
        <w:t xml:space="preserve"> in data ___________, con la presente chiede l'autorizzazione del seguente mezzo:</w:t>
      </w:r>
    </w:p>
    <w:p w14:paraId="664F928A" w14:textId="77777777" w:rsidR="00BC3144" w:rsidRPr="00217F15" w:rsidRDefault="00BC3144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72126A9A" w14:textId="77777777" w:rsidR="00BC3144" w:rsidRPr="00217F15" w:rsidRDefault="00BC3144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4790788D" w14:textId="16CD4D7E" w:rsidR="00BC3144" w:rsidRPr="00ED6738" w:rsidRDefault="00BC3144" w:rsidP="00ED6738">
      <w:pPr>
        <w:spacing w:line="360" w:lineRule="auto"/>
        <w:ind w:left="600"/>
        <w:rPr>
          <w:rFonts w:eastAsia="Times New Roman" w:cstheme="minorHAnsi"/>
          <w:sz w:val="22"/>
          <w:szCs w:val="22"/>
        </w:rPr>
      </w:pPr>
      <w:r w:rsidRPr="00217F15">
        <w:rPr>
          <w:rFonts w:eastAsia="Times New Roman" w:cstheme="minorHAnsi"/>
          <w:b/>
          <w:sz w:val="22"/>
          <w:szCs w:val="22"/>
        </w:rPr>
        <w:t>Tipo veicolo:</w:t>
      </w:r>
      <w:r w:rsidR="00ED6738">
        <w:rPr>
          <w:rFonts w:eastAsia="Times New Roman" w:cstheme="minorHAnsi"/>
          <w:b/>
          <w:sz w:val="22"/>
          <w:szCs w:val="22"/>
        </w:rPr>
        <w:t xml:space="preserve"> </w:t>
      </w:r>
      <w:r w:rsidR="00ED6738" w:rsidRPr="00217F15">
        <w:rPr>
          <w:rFonts w:eastAsia="Times New Roman" w:cstheme="minorHAnsi"/>
          <w:sz w:val="22"/>
          <w:szCs w:val="22"/>
        </w:rPr>
        <w:t>Mezzo proprio</w:t>
      </w:r>
      <w:r w:rsidRPr="00217F15">
        <w:rPr>
          <w:rFonts w:eastAsia="Times New Roman" w:cstheme="minorHAnsi"/>
          <w:sz w:val="22"/>
          <w:szCs w:val="22"/>
        </w:rPr>
        <w:tab/>
      </w:r>
      <w:r w:rsidRPr="00217F15">
        <w:rPr>
          <w:rFonts w:eastAsia="Times New Roman" w:cstheme="minorHAnsi"/>
          <w:b/>
          <w:sz w:val="22"/>
          <w:szCs w:val="22"/>
        </w:rPr>
        <w:t>Targa:</w:t>
      </w:r>
    </w:p>
    <w:p w14:paraId="0C6D9490" w14:textId="77777777" w:rsidR="00BC3144" w:rsidRPr="00217F15" w:rsidRDefault="00BC3144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62E91BE5" w14:textId="77777777" w:rsidR="00BC3144" w:rsidRPr="00217F15" w:rsidRDefault="00BC3144" w:rsidP="00217F15">
      <w:pPr>
        <w:spacing w:line="360" w:lineRule="auto"/>
        <w:ind w:right="1160"/>
        <w:rPr>
          <w:rFonts w:eastAsia="Times New Roman" w:cstheme="minorHAnsi"/>
          <w:sz w:val="22"/>
          <w:szCs w:val="22"/>
        </w:rPr>
      </w:pPr>
      <w:r w:rsidRPr="00217F15">
        <w:rPr>
          <w:rFonts w:eastAsia="Times New Roman" w:cstheme="minorHAnsi"/>
          <w:sz w:val="22"/>
          <w:szCs w:val="22"/>
        </w:rPr>
        <w:t>Il sottoscritto dichiara sotto la propria personale responsabilità di voler utilizzare il mezzo proprio nell'ambito della missione effettuando il seguente percorso:</w:t>
      </w:r>
    </w:p>
    <w:p w14:paraId="03F3787F" w14:textId="27DA3666" w:rsidR="004F1AFA" w:rsidRPr="00217F15" w:rsidRDefault="004F1AFA" w:rsidP="00217F15">
      <w:pPr>
        <w:spacing w:line="360" w:lineRule="auto"/>
        <w:rPr>
          <w:rFonts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6"/>
        <w:gridCol w:w="4457"/>
      </w:tblGrid>
      <w:tr w:rsidR="000A56BB" w:rsidRPr="00217F15" w14:paraId="093C4605" w14:textId="77777777" w:rsidTr="0095030C">
        <w:tc>
          <w:tcPr>
            <w:tcW w:w="8913" w:type="dxa"/>
            <w:gridSpan w:val="2"/>
          </w:tcPr>
          <w:p w14:paraId="5BCAAC2E" w14:textId="563B4A89" w:rsidR="000A56BB" w:rsidRPr="00217F15" w:rsidRDefault="000A56BB" w:rsidP="00217F15">
            <w:pPr>
              <w:spacing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217F15">
              <w:rPr>
                <w:rFonts w:cstheme="minorHAnsi"/>
                <w:b/>
                <w:bCs/>
                <w:sz w:val="22"/>
                <w:szCs w:val="22"/>
              </w:rPr>
              <w:t>Viaggio di andata</w:t>
            </w:r>
          </w:p>
        </w:tc>
      </w:tr>
      <w:tr w:rsidR="007767A9" w:rsidRPr="00217F15" w14:paraId="68EB7760" w14:textId="77777777" w:rsidTr="007767A9">
        <w:tc>
          <w:tcPr>
            <w:tcW w:w="4456" w:type="dxa"/>
          </w:tcPr>
          <w:p w14:paraId="6856D11B" w14:textId="7FAB1E52" w:rsidR="007767A9" w:rsidRPr="00217F15" w:rsidRDefault="00F518F0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Luogo di partenza</w:t>
            </w:r>
          </w:p>
        </w:tc>
        <w:tc>
          <w:tcPr>
            <w:tcW w:w="4457" w:type="dxa"/>
          </w:tcPr>
          <w:p w14:paraId="65A0E7DA" w14:textId="77777777" w:rsidR="007767A9" w:rsidRPr="00217F15" w:rsidRDefault="007767A9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7767A9" w:rsidRPr="00217F15" w14:paraId="58EF27A5" w14:textId="77777777" w:rsidTr="007767A9">
        <w:tc>
          <w:tcPr>
            <w:tcW w:w="4456" w:type="dxa"/>
          </w:tcPr>
          <w:p w14:paraId="2C4F8E45" w14:textId="41EFD398" w:rsidR="007767A9" w:rsidRPr="00217F15" w:rsidRDefault="00F518F0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Tappa intermedia (eventuale)</w:t>
            </w:r>
          </w:p>
        </w:tc>
        <w:tc>
          <w:tcPr>
            <w:tcW w:w="4457" w:type="dxa"/>
          </w:tcPr>
          <w:p w14:paraId="0311B23B" w14:textId="77777777" w:rsidR="007767A9" w:rsidRPr="00217F15" w:rsidRDefault="007767A9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7767A9" w:rsidRPr="00217F15" w14:paraId="37E9508F" w14:textId="77777777" w:rsidTr="007767A9">
        <w:tc>
          <w:tcPr>
            <w:tcW w:w="4456" w:type="dxa"/>
          </w:tcPr>
          <w:p w14:paraId="69D0D735" w14:textId="569EBD63" w:rsidR="007767A9" w:rsidRPr="00217F15" w:rsidRDefault="00F518F0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Tappa di arrivo</w:t>
            </w:r>
          </w:p>
        </w:tc>
        <w:tc>
          <w:tcPr>
            <w:tcW w:w="4457" w:type="dxa"/>
          </w:tcPr>
          <w:p w14:paraId="0BDCFD2D" w14:textId="77777777" w:rsidR="007767A9" w:rsidRPr="00217F15" w:rsidRDefault="007767A9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7767A9" w:rsidRPr="00217F15" w14:paraId="38C2EDF1" w14:textId="77777777" w:rsidTr="007767A9">
        <w:tc>
          <w:tcPr>
            <w:tcW w:w="4456" w:type="dxa"/>
          </w:tcPr>
          <w:p w14:paraId="0CC4540C" w14:textId="22725F9A" w:rsidR="007767A9" w:rsidRPr="00217F15" w:rsidRDefault="00F518F0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KM da percorrere (approssimativi)</w:t>
            </w:r>
          </w:p>
        </w:tc>
        <w:tc>
          <w:tcPr>
            <w:tcW w:w="4457" w:type="dxa"/>
          </w:tcPr>
          <w:p w14:paraId="62D8F885" w14:textId="77777777" w:rsidR="007767A9" w:rsidRPr="00217F15" w:rsidRDefault="007767A9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0A56BB" w:rsidRPr="00217F15" w14:paraId="30EC81B1" w14:textId="77777777" w:rsidTr="00D34C78">
        <w:tc>
          <w:tcPr>
            <w:tcW w:w="8913" w:type="dxa"/>
            <w:gridSpan w:val="2"/>
          </w:tcPr>
          <w:p w14:paraId="0EC8302A" w14:textId="29E4457D" w:rsidR="000A56BB" w:rsidRPr="00217F15" w:rsidRDefault="000A56BB" w:rsidP="00217F15">
            <w:pPr>
              <w:spacing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217F15">
              <w:rPr>
                <w:rFonts w:cstheme="minorHAnsi"/>
                <w:b/>
                <w:bCs/>
                <w:sz w:val="22"/>
                <w:szCs w:val="22"/>
              </w:rPr>
              <w:t>Viaggio di ritorno</w:t>
            </w:r>
          </w:p>
        </w:tc>
      </w:tr>
      <w:tr w:rsidR="000A56BB" w:rsidRPr="00217F15" w14:paraId="58AD88B8" w14:textId="77777777" w:rsidTr="007767A9">
        <w:tc>
          <w:tcPr>
            <w:tcW w:w="4456" w:type="dxa"/>
          </w:tcPr>
          <w:p w14:paraId="7C38333F" w14:textId="18D605BC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Luogo di partenza</w:t>
            </w:r>
          </w:p>
        </w:tc>
        <w:tc>
          <w:tcPr>
            <w:tcW w:w="4457" w:type="dxa"/>
          </w:tcPr>
          <w:p w14:paraId="1312F0D3" w14:textId="77777777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0A56BB" w:rsidRPr="00217F15" w14:paraId="0EA92017" w14:textId="77777777" w:rsidTr="007767A9">
        <w:tc>
          <w:tcPr>
            <w:tcW w:w="4456" w:type="dxa"/>
          </w:tcPr>
          <w:p w14:paraId="1462F248" w14:textId="65A6B232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Tappa intermedia (eventuale)</w:t>
            </w:r>
          </w:p>
        </w:tc>
        <w:tc>
          <w:tcPr>
            <w:tcW w:w="4457" w:type="dxa"/>
          </w:tcPr>
          <w:p w14:paraId="32F57C2A" w14:textId="77777777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0A56BB" w:rsidRPr="00217F15" w14:paraId="2EA9FB88" w14:textId="77777777" w:rsidTr="007767A9">
        <w:tc>
          <w:tcPr>
            <w:tcW w:w="4456" w:type="dxa"/>
          </w:tcPr>
          <w:p w14:paraId="46655352" w14:textId="4A236E84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Tappa di arrivo</w:t>
            </w:r>
          </w:p>
        </w:tc>
        <w:tc>
          <w:tcPr>
            <w:tcW w:w="4457" w:type="dxa"/>
          </w:tcPr>
          <w:p w14:paraId="383A465C" w14:textId="77777777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0A56BB" w:rsidRPr="00217F15" w14:paraId="56C27AFF" w14:textId="77777777" w:rsidTr="007767A9">
        <w:tc>
          <w:tcPr>
            <w:tcW w:w="4456" w:type="dxa"/>
          </w:tcPr>
          <w:p w14:paraId="35CA6264" w14:textId="7DF56133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KM da percorrere (approssimativi)</w:t>
            </w:r>
          </w:p>
        </w:tc>
        <w:tc>
          <w:tcPr>
            <w:tcW w:w="4457" w:type="dxa"/>
          </w:tcPr>
          <w:p w14:paraId="302D592A" w14:textId="77777777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0A56BB" w:rsidRPr="00217F15" w14:paraId="3BF2909B" w14:textId="77777777" w:rsidTr="007767A9">
        <w:tc>
          <w:tcPr>
            <w:tcW w:w="4456" w:type="dxa"/>
          </w:tcPr>
          <w:p w14:paraId="089E5073" w14:textId="2716A3B8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217F15">
              <w:rPr>
                <w:rFonts w:cstheme="minorHAnsi"/>
                <w:sz w:val="22"/>
                <w:szCs w:val="22"/>
              </w:rPr>
              <w:t>KM totali (approssimativi)</w:t>
            </w:r>
          </w:p>
        </w:tc>
        <w:tc>
          <w:tcPr>
            <w:tcW w:w="4457" w:type="dxa"/>
          </w:tcPr>
          <w:p w14:paraId="3C81003A" w14:textId="77777777" w:rsidR="000A56BB" w:rsidRPr="00217F15" w:rsidRDefault="000A56BB" w:rsidP="00217F1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7965A372" w14:textId="036E362F" w:rsidR="00FF2B05" w:rsidRPr="00217F15" w:rsidRDefault="00FF2B05" w:rsidP="00217F15">
      <w:pPr>
        <w:spacing w:line="360" w:lineRule="auto"/>
        <w:rPr>
          <w:rFonts w:cstheme="minorHAnsi"/>
          <w:sz w:val="22"/>
          <w:szCs w:val="22"/>
        </w:rPr>
      </w:pPr>
    </w:p>
    <w:p w14:paraId="10DD88C1" w14:textId="7384FC29" w:rsidR="00ED6738" w:rsidRDefault="00C12D2F" w:rsidP="00217F15">
      <w:pPr>
        <w:spacing w:line="360" w:lineRule="auto"/>
        <w:rPr>
          <w:rFonts w:eastAsia="Times New Roman" w:cstheme="minorHAnsi"/>
          <w:sz w:val="22"/>
          <w:szCs w:val="22"/>
        </w:rPr>
      </w:pPr>
      <w:r w:rsidRPr="00217F15">
        <w:rPr>
          <w:rFonts w:eastAsia="Times New Roman" w:cstheme="minorHAnsi"/>
          <w:sz w:val="22"/>
          <w:szCs w:val="22"/>
        </w:rPr>
        <w:t xml:space="preserve">Elenco delle persone trasportate: </w:t>
      </w:r>
    </w:p>
    <w:p w14:paraId="4FCAB66B" w14:textId="2EC4F4B9" w:rsidR="00452B10" w:rsidRDefault="00452B10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54ED2C7B" w14:textId="77777777" w:rsidR="00452B10" w:rsidRPr="00217F15" w:rsidRDefault="00452B10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0D648ED" w14:textId="77777777" w:rsidR="00C12D2F" w:rsidRPr="00217F15" w:rsidRDefault="00C12D2F" w:rsidP="00217F15">
      <w:pPr>
        <w:spacing w:line="360" w:lineRule="auto"/>
        <w:ind w:right="460"/>
        <w:rPr>
          <w:rFonts w:eastAsia="Times New Roman" w:cstheme="minorHAnsi"/>
          <w:i/>
          <w:sz w:val="22"/>
          <w:szCs w:val="22"/>
        </w:rPr>
      </w:pPr>
      <w:r w:rsidRPr="00217F15">
        <w:rPr>
          <w:rFonts w:eastAsia="Times New Roman" w:cstheme="minorHAnsi"/>
          <w:i/>
          <w:sz w:val="22"/>
          <w:szCs w:val="22"/>
        </w:rPr>
        <w:lastRenderedPageBreak/>
        <w:t>Al riguardo dichiara espressamente di sollevare l'Amministrazione e il Dipartimento da ogni responsabilità per i danni che l'uso di detto mezzo possa comunque arrecare a terzi trasportati.</w:t>
      </w:r>
    </w:p>
    <w:p w14:paraId="57B878C0" w14:textId="77777777" w:rsidR="00C12D2F" w:rsidRPr="00217F15" w:rsidRDefault="00C12D2F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5AFD309F" w14:textId="77777777" w:rsidR="00C12D2F" w:rsidRPr="00217F15" w:rsidRDefault="00C12D2F" w:rsidP="00217F15">
      <w:pPr>
        <w:spacing w:line="360" w:lineRule="auto"/>
        <w:rPr>
          <w:rFonts w:eastAsia="Times New Roman" w:cstheme="minorHAnsi"/>
          <w:sz w:val="22"/>
          <w:szCs w:val="22"/>
        </w:rPr>
      </w:pPr>
      <w:r w:rsidRPr="00217F15">
        <w:rPr>
          <w:rFonts w:eastAsia="Times New Roman" w:cstheme="minorHAnsi"/>
          <w:sz w:val="22"/>
          <w:szCs w:val="22"/>
        </w:rPr>
        <w:t>La presente richiesta è resa necessaria dalla seguente motivazione:</w:t>
      </w:r>
    </w:p>
    <w:p w14:paraId="3E3F198E" w14:textId="77777777" w:rsidR="00C12D2F" w:rsidRPr="00217F15" w:rsidRDefault="00C12D2F" w:rsidP="00217F15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15C4359B" w14:textId="77777777" w:rsidR="00C12D2F" w:rsidRPr="00217F15" w:rsidRDefault="00C12D2F" w:rsidP="00217F15">
      <w:pPr>
        <w:spacing w:line="360" w:lineRule="auto"/>
        <w:ind w:left="600"/>
        <w:rPr>
          <w:rFonts w:eastAsia="Times New Roman" w:cstheme="minorHAnsi"/>
          <w:sz w:val="22"/>
          <w:szCs w:val="22"/>
        </w:rPr>
      </w:pPr>
      <w:r w:rsidRPr="00217F15">
        <w:rPr>
          <w:rFonts w:eastAsia="Times New Roman" w:cstheme="minorHAnsi"/>
          <w:sz w:val="22"/>
          <w:szCs w:val="22"/>
        </w:rPr>
        <w:t>Assenza mezzi di linea pubblici o inconciliabilità di orari.</w:t>
      </w:r>
    </w:p>
    <w:p w14:paraId="3621525C" w14:textId="1C473174" w:rsidR="004C76C4" w:rsidRPr="00217F15" w:rsidRDefault="00BB2B46" w:rsidP="00217F15">
      <w:pPr>
        <w:spacing w:line="360" w:lineRule="auto"/>
        <w:rPr>
          <w:rFonts w:cstheme="minorHAnsi"/>
          <w:sz w:val="22"/>
          <w:szCs w:val="22"/>
        </w:rPr>
      </w:pPr>
      <w:r w:rsidRPr="00217F15">
        <w:rPr>
          <w:rFonts w:cstheme="minorHAnsi"/>
          <w:sz w:val="22"/>
          <w:szCs w:val="22"/>
        </w:rPr>
        <w:tab/>
        <w:t>___________________________________________</w:t>
      </w:r>
    </w:p>
    <w:p w14:paraId="1F699D9C" w14:textId="680EED53" w:rsidR="00126A00" w:rsidRPr="00217F15" w:rsidRDefault="00126A00" w:rsidP="00217F15">
      <w:pPr>
        <w:spacing w:line="360" w:lineRule="auto"/>
        <w:rPr>
          <w:rFonts w:cstheme="minorHAnsi"/>
          <w:sz w:val="22"/>
          <w:szCs w:val="22"/>
        </w:rPr>
      </w:pPr>
    </w:p>
    <w:p w14:paraId="1FB382D7" w14:textId="302F14B2" w:rsidR="00BB2B46" w:rsidRPr="00217F15" w:rsidRDefault="00BB2B46" w:rsidP="00217F15">
      <w:pPr>
        <w:spacing w:line="360" w:lineRule="auto"/>
        <w:rPr>
          <w:rFonts w:cstheme="minorHAnsi"/>
          <w:sz w:val="22"/>
          <w:szCs w:val="22"/>
        </w:rPr>
      </w:pPr>
      <w:r w:rsidRPr="00217F15">
        <w:rPr>
          <w:rFonts w:cstheme="minorHAnsi"/>
          <w:sz w:val="22"/>
          <w:szCs w:val="22"/>
        </w:rPr>
        <w:t>NOTE:</w:t>
      </w:r>
    </w:p>
    <w:p w14:paraId="1939C2B7" w14:textId="57EF95FC" w:rsidR="00BB2B46" w:rsidRPr="00217F15" w:rsidRDefault="00BB2B46" w:rsidP="00217F15">
      <w:pPr>
        <w:spacing w:line="360" w:lineRule="auto"/>
        <w:rPr>
          <w:rFonts w:cstheme="minorHAnsi"/>
          <w:sz w:val="22"/>
          <w:szCs w:val="22"/>
        </w:rPr>
      </w:pPr>
    </w:p>
    <w:p w14:paraId="00F90624" w14:textId="6005A5F8" w:rsidR="00BB2B46" w:rsidRPr="00217F15" w:rsidRDefault="00BB2B46" w:rsidP="00217F15">
      <w:pPr>
        <w:spacing w:line="360" w:lineRule="auto"/>
        <w:rPr>
          <w:rFonts w:cstheme="minorHAnsi"/>
          <w:sz w:val="22"/>
          <w:szCs w:val="22"/>
        </w:rPr>
      </w:pPr>
      <w:r w:rsidRPr="00217F15">
        <w:rPr>
          <w:rFonts w:cstheme="minorHAnsi"/>
          <w:sz w:val="22"/>
          <w:szCs w:val="22"/>
        </w:rPr>
        <w:t>_____, __ /__/___</w:t>
      </w:r>
    </w:p>
    <w:p w14:paraId="38271C87" w14:textId="2341FC58" w:rsidR="00BB2B46" w:rsidRPr="00217F15" w:rsidRDefault="00BB2B46" w:rsidP="00217F15">
      <w:pPr>
        <w:spacing w:line="360" w:lineRule="auto"/>
        <w:ind w:firstLine="708"/>
        <w:jc w:val="right"/>
        <w:rPr>
          <w:rFonts w:cstheme="minorHAnsi"/>
          <w:sz w:val="22"/>
          <w:szCs w:val="22"/>
        </w:rPr>
      </w:pPr>
      <w:r w:rsidRPr="00217F15">
        <w:rPr>
          <w:rFonts w:cstheme="minorHAnsi"/>
          <w:sz w:val="22"/>
          <w:szCs w:val="22"/>
        </w:rPr>
        <w:t>Firma</w:t>
      </w:r>
      <w:r w:rsidRPr="00217F15">
        <w:rPr>
          <w:rFonts w:cstheme="minorHAnsi"/>
          <w:sz w:val="22"/>
          <w:szCs w:val="22"/>
        </w:rPr>
        <w:tab/>
      </w:r>
      <w:r w:rsidRPr="00217F15">
        <w:rPr>
          <w:rFonts w:cstheme="minorHAnsi"/>
          <w:sz w:val="22"/>
          <w:szCs w:val="22"/>
        </w:rPr>
        <w:tab/>
      </w:r>
    </w:p>
    <w:p w14:paraId="775BACC2" w14:textId="3AE6FA12" w:rsidR="00BB2B46" w:rsidRPr="00217F15" w:rsidRDefault="00217F15" w:rsidP="00217F15">
      <w:pPr>
        <w:spacing w:line="360" w:lineRule="auto"/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</w:t>
      </w:r>
      <w:r w:rsidR="00BB2B46" w:rsidRPr="00217F15">
        <w:rPr>
          <w:rFonts w:cstheme="minorHAnsi"/>
          <w:sz w:val="22"/>
          <w:szCs w:val="22"/>
        </w:rPr>
        <w:t>_____________________</w:t>
      </w:r>
    </w:p>
    <w:p w14:paraId="6C79D684" w14:textId="36790664" w:rsidR="00BB2B46" w:rsidRPr="00217F15" w:rsidRDefault="00BB2B46" w:rsidP="00217F15">
      <w:pPr>
        <w:spacing w:line="360" w:lineRule="auto"/>
        <w:jc w:val="right"/>
        <w:rPr>
          <w:rFonts w:cstheme="minorHAnsi"/>
          <w:sz w:val="22"/>
          <w:szCs w:val="22"/>
        </w:rPr>
      </w:pPr>
    </w:p>
    <w:p w14:paraId="5BF6F76E" w14:textId="77777777" w:rsidR="00217F15" w:rsidRPr="00217F15" w:rsidRDefault="00217F15" w:rsidP="00217F15">
      <w:pPr>
        <w:spacing w:line="360" w:lineRule="auto"/>
        <w:jc w:val="right"/>
        <w:rPr>
          <w:rFonts w:cstheme="minorHAnsi"/>
          <w:sz w:val="22"/>
          <w:szCs w:val="22"/>
        </w:rPr>
      </w:pPr>
    </w:p>
    <w:p w14:paraId="4BE3A826" w14:textId="4E4790C2" w:rsidR="00BB2B46" w:rsidRPr="00217F15" w:rsidRDefault="00BB2B46" w:rsidP="00217F15">
      <w:pPr>
        <w:spacing w:line="360" w:lineRule="auto"/>
        <w:jc w:val="right"/>
        <w:rPr>
          <w:rFonts w:cstheme="minorHAnsi"/>
          <w:sz w:val="22"/>
          <w:szCs w:val="22"/>
        </w:rPr>
      </w:pPr>
      <w:r w:rsidRPr="00217F15">
        <w:rPr>
          <w:rFonts w:cstheme="minorHAnsi"/>
          <w:sz w:val="22"/>
          <w:szCs w:val="22"/>
        </w:rPr>
        <w:t xml:space="preserve">Il Responsabile della Struttura </w:t>
      </w:r>
    </w:p>
    <w:p w14:paraId="2A894A67" w14:textId="0DD50E56" w:rsidR="00BB2B46" w:rsidRPr="00217F15" w:rsidRDefault="00BB2B46" w:rsidP="00217F15">
      <w:pPr>
        <w:spacing w:line="360" w:lineRule="auto"/>
        <w:ind w:left="5664" w:firstLine="708"/>
        <w:jc w:val="center"/>
        <w:rPr>
          <w:rFonts w:cstheme="minorHAnsi"/>
          <w:i/>
          <w:iCs/>
          <w:sz w:val="20"/>
          <w:szCs w:val="20"/>
        </w:rPr>
      </w:pPr>
      <w:r w:rsidRPr="00217F15">
        <w:rPr>
          <w:rFonts w:cstheme="minorHAnsi"/>
          <w:i/>
          <w:iCs/>
          <w:sz w:val="20"/>
          <w:szCs w:val="20"/>
        </w:rPr>
        <w:t>(Timbro e firma)</w:t>
      </w:r>
    </w:p>
    <w:p w14:paraId="7415BF26" w14:textId="7BC1020F" w:rsidR="00A37EDF" w:rsidRPr="00217F15" w:rsidRDefault="00A37EDF" w:rsidP="00217F15">
      <w:pPr>
        <w:spacing w:line="360" w:lineRule="auto"/>
        <w:jc w:val="right"/>
        <w:rPr>
          <w:rFonts w:cstheme="minorHAnsi"/>
          <w:sz w:val="22"/>
          <w:szCs w:val="22"/>
        </w:rPr>
      </w:pPr>
      <w:r w:rsidRPr="00217F15">
        <w:rPr>
          <w:rFonts w:cstheme="minorHAnsi"/>
          <w:sz w:val="22"/>
          <w:szCs w:val="22"/>
        </w:rPr>
        <w:t>________________________</w:t>
      </w:r>
    </w:p>
    <w:sectPr w:rsidR="00A37EDF" w:rsidRPr="00217F15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A1501" w14:textId="77777777" w:rsidR="00432F02" w:rsidRDefault="00432F02" w:rsidP="0030749D">
      <w:r>
        <w:separator/>
      </w:r>
    </w:p>
  </w:endnote>
  <w:endnote w:type="continuationSeparator" w:id="0">
    <w:p w14:paraId="26DD3375" w14:textId="77777777" w:rsidR="00432F02" w:rsidRDefault="00432F0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6796" w14:textId="77777777" w:rsidR="007266E2" w:rsidRDefault="007266E2">
    <w:pPr>
      <w:pStyle w:val="Pidipagina"/>
    </w:pPr>
  </w:p>
  <w:p w14:paraId="252D9D6E" w14:textId="77777777" w:rsidR="00543E40" w:rsidRDefault="00543E40"/>
  <w:p w14:paraId="642F0247" w14:textId="77777777" w:rsidR="00543E40" w:rsidRDefault="00543E40"/>
  <w:p w14:paraId="41E71B63" w14:textId="77777777" w:rsidR="00543E40" w:rsidRDefault="00543E40"/>
  <w:p w14:paraId="414915EB" w14:textId="77777777" w:rsidR="00543E40" w:rsidRDefault="00543E40"/>
  <w:p w14:paraId="16F922F0" w14:textId="77777777" w:rsidR="00543E40" w:rsidRDefault="00543E40"/>
  <w:p w14:paraId="26A59F2E" w14:textId="77777777" w:rsidR="00543E40" w:rsidRDefault="00543E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03910C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E06F4B" w14:textId="77777777" w:rsidR="00E31376" w:rsidRDefault="00E31376">
    <w:pPr>
      <w:pStyle w:val="Pidipagina"/>
    </w:pPr>
  </w:p>
  <w:p w14:paraId="229D9DDC" w14:textId="77777777" w:rsidR="00543E40" w:rsidRDefault="00543E40"/>
  <w:p w14:paraId="681D7E76" w14:textId="77777777" w:rsidR="00543E40" w:rsidRDefault="00543E40"/>
  <w:p w14:paraId="298CC62E" w14:textId="77777777" w:rsidR="00543E40" w:rsidRDefault="00543E40"/>
  <w:p w14:paraId="18C9CB01" w14:textId="77777777" w:rsidR="00543E40" w:rsidRDefault="00543E40"/>
  <w:p w14:paraId="0A310BFB" w14:textId="77777777" w:rsidR="00543E40" w:rsidRDefault="00543E40"/>
  <w:p w14:paraId="6C391BF2" w14:textId="77777777" w:rsidR="00543E40" w:rsidRDefault="00543E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3B60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386FDB" wp14:editId="1A27F077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549DE1" w14:textId="40483BE5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452B10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Stefania </w:t>
                          </w:r>
                          <w:proofErr w:type="spellStart"/>
                          <w:proofErr w:type="gramStart"/>
                          <w:r w:rsidR="00452B10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Curto</w:t>
                          </w:r>
                          <w:proofErr w:type="spellEnd"/>
                          <w:r w:rsidR="00452B10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proofErr w:type="gramEnd"/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Via </w:t>
                          </w:r>
                          <w:r w:rsidR="00452B10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Ospedale, 72 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0912</w:t>
                          </w:r>
                          <w:r w:rsidR="00452B10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4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, Cagliari  </w:t>
                          </w:r>
                        </w:p>
                        <w:p w14:paraId="51398F56" w14:textId="374B012B" w:rsidR="00000511" w:rsidRPr="00452B10" w:rsidRDefault="00000511" w:rsidP="00000511">
                          <w:pPr>
                            <w:rPr>
                              <w:rStyle w:val="Collegamentoipertestuale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452B10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8506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="00452B10" w:rsidRPr="00EF48AB">
                              <w:rPr>
                                <w:rStyle w:val="Collegamentoipertestuale"/>
                                <w:rFonts w:ascii="Calibri" w:eastAsia="Calibri" w:hAnsi="Calibri" w:cs="Times New Roman"/>
                                <w:sz w:val="18"/>
                                <w:szCs w:val="18"/>
                                <w:lang w:val="en-US"/>
                              </w:rPr>
                              <w:t>segreteriadmi@unica.it</w:t>
                            </w:r>
                          </w:hyperlink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r w:rsidR="00452B10" w:rsidRPr="00452B10">
                            <w:rPr>
                              <w:rStyle w:val="Collegamentoipertestuale"/>
                              <w:rFonts w:ascii="Calibri" w:eastAsia="Calibri" w:hAnsi="Calibri" w:cs="Times New Roman"/>
                              <w:sz w:val="18"/>
                              <w:szCs w:val="18"/>
                              <w:lang w:val="en-US"/>
                            </w:rPr>
                            <w:t>https://www.unica.it/unica/it/dip_matinfo.page</w:t>
                          </w:r>
                        </w:p>
                        <w:p w14:paraId="283CC4D7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86FD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" fillcolor="white [3201]" stroked="f" strokeweight=".5pt">
              <v:textbox>
                <w:txbxContent>
                  <w:p w14:paraId="28549DE1" w14:textId="40483BE5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452B10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Stefania </w:t>
                    </w:r>
                    <w:proofErr w:type="spellStart"/>
                    <w:proofErr w:type="gramStart"/>
                    <w:r w:rsidR="00452B10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Curto</w:t>
                    </w:r>
                    <w:proofErr w:type="spellEnd"/>
                    <w:r w:rsidR="00452B10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proofErr w:type="gramEnd"/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Via </w:t>
                    </w:r>
                    <w:r w:rsidR="00452B10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Ospedale, 72 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0912</w:t>
                    </w:r>
                    <w:r w:rsidR="00452B10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4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, Cagliari  </w:t>
                    </w:r>
                  </w:p>
                  <w:p w14:paraId="51398F56" w14:textId="374B012B" w:rsidR="00000511" w:rsidRPr="00452B10" w:rsidRDefault="00000511" w:rsidP="00000511">
                    <w:pPr>
                      <w:rPr>
                        <w:rStyle w:val="Collegamentoipertestuale"/>
                        <w:lang w:val="en-US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452B10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8506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2" w:history="1">
                      <w:r w:rsidR="00452B10" w:rsidRPr="00EF48AB">
                        <w:rPr>
                          <w:rStyle w:val="Collegamentoipertestuale"/>
                          <w:rFonts w:ascii="Calibri" w:eastAsia="Calibri" w:hAnsi="Calibri" w:cs="Times New Roman"/>
                          <w:sz w:val="18"/>
                          <w:szCs w:val="18"/>
                          <w:lang w:val="en-US"/>
                        </w:rPr>
                        <w:t>segreteriadmi@unica.it</w:t>
                      </w:r>
                    </w:hyperlink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r w:rsidR="00452B10" w:rsidRPr="00452B10">
                      <w:rPr>
                        <w:rStyle w:val="Collegamentoipertestuale"/>
                        <w:rFonts w:ascii="Calibri" w:eastAsia="Calibri" w:hAnsi="Calibri" w:cs="Times New Roman"/>
                        <w:sz w:val="18"/>
                        <w:szCs w:val="18"/>
                        <w:lang w:val="en-US"/>
                      </w:rPr>
                      <w:t>https://www.unica.it/unica/it/dip_matinfo.page</w:t>
                    </w:r>
                  </w:p>
                  <w:p w14:paraId="283CC4D7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940B8C9" wp14:editId="12FDA94D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4AD4" w14:textId="77777777" w:rsidR="00432F02" w:rsidRDefault="00432F02" w:rsidP="0030749D">
      <w:r>
        <w:separator/>
      </w:r>
    </w:p>
  </w:footnote>
  <w:footnote w:type="continuationSeparator" w:id="0">
    <w:p w14:paraId="007B51F6" w14:textId="77777777" w:rsidR="00432F02" w:rsidRDefault="00432F0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7A0A" w14:textId="77777777" w:rsidR="0030749D" w:rsidRDefault="00452B10">
    <w:pPr>
      <w:pStyle w:val="Intestazione"/>
    </w:pPr>
    <w:r>
      <w:rPr>
        <w:noProof/>
      </w:rPr>
      <w:pict w14:anchorId="48A12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  <w:p w14:paraId="138E9738" w14:textId="77777777" w:rsidR="00543E40" w:rsidRDefault="00543E40"/>
  <w:p w14:paraId="3D8130E7" w14:textId="77777777" w:rsidR="00543E40" w:rsidRDefault="00543E40"/>
  <w:p w14:paraId="121DD4B1" w14:textId="77777777" w:rsidR="00543E40" w:rsidRDefault="00543E40"/>
  <w:p w14:paraId="62B80F6A" w14:textId="77777777" w:rsidR="00543E40" w:rsidRDefault="00543E40"/>
  <w:p w14:paraId="78508650" w14:textId="77777777" w:rsidR="00543E40" w:rsidRDefault="00543E40"/>
  <w:p w14:paraId="1BEF48C2" w14:textId="77777777" w:rsidR="00543E40" w:rsidRDefault="00543E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8BE7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69586412" wp14:editId="7F03FBF3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A5C8E3" w14:textId="77777777" w:rsidR="00543E40" w:rsidRDefault="00543E40"/>
  <w:p w14:paraId="7DE1B3E6" w14:textId="77777777" w:rsidR="00543E40" w:rsidRDefault="00543E40"/>
  <w:p w14:paraId="25066CE3" w14:textId="77777777" w:rsidR="00543E40" w:rsidRDefault="00543E40"/>
  <w:p w14:paraId="706B0D96" w14:textId="77777777" w:rsidR="00543E40" w:rsidRDefault="00543E40"/>
  <w:p w14:paraId="3FBF5A8D" w14:textId="77777777" w:rsidR="00543E40" w:rsidRDefault="00543E40"/>
  <w:p w14:paraId="1B761D88" w14:textId="77777777" w:rsidR="00543E40" w:rsidRDefault="00543E4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63BC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6E58B51" wp14:editId="3F1E8DF3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F0E34A" w14:textId="2F5F1AA0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</w:t>
    </w:r>
    <w:r w:rsidR="00452B10">
      <w:rPr>
        <w:b/>
        <w:bCs/>
        <w:color w:val="1F3864" w:themeColor="accent1" w:themeShade="80"/>
        <w:sz w:val="18"/>
        <w:szCs w:val="18"/>
      </w:rPr>
      <w:t>Matematica e Informatica</w:t>
    </w:r>
  </w:p>
  <w:p w14:paraId="104C4602" w14:textId="765195A3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452B10">
      <w:rPr>
        <w:color w:val="1F3864" w:themeColor="accent1" w:themeShade="80"/>
        <w:sz w:val="18"/>
        <w:szCs w:val="18"/>
      </w:rPr>
      <w:t>Stefano Montaldo</w:t>
    </w:r>
  </w:p>
  <w:p w14:paraId="59267013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32A66F55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3609CEF8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02"/>
    <w:rsid w:val="00000511"/>
    <w:rsid w:val="000045EC"/>
    <w:rsid w:val="00024CA7"/>
    <w:rsid w:val="0007238E"/>
    <w:rsid w:val="00092276"/>
    <w:rsid w:val="000A1416"/>
    <w:rsid w:val="000A318B"/>
    <w:rsid w:val="000A56BB"/>
    <w:rsid w:val="000A6836"/>
    <w:rsid w:val="000A68E2"/>
    <w:rsid w:val="000B69A6"/>
    <w:rsid w:val="000D0817"/>
    <w:rsid w:val="000E05AF"/>
    <w:rsid w:val="000E20C3"/>
    <w:rsid w:val="001060B7"/>
    <w:rsid w:val="00123949"/>
    <w:rsid w:val="00126A00"/>
    <w:rsid w:val="00130B59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17F15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2F02"/>
    <w:rsid w:val="004335FE"/>
    <w:rsid w:val="00452B10"/>
    <w:rsid w:val="0046073D"/>
    <w:rsid w:val="00462D8D"/>
    <w:rsid w:val="00466009"/>
    <w:rsid w:val="004A1477"/>
    <w:rsid w:val="004B1597"/>
    <w:rsid w:val="004C76C4"/>
    <w:rsid w:val="004D04C6"/>
    <w:rsid w:val="004E061B"/>
    <w:rsid w:val="004E4AA8"/>
    <w:rsid w:val="004F1AFA"/>
    <w:rsid w:val="00501D79"/>
    <w:rsid w:val="00543E40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767A9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37EDF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B2B46"/>
    <w:rsid w:val="00BC10C0"/>
    <w:rsid w:val="00BC3144"/>
    <w:rsid w:val="00BE4E10"/>
    <w:rsid w:val="00BE7729"/>
    <w:rsid w:val="00C12D2F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B25DA"/>
    <w:rsid w:val="00EC5525"/>
    <w:rsid w:val="00EC6FFB"/>
    <w:rsid w:val="00ED542C"/>
    <w:rsid w:val="00ED6738"/>
    <w:rsid w:val="00EE0C45"/>
    <w:rsid w:val="00EE50E7"/>
    <w:rsid w:val="00EE5D6D"/>
    <w:rsid w:val="00F020E3"/>
    <w:rsid w:val="00F24109"/>
    <w:rsid w:val="00F33206"/>
    <w:rsid w:val="00F40D5B"/>
    <w:rsid w:val="00F41A06"/>
    <w:rsid w:val="00F518F0"/>
    <w:rsid w:val="00F64BD1"/>
    <w:rsid w:val="00F94E48"/>
    <w:rsid w:val="00FB71AA"/>
    <w:rsid w:val="00FB7E4D"/>
    <w:rsid w:val="00FB7E66"/>
    <w:rsid w:val="00FC59BC"/>
    <w:rsid w:val="00FE6737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18C0F"/>
  <w15:chartTrackingRefBased/>
  <w15:docId w15:val="{A1B9B4AB-C0DC-49FE-8E1B-11002D5F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mailto:segreteriadmi@unica.it" TargetMode="External"/><Relationship Id="rId1" Type="http://schemas.openxmlformats.org/officeDocument/2006/relationships/hyperlink" Target="mailto:segreteriadmi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3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2022-03-10T11:01:00Z</cp:lastPrinted>
  <dcterms:created xsi:type="dcterms:W3CDTF">2022-06-04T09:43:00Z</dcterms:created>
  <dcterms:modified xsi:type="dcterms:W3CDTF">2022-06-04T09:43:00Z</dcterms:modified>
</cp:coreProperties>
</file>