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F43DC" w14:textId="77777777" w:rsidR="00931921" w:rsidRDefault="00931921" w:rsidP="00931921">
      <w:pPr>
        <w:pStyle w:val="Universit-dataeindirizzo"/>
        <w:rPr>
          <w:u w:val="single"/>
        </w:rPr>
      </w:pPr>
    </w:p>
    <w:p w14:paraId="617B10EF" w14:textId="77777777" w:rsidR="00931921" w:rsidRDefault="00931921" w:rsidP="00931921">
      <w:pPr>
        <w:pStyle w:val="Universit-dataeindirizzo"/>
        <w:rPr>
          <w:u w:val="single"/>
        </w:rPr>
      </w:pPr>
    </w:p>
    <w:p w14:paraId="49457BA4" w14:textId="77777777" w:rsidR="00931921" w:rsidRDefault="00931921" w:rsidP="00931921">
      <w:pPr>
        <w:pStyle w:val="Universit-dataeindirizzo"/>
        <w:rPr>
          <w:u w:val="single"/>
        </w:rPr>
      </w:pPr>
    </w:p>
    <w:p w14:paraId="09A512C1" w14:textId="77777777" w:rsidR="00931921" w:rsidRPr="009D58F0" w:rsidRDefault="00931921" w:rsidP="00931921"/>
    <w:p w14:paraId="1CCD373A" w14:textId="77777777" w:rsidR="00931921" w:rsidRPr="009D58F0" w:rsidRDefault="00931921" w:rsidP="00931921">
      <w:r>
        <w:tab/>
      </w:r>
    </w:p>
    <w:p w14:paraId="07CC7FFE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  <w:lang w:val="it-IT"/>
        </w:rPr>
        <w:t xml:space="preserve">Al Direttore del Dipartimento di </w:t>
      </w:r>
    </w:p>
    <w:p w14:paraId="4B56F788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  <w:lang w:val="it-IT"/>
        </w:rPr>
        <w:t xml:space="preserve">Pedagogia, Psicologia, Filosofia </w:t>
      </w:r>
    </w:p>
    <w:p w14:paraId="62630873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  <w:lang w:val="it-IT"/>
        </w:rPr>
        <w:t>Prof._____________________</w:t>
      </w:r>
    </w:p>
    <w:p w14:paraId="0C482123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4678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  <w:lang w:val="it-IT"/>
        </w:rPr>
        <w:t xml:space="preserve">SEDE </w:t>
      </w:r>
    </w:p>
    <w:p w14:paraId="462BEAC5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1DDA641B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5E3F1FCC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</w:rPr>
      </w:pPr>
    </w:p>
    <w:p w14:paraId="36B3B398" w14:textId="77777777" w:rsidR="00931921" w:rsidRPr="004C7384" w:rsidRDefault="00931921" w:rsidP="00931921">
      <w:pPr>
        <w:pStyle w:val="Universit-dataeindirizzo"/>
        <w:tabs>
          <w:tab w:val="clear" w:pos="9000"/>
        </w:tabs>
        <w:ind w:left="0"/>
        <w:rPr>
          <w:rFonts w:ascii="Calibri" w:hAnsi="Calibri" w:cs="Calibri"/>
          <w:sz w:val="22"/>
          <w:szCs w:val="22"/>
          <w:lang w:val="it-IT"/>
        </w:rPr>
      </w:pPr>
      <w:r w:rsidRPr="004C7384">
        <w:rPr>
          <w:rFonts w:ascii="Calibri" w:hAnsi="Calibri" w:cs="Calibri"/>
          <w:sz w:val="22"/>
          <w:szCs w:val="22"/>
        </w:rPr>
        <w:t xml:space="preserve">Cagliari, _________________ </w:t>
      </w:r>
    </w:p>
    <w:p w14:paraId="26FDA9EF" w14:textId="77777777" w:rsidR="00931921" w:rsidRPr="004C7384" w:rsidRDefault="00931921" w:rsidP="00931921">
      <w:pPr>
        <w:rPr>
          <w:rFonts w:ascii="Calibri" w:hAnsi="Calibri" w:cs="Calibri"/>
          <w:sz w:val="22"/>
          <w:szCs w:val="22"/>
        </w:rPr>
      </w:pPr>
    </w:p>
    <w:p w14:paraId="6C6CF5E3" w14:textId="77777777" w:rsidR="00931921" w:rsidRPr="004C7384" w:rsidRDefault="00931921" w:rsidP="00931921">
      <w:pPr>
        <w:tabs>
          <w:tab w:val="clear" w:pos="9000"/>
        </w:tabs>
        <w:rPr>
          <w:rFonts w:ascii="Calibri" w:hAnsi="Calibri" w:cs="Calibri"/>
          <w:sz w:val="22"/>
          <w:szCs w:val="22"/>
        </w:rPr>
      </w:pPr>
    </w:p>
    <w:p w14:paraId="2B21EAEB" w14:textId="77777777" w:rsidR="00931921" w:rsidRPr="004C7384" w:rsidRDefault="00931921" w:rsidP="00931921">
      <w:pPr>
        <w:rPr>
          <w:rFonts w:ascii="Calibri" w:hAnsi="Calibri" w:cs="Calibri"/>
          <w:sz w:val="22"/>
          <w:szCs w:val="22"/>
        </w:rPr>
      </w:pPr>
    </w:p>
    <w:p w14:paraId="4F3E111D" w14:textId="77777777" w:rsidR="00931921" w:rsidRPr="004C7384" w:rsidRDefault="00931921" w:rsidP="00931921">
      <w:pPr>
        <w:rPr>
          <w:rFonts w:ascii="Calibri" w:hAnsi="Calibri" w:cs="Calibri"/>
          <w:b/>
          <w:sz w:val="22"/>
          <w:szCs w:val="22"/>
        </w:rPr>
      </w:pPr>
    </w:p>
    <w:p w14:paraId="1B2353EA" w14:textId="77777777" w:rsidR="00931921" w:rsidRPr="004C7384" w:rsidRDefault="00931921" w:rsidP="00931921">
      <w:pPr>
        <w:rPr>
          <w:rFonts w:ascii="Calibri" w:hAnsi="Calibri" w:cs="Calibri"/>
          <w:b/>
          <w:sz w:val="22"/>
          <w:szCs w:val="22"/>
        </w:rPr>
      </w:pPr>
    </w:p>
    <w:p w14:paraId="3556EB56" w14:textId="7CD183B9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b/>
          <w:color w:val="auto"/>
          <w:sz w:val="22"/>
          <w:szCs w:val="22"/>
        </w:rPr>
        <w:t>Oggetto</w:t>
      </w:r>
      <w:r w:rsidRPr="004C7384">
        <w:rPr>
          <w:rFonts w:ascii="Calibri" w:hAnsi="Calibri" w:cs="Calibri"/>
          <w:color w:val="auto"/>
          <w:sz w:val="22"/>
          <w:szCs w:val="22"/>
        </w:rPr>
        <w:t>: Autocertificazione partecipazione a conferenza dal titolo _________________</w:t>
      </w:r>
    </w:p>
    <w:p w14:paraId="628F05FA" w14:textId="77777777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ab/>
      </w:r>
    </w:p>
    <w:p w14:paraId="23E52974" w14:textId="77777777" w:rsidR="00931921" w:rsidRPr="004C7384" w:rsidRDefault="00931921" w:rsidP="0093192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Il sottoscritto _____________________ dichiara che in occasione della missione effettuata a ________________________ dal _________ al ____________________ ha partecipato alla conferenza / seminario / convegno dal titolo ________________________________________ che si è tenuta presso ______________________________. </w:t>
      </w:r>
    </w:p>
    <w:p w14:paraId="2974149E" w14:textId="77777777" w:rsidR="00931921" w:rsidRPr="004C7384" w:rsidRDefault="00931921" w:rsidP="0093192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</w:p>
    <w:p w14:paraId="6547C431" w14:textId="77777777" w:rsidR="00931921" w:rsidRPr="004C7384" w:rsidRDefault="00931921" w:rsidP="0093192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 xml:space="preserve">In fede </w:t>
      </w:r>
    </w:p>
    <w:p w14:paraId="0D3E80FE" w14:textId="77777777" w:rsidR="00931921" w:rsidRPr="004C7384" w:rsidRDefault="00931921" w:rsidP="0093192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Prof.ssa/Prof.____________</w:t>
      </w:r>
    </w:p>
    <w:p w14:paraId="31E7470C" w14:textId="77777777" w:rsidR="00931921" w:rsidRPr="004C7384" w:rsidRDefault="00931921" w:rsidP="00931921">
      <w:pPr>
        <w:tabs>
          <w:tab w:val="clear" w:pos="9000"/>
        </w:tabs>
        <w:spacing w:line="480" w:lineRule="auto"/>
        <w:ind w:left="357" w:firstLine="493"/>
        <w:rPr>
          <w:rFonts w:ascii="Calibri" w:hAnsi="Calibri" w:cs="Calibri"/>
          <w:color w:val="auto"/>
          <w:sz w:val="22"/>
          <w:szCs w:val="22"/>
        </w:rPr>
      </w:pPr>
      <w:r w:rsidRPr="004C7384">
        <w:rPr>
          <w:rFonts w:ascii="Calibri" w:hAnsi="Calibri" w:cs="Calibri"/>
          <w:color w:val="auto"/>
          <w:sz w:val="22"/>
          <w:szCs w:val="22"/>
        </w:rPr>
        <w:t>(</w:t>
      </w:r>
      <w:r w:rsidRPr="004C7384">
        <w:rPr>
          <w:rFonts w:ascii="Calibri" w:hAnsi="Calibri" w:cs="Calibri"/>
          <w:i/>
          <w:iCs/>
          <w:color w:val="auto"/>
          <w:sz w:val="22"/>
          <w:szCs w:val="22"/>
        </w:rPr>
        <w:t>firmato digitalmente</w:t>
      </w:r>
      <w:r w:rsidRPr="004C7384">
        <w:rPr>
          <w:rFonts w:ascii="Calibri" w:hAnsi="Calibri" w:cs="Calibri"/>
          <w:color w:val="auto"/>
          <w:sz w:val="22"/>
          <w:szCs w:val="22"/>
        </w:rPr>
        <w:t>)</w:t>
      </w:r>
    </w:p>
    <w:p w14:paraId="109D68BC" w14:textId="77777777" w:rsidR="00931921" w:rsidRPr="004C7384" w:rsidRDefault="00931921" w:rsidP="00931921">
      <w:pPr>
        <w:ind w:left="0"/>
        <w:rPr>
          <w:rFonts w:ascii="Calibri" w:hAnsi="Calibri" w:cs="Calibri"/>
          <w:color w:val="auto"/>
          <w:sz w:val="22"/>
          <w:szCs w:val="22"/>
        </w:rPr>
      </w:pPr>
    </w:p>
    <w:p w14:paraId="01C7B1D1" w14:textId="77777777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</w:p>
    <w:p w14:paraId="64FD5745" w14:textId="77777777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</w:p>
    <w:p w14:paraId="6609E2AF" w14:textId="77777777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</w:p>
    <w:p w14:paraId="244A44A5" w14:textId="77777777" w:rsidR="00931921" w:rsidRPr="004C7384" w:rsidRDefault="00931921" w:rsidP="00931921">
      <w:pPr>
        <w:ind w:left="0"/>
        <w:rPr>
          <w:rFonts w:ascii="Calibri" w:hAnsi="Calibri" w:cs="Calibri"/>
          <w:color w:val="auto"/>
          <w:sz w:val="22"/>
          <w:szCs w:val="22"/>
        </w:rPr>
      </w:pPr>
    </w:p>
    <w:p w14:paraId="50382517" w14:textId="77777777" w:rsidR="00931921" w:rsidRPr="004C7384" w:rsidRDefault="00931921" w:rsidP="00931921">
      <w:pPr>
        <w:rPr>
          <w:rFonts w:ascii="Calibri" w:hAnsi="Calibri" w:cs="Calibri"/>
          <w:color w:val="auto"/>
          <w:sz w:val="22"/>
          <w:szCs w:val="22"/>
        </w:rPr>
      </w:pPr>
    </w:p>
    <w:p w14:paraId="18D75D37" w14:textId="174D14AF" w:rsidR="00CE5628" w:rsidRPr="00931921" w:rsidRDefault="00CE5628" w:rsidP="00931921"/>
    <w:sectPr w:rsidR="00CE5628" w:rsidRPr="00931921" w:rsidSect="0034576C">
      <w:headerReference w:type="default" r:id="rId7"/>
      <w:footerReference w:type="default" r:id="rId8"/>
      <w:type w:val="continuous"/>
      <w:pgSz w:w="11910" w:h="16840"/>
      <w:pgMar w:top="851" w:right="981" w:bottom="851" w:left="1021" w:header="720" w:footer="11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2DDB10" w14:textId="77777777" w:rsidR="00931921" w:rsidRDefault="00931921" w:rsidP="0067699E">
      <w:r>
        <w:separator/>
      </w:r>
    </w:p>
  </w:endnote>
  <w:endnote w:type="continuationSeparator" w:id="0">
    <w:p w14:paraId="774045CE" w14:textId="77777777" w:rsidR="00931921" w:rsidRDefault="00931921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5EE98" w14:textId="77777777" w:rsidR="008F496B" w:rsidRDefault="008F496B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23C7F9B" wp14:editId="05F82F49">
              <wp:simplePos x="0" y="0"/>
              <wp:positionH relativeFrom="column">
                <wp:posOffset>-597129</wp:posOffset>
              </wp:positionH>
              <wp:positionV relativeFrom="paragraph">
                <wp:posOffset>110565</wp:posOffset>
              </wp:positionV>
              <wp:extent cx="6762120" cy="887858"/>
              <wp:effectExtent l="0" t="0" r="635" b="7620"/>
              <wp:wrapNone/>
              <wp:docPr id="359525905" name="Gruppo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62120" cy="887858"/>
                        <a:chOff x="0" y="-629105"/>
                        <a:chExt cx="6762120" cy="887858"/>
                      </a:xfrm>
                    </wpg:grpSpPr>
                    <wps:wsp>
                      <wps:cNvPr id="1903237291" name="Casella di testo 1903237291"/>
                      <wps:cNvSpPr txBox="1"/>
                      <wps:spPr>
                        <a:xfrm>
                          <a:off x="2450470" y="-629105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D3AAC0F" w14:textId="77777777" w:rsidR="008F496B" w:rsidRPr="0034576C" w:rsidRDefault="0038187A" w:rsidP="00931921">
                            <w:pPr>
                              <w:jc w:val="left"/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697427169" name="Immagine 7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-555952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23C7F9B" id="Gruppo 4" o:spid="_x0000_s1026" style="position:absolute;margin-left:-47pt;margin-top:8.7pt;width:532.45pt;height:69.9pt;z-index:251661312;mso-height-relative:margin" coordorigin=",-6291" coordsize="67621,887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V4/Gv+YTtHvn5OfIT4gbp643V0r3v0AYcjNtbeGUw2Th7E2bJXfZvvrY1&#10;ZiiDNjlSoxVUpqI45HgyNLIqn99YRDufL01htVvvEUqzwXOKqCDG1PgcEYOG8yKq2aU6RQXqTTva&#10;upR08j5j5H9n7R1Yd7D3S3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/9Df4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0t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//9P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1Yf0Hv3Xuu/fuvde9+6911Y&#10;f0Hv3Xuu/fuvde9+691737r3XrD37r3XVh/Qf7b3759e49esP6D3759e67t79Qde697917r3v3Xu&#10;ve/de66sP6D/AG3v3Xvl13Yf09+oOvde9+6911Yf0Hv3Xuu7D+nv3XuurD+g9+6916w/oPfuvdd+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/9T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V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1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f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Q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L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T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1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Xf4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W&#10;3+P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f/19/j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/9Df4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//R3+P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f/0t/j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/9Pf4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//U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f/1d/j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/9bf4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//X3+P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f/0N/j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1903237291" o:spid="_x0000_s1027" type="#_x0000_t202" style="position:absolute;left:24504;top:-6291;width:43117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" fillcolor="white [3201]" stroked="f" strokeweight=".5pt">
                <v:textbox>
                  <w:txbxContent>
                    <w:p w14:paraId="1D3AAC0F" w14:textId="77777777" w:rsidR="008F496B" w:rsidRPr="0034576C" w:rsidRDefault="0038187A" w:rsidP="00931921">
                      <w:pPr>
                        <w:jc w:val="left"/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magine 7" o:spid="_x0000_s1028" type="#_x0000_t75" style="position:absolute;top:-5559;width:24441;height:8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FA6CC" w14:textId="77777777" w:rsidR="00931921" w:rsidRDefault="00931921" w:rsidP="0067699E">
      <w:r>
        <w:separator/>
      </w:r>
    </w:p>
  </w:footnote>
  <w:footnote w:type="continuationSeparator" w:id="0">
    <w:p w14:paraId="010CD2A4" w14:textId="77777777" w:rsidR="00931921" w:rsidRDefault="00931921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9665F" w14:textId="77777777" w:rsidR="0067699E" w:rsidRDefault="0020460E" w:rsidP="0067699E">
    <w:pPr>
      <w:pStyle w:val="Intestazione"/>
      <w:ind w:left="-1276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7201DD9C" wp14:editId="4C9F9C50">
          <wp:simplePos x="0" y="0"/>
          <wp:positionH relativeFrom="margin">
            <wp:posOffset>-641350</wp:posOffset>
          </wp:positionH>
          <wp:positionV relativeFrom="paragraph">
            <wp:posOffset>-471424</wp:posOffset>
          </wp:positionV>
          <wp:extent cx="7776210" cy="1230630"/>
          <wp:effectExtent l="0" t="0" r="0" b="7620"/>
          <wp:wrapSquare wrapText="bothSides"/>
          <wp:docPr id="1837336629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FE8F9F1" w14:textId="77777777" w:rsidR="0067699E" w:rsidRPr="00AF7C34" w:rsidRDefault="0067699E" w:rsidP="0067699E">
    <w:pPr>
      <w:pStyle w:val="Intestazione"/>
      <w:ind w:left="680"/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b/>
        <w:bCs/>
        <w:color w:val="244061" w:themeColor="accent1" w:themeShade="80"/>
        <w:sz w:val="18"/>
        <w:szCs w:val="18"/>
      </w:rPr>
      <w:t>Dipartimento di Pedagogia, Psicologia, Filosofia</w:t>
    </w:r>
  </w:p>
  <w:p w14:paraId="07C96B92" w14:textId="77777777" w:rsidR="0067699E" w:rsidRPr="00BC10C0" w:rsidRDefault="00897B08" w:rsidP="0067699E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Direttrice</w:t>
    </w:r>
    <w:r w:rsidR="0067699E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 xml:space="preserve">: Prof.ssa </w:t>
    </w:r>
    <w:r w:rsidR="003A065A" w:rsidRPr="00AF7C34">
      <w:rPr>
        <w:rFonts w:asciiTheme="minorHAnsi" w:hAnsiTheme="minorHAnsi" w:cstheme="minorHAnsi"/>
        <w:color w:val="244061" w:themeColor="accent1" w:themeShade="80"/>
        <w:sz w:val="18"/>
        <w:szCs w:val="18"/>
      </w:rPr>
      <w:t>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567"/>
  <w:hyphenationZone w:val="283"/>
  <w:drawingGridHorizontalSpacing w:val="110"/>
  <w:displayHorizontalDrawingGridEvery w:val="2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21"/>
    <w:rsid w:val="0001360B"/>
    <w:rsid w:val="00014938"/>
    <w:rsid w:val="00015DF7"/>
    <w:rsid w:val="00043338"/>
    <w:rsid w:val="00044802"/>
    <w:rsid w:val="0005058A"/>
    <w:rsid w:val="00061AE1"/>
    <w:rsid w:val="00082CF1"/>
    <w:rsid w:val="00092CC1"/>
    <w:rsid w:val="000C16B9"/>
    <w:rsid w:val="000F5A4A"/>
    <w:rsid w:val="00105246"/>
    <w:rsid w:val="00110140"/>
    <w:rsid w:val="001110C2"/>
    <w:rsid w:val="00145707"/>
    <w:rsid w:val="001463CC"/>
    <w:rsid w:val="00173911"/>
    <w:rsid w:val="00177915"/>
    <w:rsid w:val="001A3EB8"/>
    <w:rsid w:val="001A43B9"/>
    <w:rsid w:val="001A4D60"/>
    <w:rsid w:val="001D24FD"/>
    <w:rsid w:val="001D5ACD"/>
    <w:rsid w:val="001E3960"/>
    <w:rsid w:val="001E7641"/>
    <w:rsid w:val="0020460E"/>
    <w:rsid w:val="00250EF3"/>
    <w:rsid w:val="00251585"/>
    <w:rsid w:val="0025361B"/>
    <w:rsid w:val="002634B5"/>
    <w:rsid w:val="002900D2"/>
    <w:rsid w:val="002A384D"/>
    <w:rsid w:val="002C0A88"/>
    <w:rsid w:val="002D1CB2"/>
    <w:rsid w:val="002E199F"/>
    <w:rsid w:val="002F6918"/>
    <w:rsid w:val="00306C75"/>
    <w:rsid w:val="003108A0"/>
    <w:rsid w:val="003158E0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533F5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56D50"/>
    <w:rsid w:val="00562A2C"/>
    <w:rsid w:val="0057528B"/>
    <w:rsid w:val="00587782"/>
    <w:rsid w:val="0059266A"/>
    <w:rsid w:val="005B5767"/>
    <w:rsid w:val="005C7563"/>
    <w:rsid w:val="005E0A03"/>
    <w:rsid w:val="005F2211"/>
    <w:rsid w:val="005F4F66"/>
    <w:rsid w:val="005F759B"/>
    <w:rsid w:val="00600736"/>
    <w:rsid w:val="006030AB"/>
    <w:rsid w:val="00634DB0"/>
    <w:rsid w:val="0064681C"/>
    <w:rsid w:val="00660E58"/>
    <w:rsid w:val="00672945"/>
    <w:rsid w:val="00675B38"/>
    <w:rsid w:val="0067699E"/>
    <w:rsid w:val="006B038B"/>
    <w:rsid w:val="006C2B37"/>
    <w:rsid w:val="006C530F"/>
    <w:rsid w:val="006F3BC4"/>
    <w:rsid w:val="00712CFF"/>
    <w:rsid w:val="00721594"/>
    <w:rsid w:val="007219AE"/>
    <w:rsid w:val="00724C0D"/>
    <w:rsid w:val="00733812"/>
    <w:rsid w:val="00754705"/>
    <w:rsid w:val="00772723"/>
    <w:rsid w:val="00775E21"/>
    <w:rsid w:val="00786AC3"/>
    <w:rsid w:val="007A10DF"/>
    <w:rsid w:val="007B3089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6A24"/>
    <w:rsid w:val="00897B08"/>
    <w:rsid w:val="008C37ED"/>
    <w:rsid w:val="008E7500"/>
    <w:rsid w:val="008F496B"/>
    <w:rsid w:val="00911824"/>
    <w:rsid w:val="00915018"/>
    <w:rsid w:val="009241B4"/>
    <w:rsid w:val="00925031"/>
    <w:rsid w:val="009318EB"/>
    <w:rsid w:val="00931921"/>
    <w:rsid w:val="009352D8"/>
    <w:rsid w:val="0094113D"/>
    <w:rsid w:val="009572AD"/>
    <w:rsid w:val="009821D8"/>
    <w:rsid w:val="00984008"/>
    <w:rsid w:val="00984A86"/>
    <w:rsid w:val="009A5E4B"/>
    <w:rsid w:val="009D22AC"/>
    <w:rsid w:val="009E1A52"/>
    <w:rsid w:val="009F3BAE"/>
    <w:rsid w:val="009F44E6"/>
    <w:rsid w:val="00A14706"/>
    <w:rsid w:val="00A30CD5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6264D"/>
    <w:rsid w:val="00B701C0"/>
    <w:rsid w:val="00B878F7"/>
    <w:rsid w:val="00B96DD8"/>
    <w:rsid w:val="00BB23D6"/>
    <w:rsid w:val="00BB7007"/>
    <w:rsid w:val="00BD7A57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A6FF5"/>
    <w:rsid w:val="00DC16D5"/>
    <w:rsid w:val="00DC47C8"/>
    <w:rsid w:val="00DD52A3"/>
    <w:rsid w:val="00DD6168"/>
    <w:rsid w:val="00DE3070"/>
    <w:rsid w:val="00DE32ED"/>
    <w:rsid w:val="00DF740F"/>
    <w:rsid w:val="00E01F96"/>
    <w:rsid w:val="00E079E1"/>
    <w:rsid w:val="00E24E41"/>
    <w:rsid w:val="00E257CE"/>
    <w:rsid w:val="00E3663A"/>
    <w:rsid w:val="00E454F0"/>
    <w:rsid w:val="00E500BB"/>
    <w:rsid w:val="00E516A8"/>
    <w:rsid w:val="00E5575A"/>
    <w:rsid w:val="00E660E6"/>
    <w:rsid w:val="00E96292"/>
    <w:rsid w:val="00EA5FD2"/>
    <w:rsid w:val="00EC7F1E"/>
    <w:rsid w:val="00EE7DD5"/>
    <w:rsid w:val="00EF7AD1"/>
    <w:rsid w:val="00F11E55"/>
    <w:rsid w:val="00F15806"/>
    <w:rsid w:val="00F27CE1"/>
    <w:rsid w:val="00F6523C"/>
    <w:rsid w:val="00F72256"/>
    <w:rsid w:val="00FB1520"/>
    <w:rsid w:val="00FB3BED"/>
    <w:rsid w:val="00FB4CC1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C59E2"/>
  <w15:docId w15:val="{51D7E603-2A2B-4FB8-A8A7-DB6D48602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31921"/>
    <w:pPr>
      <w:widowControl/>
      <w:tabs>
        <w:tab w:val="left" w:pos="9000"/>
      </w:tabs>
      <w:autoSpaceDE/>
      <w:autoSpaceDN/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it-IT" w:eastAsia="it-IT"/>
    </w:rPr>
  </w:style>
  <w:style w:type="paragraph" w:styleId="Titolo1">
    <w:name w:val="heading 1"/>
    <w:basedOn w:val="Normale"/>
    <w:uiPriority w:val="9"/>
    <w:qFormat/>
    <w:pPr>
      <w:widowControl w:val="0"/>
      <w:tabs>
        <w:tab w:val="clear" w:pos="9000"/>
      </w:tabs>
      <w:autoSpaceDE w:val="0"/>
      <w:autoSpaceDN w:val="0"/>
      <w:spacing w:before="90"/>
      <w:ind w:left="113" w:right="0"/>
      <w:jc w:val="left"/>
      <w:outlineLvl w:val="0"/>
    </w:pPr>
    <w:rPr>
      <w:rFonts w:ascii="Times New Roman" w:hAnsi="Times New Roman"/>
      <w:b/>
      <w:bCs/>
      <w:color w:val="auto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pPr>
      <w:widowControl w:val="0"/>
      <w:tabs>
        <w:tab w:val="clear" w:pos="9000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lang w:eastAsia="en-US"/>
    </w:rPr>
  </w:style>
  <w:style w:type="paragraph" w:styleId="Paragrafoelenco">
    <w:name w:val="List Paragraph"/>
    <w:basedOn w:val="Normale"/>
    <w:uiPriority w:val="1"/>
    <w:qFormat/>
    <w:pPr>
      <w:widowControl w:val="0"/>
      <w:tabs>
        <w:tab w:val="clear" w:pos="9000"/>
      </w:tabs>
      <w:autoSpaceDE w:val="0"/>
      <w:autoSpaceDN w:val="0"/>
      <w:ind w:left="519" w:right="0" w:hanging="361"/>
      <w:jc w:val="left"/>
    </w:pPr>
    <w:rPr>
      <w:rFonts w:ascii="Times New Roman" w:hAnsi="Times New Roman"/>
      <w:color w:val="auto"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pPr>
      <w:widowControl w:val="0"/>
      <w:tabs>
        <w:tab w:val="clear" w:pos="9000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widowControl w:val="0"/>
      <w:tabs>
        <w:tab w:val="clear" w:pos="9000"/>
        <w:tab w:val="center" w:pos="4819"/>
        <w:tab w:val="right" w:pos="9638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widowControl w:val="0"/>
      <w:tabs>
        <w:tab w:val="clear" w:pos="9000"/>
        <w:tab w:val="center" w:pos="4819"/>
        <w:tab w:val="right" w:pos="9638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31921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931921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michele.soddu\OneDrive%20-%20Universit&#224;%20di%20Cagliari\Documenti\pubblicazione\moduli%20miei%20HR\HR_carta_intestat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HR_carta_intestata.dotx</Template>
  <TotalTime>5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 Michele Soddu</dc:creator>
  <cp:lastModifiedBy>Gian Michele Soddu</cp:lastModifiedBy>
  <cp:revision>3</cp:revision>
  <dcterms:created xsi:type="dcterms:W3CDTF">2025-01-16T14:14:00Z</dcterms:created>
  <dcterms:modified xsi:type="dcterms:W3CDTF">2025-01-16T14:21:00Z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