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B50BA" w14:textId="77777777" w:rsidR="00A46D17" w:rsidRPr="009B4347" w:rsidRDefault="00A46D17" w:rsidP="00A46D17">
      <w:pPr>
        <w:pStyle w:val="Universit-dataeindirizzo"/>
        <w:rPr>
          <w:rFonts w:ascii="Calibri" w:hAnsi="Calibri" w:cs="Calibri"/>
          <w:sz w:val="24"/>
          <w:szCs w:val="24"/>
          <w:u w:val="single"/>
        </w:rPr>
      </w:pPr>
    </w:p>
    <w:p w14:paraId="2FC72D73" w14:textId="77777777" w:rsidR="00A46D17" w:rsidRPr="009B4347" w:rsidRDefault="00A46D17" w:rsidP="00A46D17">
      <w:pPr>
        <w:pStyle w:val="Universit-dataeindirizzo"/>
        <w:rPr>
          <w:rFonts w:ascii="Calibri" w:hAnsi="Calibri" w:cs="Calibri"/>
          <w:sz w:val="24"/>
          <w:szCs w:val="24"/>
          <w:u w:val="single"/>
        </w:rPr>
      </w:pPr>
    </w:p>
    <w:p w14:paraId="0DEB562A" w14:textId="77777777" w:rsidR="00A46D17" w:rsidRPr="009B4347" w:rsidRDefault="00A46D17" w:rsidP="00A46D17">
      <w:pPr>
        <w:pStyle w:val="Universit-dataeindirizzo"/>
        <w:rPr>
          <w:rFonts w:ascii="Calibri" w:hAnsi="Calibri" w:cs="Calibri"/>
          <w:sz w:val="24"/>
          <w:szCs w:val="24"/>
          <w:u w:val="single"/>
        </w:rPr>
      </w:pPr>
    </w:p>
    <w:p w14:paraId="6E61C68B" w14:textId="19C8614E" w:rsidR="00A46D17" w:rsidRPr="009B4347" w:rsidRDefault="00A46D17" w:rsidP="00A46D17">
      <w:pPr>
        <w:pStyle w:val="Default"/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  <w:b/>
          <w:bCs/>
        </w:rPr>
        <w:t>MODULO PER LA PROGETTAZIONE DI</w:t>
      </w:r>
    </w:p>
    <w:p w14:paraId="380AC10D" w14:textId="77777777" w:rsidR="00A46D17" w:rsidRPr="009B4347" w:rsidRDefault="00A46D17" w:rsidP="00A46D17">
      <w:pPr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  <w:b/>
          <w:bCs/>
        </w:rPr>
        <w:t>CONVEGNI – SEMINARI – SCAMBI CULTURALI</w:t>
      </w:r>
    </w:p>
    <w:p w14:paraId="108858B2" w14:textId="77777777" w:rsidR="00A46D17" w:rsidRPr="009B4347" w:rsidRDefault="00A46D17" w:rsidP="00A46D17">
      <w:pPr>
        <w:rPr>
          <w:rFonts w:ascii="Calibri" w:hAnsi="Calibri" w:cs="Calibri"/>
        </w:rPr>
      </w:pPr>
    </w:p>
    <w:p w14:paraId="59BF6686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ECD15EC" w14:textId="77777777" w:rsidR="00A46D17" w:rsidRPr="009B4347" w:rsidRDefault="00A46D17" w:rsidP="00A46D17">
      <w:pPr>
        <w:spacing w:line="360" w:lineRule="auto"/>
        <w:ind w:right="-1"/>
        <w:rPr>
          <w:rFonts w:ascii="Calibri" w:hAnsi="Calibri" w:cs="Calibri"/>
          <w:bCs/>
        </w:rPr>
      </w:pPr>
      <w:r w:rsidRPr="009B4347">
        <w:rPr>
          <w:rFonts w:ascii="Calibri" w:hAnsi="Calibri" w:cs="Calibri"/>
          <w:bCs/>
        </w:rPr>
        <w:t xml:space="preserve">TIPOLOGIA E DENOMINAZIONE DELL’EVENTO: </w:t>
      </w:r>
    </w:p>
    <w:p w14:paraId="79F3C64D" w14:textId="79B64F26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proofErr w:type="gramStart"/>
      <w:r w:rsidRPr="009B4347">
        <w:rPr>
          <w:rFonts w:ascii="Calibri" w:hAnsi="Calibri" w:cs="Calibri"/>
        </w:rPr>
        <w:t>( )</w:t>
      </w:r>
      <w:proofErr w:type="gramEnd"/>
      <w:r w:rsidRPr="009B4347">
        <w:rPr>
          <w:rFonts w:ascii="Calibri" w:hAnsi="Calibri" w:cs="Calibri"/>
        </w:rPr>
        <w:t xml:space="preserve"> Convegno; </w:t>
      </w:r>
      <w:proofErr w:type="gramStart"/>
      <w:r w:rsidRPr="009B4347">
        <w:rPr>
          <w:rFonts w:ascii="Calibri" w:hAnsi="Calibri" w:cs="Calibri"/>
        </w:rPr>
        <w:t>( )</w:t>
      </w:r>
      <w:proofErr w:type="gramEnd"/>
      <w:r w:rsidRPr="009B4347">
        <w:rPr>
          <w:rFonts w:ascii="Calibri" w:hAnsi="Calibri" w:cs="Calibri"/>
        </w:rPr>
        <w:t xml:space="preserve"> Seminario; </w:t>
      </w:r>
      <w:proofErr w:type="gramStart"/>
      <w:r w:rsidRPr="009B4347">
        <w:rPr>
          <w:rFonts w:ascii="Calibri" w:hAnsi="Calibri" w:cs="Calibri"/>
        </w:rPr>
        <w:t>( )</w:t>
      </w:r>
      <w:proofErr w:type="gramEnd"/>
      <w:r w:rsidRPr="009B4347">
        <w:rPr>
          <w:rFonts w:ascii="Calibri" w:hAnsi="Calibri" w:cs="Calibri"/>
        </w:rPr>
        <w:t xml:space="preserve"> Collaborazione scientifica; </w:t>
      </w:r>
      <w:proofErr w:type="gramStart"/>
      <w:r w:rsidRPr="009B4347">
        <w:rPr>
          <w:rFonts w:ascii="Calibri" w:hAnsi="Calibri" w:cs="Calibri"/>
        </w:rPr>
        <w:t>( )</w:t>
      </w:r>
      <w:proofErr w:type="gramEnd"/>
      <w:r w:rsidRPr="009B4347">
        <w:rPr>
          <w:rFonts w:ascii="Calibri" w:hAnsi="Calibri" w:cs="Calibri"/>
        </w:rPr>
        <w:t xml:space="preserve"> Simposio</w:t>
      </w:r>
      <w:r w:rsidRPr="009B4347">
        <w:rPr>
          <w:rFonts w:ascii="Calibri" w:hAnsi="Calibri" w:cs="Calibri"/>
          <w:b/>
          <w:bCs/>
          <w:vertAlign w:val="superscript"/>
        </w:rPr>
        <w:t>1</w:t>
      </w:r>
    </w:p>
    <w:p w14:paraId="62AE3B3C" w14:textId="6BAB4D6B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proofErr w:type="gramStart"/>
      <w:r w:rsidRPr="009B4347">
        <w:rPr>
          <w:rFonts w:ascii="Calibri" w:hAnsi="Calibri" w:cs="Calibri"/>
        </w:rPr>
        <w:t>( )</w:t>
      </w:r>
      <w:proofErr w:type="gramEnd"/>
      <w:r w:rsidRPr="009B4347">
        <w:rPr>
          <w:rFonts w:ascii="Calibri" w:hAnsi="Calibri" w:cs="Calibri"/>
        </w:rPr>
        <w:t xml:space="preserve"> Altro ……………………………………………………………………………………………</w:t>
      </w:r>
    </w:p>
    <w:p w14:paraId="40F39524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512346EF" w14:textId="6AEA7E13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il cui TITOLO è: “………………………………………………………………................................................. </w:t>
      </w:r>
    </w:p>
    <w:p w14:paraId="51652C5E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…………………………………………………………………………………………...” </w:t>
      </w:r>
    </w:p>
    <w:p w14:paraId="3164016B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64973598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Organizzatore: Prof./Dott. ______________________________________________________________________ </w:t>
      </w:r>
    </w:p>
    <w:p w14:paraId="17EFEC40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>Recapito telefonico______________, e-mail____________________________________</w:t>
      </w:r>
    </w:p>
    <w:p w14:paraId="6A471988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44AB5EC8" w14:textId="3A8C28A9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>FINALIT</w:t>
      </w:r>
      <w:r w:rsidR="009B4347">
        <w:rPr>
          <w:rFonts w:ascii="Calibri" w:hAnsi="Calibri" w:cs="Calibri"/>
        </w:rPr>
        <w:t>À</w:t>
      </w:r>
      <w:r w:rsidRPr="009B4347">
        <w:rPr>
          <w:rFonts w:ascii="Calibri" w:hAnsi="Calibri" w:cs="Calibri"/>
        </w:rPr>
        <w:t xml:space="preserve"> E RISULTATI ATTESI: </w:t>
      </w:r>
    </w:p>
    <w:p w14:paraId="7D5FF977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65F25020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1BF8CC3F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DESTINATARI: </w:t>
      </w:r>
    </w:p>
    <w:p w14:paraId="32C04097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</w:t>
      </w:r>
    </w:p>
    <w:p w14:paraId="147AA112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3F81FC91" w14:textId="77777777" w:rsidR="00A46D1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6966F0CC" w14:textId="77777777" w:rsidR="009B4347" w:rsidRPr="009B4347" w:rsidRDefault="009B434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14:paraId="78C31606" w14:textId="5A3AE24B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lastRenderedPageBreak/>
        <w:t>ELENCO RELATORI/ISCRITTI/OSPITI</w:t>
      </w:r>
      <w:r w:rsidRPr="00227EBC">
        <w:rPr>
          <w:rFonts w:ascii="Calibri" w:hAnsi="Calibri" w:cs="Calibri"/>
          <w:b/>
          <w:bCs/>
          <w:vertAlign w:val="superscript"/>
        </w:rPr>
        <w:t>2</w:t>
      </w:r>
      <w:r w:rsidRPr="009B4347">
        <w:rPr>
          <w:rFonts w:ascii="Calibri" w:hAnsi="Calibri" w:cs="Calibri"/>
        </w:rPr>
        <w:t xml:space="preserve"> E RUOLO RICOPERTO: </w:t>
      </w:r>
    </w:p>
    <w:p w14:paraId="6F30CBBA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5"/>
        <w:gridCol w:w="2291"/>
        <w:gridCol w:w="2852"/>
        <w:gridCol w:w="2776"/>
      </w:tblGrid>
      <w:tr w:rsidR="009B4347" w:rsidRPr="009B4347" w14:paraId="57155E74" w14:textId="77777777" w:rsidTr="009B4347">
        <w:tc>
          <w:tcPr>
            <w:tcW w:w="2329" w:type="dxa"/>
          </w:tcPr>
          <w:p w14:paraId="3E049FF9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NOME</w:t>
            </w:r>
          </w:p>
        </w:tc>
        <w:tc>
          <w:tcPr>
            <w:tcW w:w="2329" w:type="dxa"/>
          </w:tcPr>
          <w:p w14:paraId="5279E19B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COGNOME</w:t>
            </w:r>
          </w:p>
        </w:tc>
        <w:tc>
          <w:tcPr>
            <w:tcW w:w="2708" w:type="dxa"/>
          </w:tcPr>
          <w:p w14:paraId="28D0E275" w14:textId="7084DCCA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RELATORI/ISCRITTI/OSPITI</w:t>
            </w:r>
            <w:r w:rsidRPr="009B4347">
              <w:rPr>
                <w:rFonts w:ascii="Calibri" w:hAnsi="Calibri" w:cs="Calibri"/>
                <w:b/>
                <w:bCs/>
                <w:vertAlign w:val="superscript"/>
              </w:rPr>
              <w:t>3</w:t>
            </w:r>
          </w:p>
        </w:tc>
        <w:tc>
          <w:tcPr>
            <w:tcW w:w="2828" w:type="dxa"/>
          </w:tcPr>
          <w:p w14:paraId="708C729A" w14:textId="3417376E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RUOLO RICOPERTO</w:t>
            </w:r>
            <w:r w:rsidR="009B4347" w:rsidRPr="009B4347">
              <w:rPr>
                <w:rFonts w:ascii="Calibri" w:hAnsi="Calibri" w:cs="Calibri"/>
                <w:b/>
                <w:bCs/>
                <w:vertAlign w:val="superscript"/>
              </w:rPr>
              <w:t>4</w:t>
            </w:r>
          </w:p>
        </w:tc>
      </w:tr>
      <w:tr w:rsidR="009B4347" w:rsidRPr="009B4347" w14:paraId="07C118C3" w14:textId="77777777" w:rsidTr="009B4347">
        <w:tc>
          <w:tcPr>
            <w:tcW w:w="2329" w:type="dxa"/>
          </w:tcPr>
          <w:p w14:paraId="69D5602E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329" w:type="dxa"/>
          </w:tcPr>
          <w:p w14:paraId="39D7AEF6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08" w:type="dxa"/>
          </w:tcPr>
          <w:p w14:paraId="225FDC93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828" w:type="dxa"/>
          </w:tcPr>
          <w:p w14:paraId="529DB8A3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</w:tr>
      <w:tr w:rsidR="009B4347" w:rsidRPr="009B4347" w14:paraId="45EA08D3" w14:textId="77777777" w:rsidTr="009B4347">
        <w:tc>
          <w:tcPr>
            <w:tcW w:w="2329" w:type="dxa"/>
          </w:tcPr>
          <w:p w14:paraId="15DFB8A0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329" w:type="dxa"/>
          </w:tcPr>
          <w:p w14:paraId="42BA860D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08" w:type="dxa"/>
          </w:tcPr>
          <w:p w14:paraId="08B575D8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828" w:type="dxa"/>
          </w:tcPr>
          <w:p w14:paraId="3476A022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</w:tr>
      <w:tr w:rsidR="009B4347" w:rsidRPr="009B4347" w14:paraId="70CA1D0F" w14:textId="77777777" w:rsidTr="009B4347">
        <w:tc>
          <w:tcPr>
            <w:tcW w:w="2329" w:type="dxa"/>
          </w:tcPr>
          <w:p w14:paraId="3E6163A4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329" w:type="dxa"/>
          </w:tcPr>
          <w:p w14:paraId="39384E04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08" w:type="dxa"/>
          </w:tcPr>
          <w:p w14:paraId="4015B536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828" w:type="dxa"/>
          </w:tcPr>
          <w:p w14:paraId="1BD5B694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</w:tr>
      <w:tr w:rsidR="009B4347" w:rsidRPr="009B4347" w14:paraId="68EECE2A" w14:textId="77777777" w:rsidTr="009B4347">
        <w:tc>
          <w:tcPr>
            <w:tcW w:w="2329" w:type="dxa"/>
          </w:tcPr>
          <w:p w14:paraId="14C9CBBA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329" w:type="dxa"/>
          </w:tcPr>
          <w:p w14:paraId="1C995B0A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08" w:type="dxa"/>
          </w:tcPr>
          <w:p w14:paraId="42465883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828" w:type="dxa"/>
          </w:tcPr>
          <w:p w14:paraId="1FBE772D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</w:tr>
      <w:tr w:rsidR="009B4347" w:rsidRPr="009B4347" w14:paraId="2D6935B6" w14:textId="77777777" w:rsidTr="009B4347">
        <w:tc>
          <w:tcPr>
            <w:tcW w:w="2329" w:type="dxa"/>
          </w:tcPr>
          <w:p w14:paraId="2C6812C7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329" w:type="dxa"/>
          </w:tcPr>
          <w:p w14:paraId="2FA516E3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08" w:type="dxa"/>
          </w:tcPr>
          <w:p w14:paraId="6B6BDDF3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828" w:type="dxa"/>
          </w:tcPr>
          <w:p w14:paraId="242EAB2A" w14:textId="77777777" w:rsidR="00A46D17" w:rsidRPr="009B4347" w:rsidRDefault="00A46D17" w:rsidP="00B75A0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</w:p>
        </w:tc>
      </w:tr>
    </w:tbl>
    <w:p w14:paraId="383E5D96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B990E7F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9CDF128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7CA96F42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BUDGET DELL’EVENTO </w:t>
      </w:r>
    </w:p>
    <w:p w14:paraId="0B1E2E1E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Le spese gravano sulla voce di budget/codice progetto: ______________________________________________________________________ </w:t>
      </w:r>
    </w:p>
    <w:p w14:paraId="1FDBE12F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Copertura economica dei costi totali di € ______________________________________ </w:t>
      </w:r>
    </w:p>
    <w:p w14:paraId="515A88F6" w14:textId="77777777" w:rsidR="00A46D17" w:rsidRPr="009B4347" w:rsidRDefault="00A46D17" w:rsidP="00A46D17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Cofinanziamento (se sussiste) a carico del Dipartimento € _________________________ </w:t>
      </w:r>
    </w:p>
    <w:p w14:paraId="2329245C" w14:textId="77777777" w:rsidR="00A46D17" w:rsidRPr="009B4347" w:rsidRDefault="00A46D17" w:rsidP="00A46D17">
      <w:pPr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>Cofinanziamento (se sussiste) da fondi esterni (specificare la voce di budget/codice progetto)</w:t>
      </w:r>
    </w:p>
    <w:p w14:paraId="19452ABF" w14:textId="247C2AB0" w:rsidR="00A46D17" w:rsidRPr="009B4347" w:rsidRDefault="00A46D17" w:rsidP="00A46D17">
      <w:pPr>
        <w:spacing w:line="360" w:lineRule="auto"/>
        <w:rPr>
          <w:rFonts w:ascii="Calibri" w:hAnsi="Calibri" w:cs="Calibri"/>
        </w:rPr>
      </w:pPr>
      <w:r w:rsidRPr="009B4347">
        <w:rPr>
          <w:rFonts w:ascii="Calibri" w:hAnsi="Calibri" w:cs="Calibri"/>
        </w:rPr>
        <w:t>€ _____________________________________________________________</w:t>
      </w:r>
    </w:p>
    <w:p w14:paraId="0D85B203" w14:textId="77777777" w:rsidR="00A46D17" w:rsidRPr="009B4347" w:rsidRDefault="00A46D17" w:rsidP="00A46D17">
      <w:pPr>
        <w:spacing w:line="360" w:lineRule="auto"/>
        <w:rPr>
          <w:rFonts w:ascii="Calibri" w:hAnsi="Calibri" w:cs="Calibri"/>
        </w:rPr>
      </w:pP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49"/>
        <w:gridCol w:w="5345"/>
      </w:tblGrid>
      <w:tr w:rsidR="00A46D17" w:rsidRPr="009B4347" w14:paraId="057F7EDD" w14:textId="77777777" w:rsidTr="00A46D17">
        <w:trPr>
          <w:trHeight w:val="128"/>
        </w:trPr>
        <w:tc>
          <w:tcPr>
            <w:tcW w:w="10194" w:type="dxa"/>
            <w:gridSpan w:val="2"/>
          </w:tcPr>
          <w:p w14:paraId="5D0AE1A6" w14:textId="77777777" w:rsidR="00A46D17" w:rsidRPr="009B4347" w:rsidRDefault="00A46D17" w:rsidP="00B75A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PIANO FINANZIARIO</w:t>
            </w:r>
          </w:p>
        </w:tc>
      </w:tr>
      <w:tr w:rsidR="00A46D17" w:rsidRPr="009B4347" w14:paraId="49F2BC35" w14:textId="77777777" w:rsidTr="00A46D17">
        <w:trPr>
          <w:trHeight w:val="128"/>
        </w:trPr>
        <w:tc>
          <w:tcPr>
            <w:tcW w:w="4849" w:type="dxa"/>
          </w:tcPr>
          <w:p w14:paraId="0732AACC" w14:textId="77777777" w:rsidR="00A46D17" w:rsidRPr="009B4347" w:rsidRDefault="00A46D17" w:rsidP="00B75A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TIPOLOGIA DI SPESA PRESUNTA</w:t>
            </w:r>
          </w:p>
        </w:tc>
        <w:tc>
          <w:tcPr>
            <w:tcW w:w="5345" w:type="dxa"/>
          </w:tcPr>
          <w:p w14:paraId="3DCF04AA" w14:textId="77777777" w:rsidR="00A46D17" w:rsidRPr="009B4347" w:rsidRDefault="00A46D17" w:rsidP="00B75A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>AMMONTARE DEL COSTO PRESUNTO</w:t>
            </w:r>
          </w:p>
        </w:tc>
      </w:tr>
      <w:tr w:rsidR="00A46D17" w:rsidRPr="009B4347" w14:paraId="2DA60AC5" w14:textId="77777777" w:rsidTr="00A46D17">
        <w:trPr>
          <w:trHeight w:val="128"/>
        </w:trPr>
        <w:tc>
          <w:tcPr>
            <w:tcW w:w="4849" w:type="dxa"/>
          </w:tcPr>
          <w:p w14:paraId="002B1DEA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Utilizzo di Aule/Locali/Spazi </w:t>
            </w:r>
          </w:p>
        </w:tc>
        <w:tc>
          <w:tcPr>
            <w:tcW w:w="5345" w:type="dxa"/>
          </w:tcPr>
          <w:p w14:paraId="112759A0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4A1E4736" w14:textId="77777777" w:rsidTr="00A46D17">
        <w:trPr>
          <w:trHeight w:val="128"/>
        </w:trPr>
        <w:tc>
          <w:tcPr>
            <w:tcW w:w="4849" w:type="dxa"/>
          </w:tcPr>
          <w:p w14:paraId="55F7FFE3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Impianti (specificare se audio, video etc.) </w:t>
            </w:r>
          </w:p>
        </w:tc>
        <w:tc>
          <w:tcPr>
            <w:tcW w:w="5345" w:type="dxa"/>
          </w:tcPr>
          <w:p w14:paraId="26208F18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393F0D46" w14:textId="77777777" w:rsidTr="00A46D17">
        <w:trPr>
          <w:trHeight w:val="128"/>
        </w:trPr>
        <w:tc>
          <w:tcPr>
            <w:tcW w:w="4849" w:type="dxa"/>
          </w:tcPr>
          <w:p w14:paraId="069EC500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Omaggi (specificare se targhe, fiori, libri etc.) </w:t>
            </w:r>
          </w:p>
        </w:tc>
        <w:tc>
          <w:tcPr>
            <w:tcW w:w="5345" w:type="dxa"/>
          </w:tcPr>
          <w:p w14:paraId="13F85770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1AC624A8" w14:textId="77777777" w:rsidTr="00A46D17">
        <w:trPr>
          <w:trHeight w:val="128"/>
        </w:trPr>
        <w:tc>
          <w:tcPr>
            <w:tcW w:w="4849" w:type="dxa"/>
          </w:tcPr>
          <w:p w14:paraId="42ED0900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Locandine </w:t>
            </w:r>
          </w:p>
        </w:tc>
        <w:tc>
          <w:tcPr>
            <w:tcW w:w="5345" w:type="dxa"/>
          </w:tcPr>
          <w:p w14:paraId="1A7F2549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0FED56F6" w14:textId="77777777" w:rsidTr="00A46D17">
        <w:trPr>
          <w:trHeight w:val="128"/>
        </w:trPr>
        <w:tc>
          <w:tcPr>
            <w:tcW w:w="4849" w:type="dxa"/>
          </w:tcPr>
          <w:p w14:paraId="3E791148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Inviti </w:t>
            </w:r>
          </w:p>
        </w:tc>
        <w:tc>
          <w:tcPr>
            <w:tcW w:w="5345" w:type="dxa"/>
          </w:tcPr>
          <w:p w14:paraId="4598BF3D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52A6256E" w14:textId="77777777" w:rsidTr="00A46D17">
        <w:trPr>
          <w:trHeight w:val="128"/>
        </w:trPr>
        <w:tc>
          <w:tcPr>
            <w:tcW w:w="4849" w:type="dxa"/>
          </w:tcPr>
          <w:p w14:paraId="1F2DE001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Viaggio </w:t>
            </w:r>
          </w:p>
        </w:tc>
        <w:tc>
          <w:tcPr>
            <w:tcW w:w="5345" w:type="dxa"/>
          </w:tcPr>
          <w:p w14:paraId="3DF74887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10F4EC8D" w14:textId="77777777" w:rsidTr="00A46D17">
        <w:trPr>
          <w:trHeight w:val="128"/>
        </w:trPr>
        <w:tc>
          <w:tcPr>
            <w:tcW w:w="4849" w:type="dxa"/>
          </w:tcPr>
          <w:p w14:paraId="4AF6C441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Alloggio </w:t>
            </w:r>
          </w:p>
        </w:tc>
        <w:tc>
          <w:tcPr>
            <w:tcW w:w="5345" w:type="dxa"/>
          </w:tcPr>
          <w:p w14:paraId="77D3BC8A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7AD813DC" w14:textId="77777777" w:rsidTr="00A46D17">
        <w:trPr>
          <w:trHeight w:val="128"/>
        </w:trPr>
        <w:tc>
          <w:tcPr>
            <w:tcW w:w="4849" w:type="dxa"/>
          </w:tcPr>
          <w:p w14:paraId="1F239ECA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Vitto </w:t>
            </w:r>
          </w:p>
        </w:tc>
        <w:tc>
          <w:tcPr>
            <w:tcW w:w="5345" w:type="dxa"/>
          </w:tcPr>
          <w:p w14:paraId="348F5C63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474F8121" w14:textId="77777777" w:rsidTr="00A46D17">
        <w:trPr>
          <w:trHeight w:val="128"/>
        </w:trPr>
        <w:tc>
          <w:tcPr>
            <w:tcW w:w="4849" w:type="dxa"/>
          </w:tcPr>
          <w:p w14:paraId="4E7ECD37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Compenso relatori </w:t>
            </w:r>
          </w:p>
        </w:tc>
        <w:tc>
          <w:tcPr>
            <w:tcW w:w="5345" w:type="dxa"/>
          </w:tcPr>
          <w:p w14:paraId="71939F34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418062C6" w14:textId="77777777" w:rsidTr="00A46D17">
        <w:trPr>
          <w:trHeight w:val="128"/>
        </w:trPr>
        <w:tc>
          <w:tcPr>
            <w:tcW w:w="4849" w:type="dxa"/>
          </w:tcPr>
          <w:p w14:paraId="5019B6EA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Altre spese </w:t>
            </w:r>
          </w:p>
        </w:tc>
        <w:tc>
          <w:tcPr>
            <w:tcW w:w="5345" w:type="dxa"/>
          </w:tcPr>
          <w:p w14:paraId="058B0661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</w:rPr>
              <w:t xml:space="preserve">Euro </w:t>
            </w:r>
          </w:p>
        </w:tc>
      </w:tr>
      <w:tr w:rsidR="00A46D17" w:rsidRPr="009B4347" w14:paraId="1C4A13C2" w14:textId="77777777" w:rsidTr="00A46D17">
        <w:trPr>
          <w:trHeight w:val="136"/>
        </w:trPr>
        <w:tc>
          <w:tcPr>
            <w:tcW w:w="4849" w:type="dxa"/>
          </w:tcPr>
          <w:p w14:paraId="755A0DDC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  <w:b/>
                <w:bCs/>
              </w:rPr>
              <w:t xml:space="preserve">Totale spese </w:t>
            </w:r>
          </w:p>
        </w:tc>
        <w:tc>
          <w:tcPr>
            <w:tcW w:w="5345" w:type="dxa"/>
          </w:tcPr>
          <w:p w14:paraId="1AD29926" w14:textId="77777777" w:rsidR="00A46D17" w:rsidRPr="009B4347" w:rsidRDefault="00A46D17" w:rsidP="00B75A0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9B4347">
              <w:rPr>
                <w:rFonts w:ascii="Calibri" w:hAnsi="Calibri" w:cs="Calibri"/>
                <w:b/>
                <w:bCs/>
              </w:rPr>
              <w:t xml:space="preserve">Euro </w:t>
            </w:r>
          </w:p>
        </w:tc>
      </w:tr>
    </w:tbl>
    <w:p w14:paraId="60E4C1DB" w14:textId="77777777" w:rsidR="00A46D17" w:rsidRPr="009B4347" w:rsidRDefault="00A46D17" w:rsidP="00A46D17">
      <w:pPr>
        <w:spacing w:line="360" w:lineRule="auto"/>
        <w:rPr>
          <w:rFonts w:ascii="Calibri" w:hAnsi="Calibri" w:cs="Calibri"/>
        </w:rPr>
      </w:pPr>
    </w:p>
    <w:p w14:paraId="42EDDA3B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Si dichiara il rispetto della normativa vigente e dei Regolamenti di Ateneo. </w:t>
      </w:r>
    </w:p>
    <w:p w14:paraId="39D9E3F3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770AA4EF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6E6665D9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  <w:r w:rsidRPr="009B4347">
        <w:rPr>
          <w:rFonts w:ascii="Calibri" w:hAnsi="Calibri" w:cs="Calibri"/>
        </w:rPr>
        <w:t xml:space="preserve">Luogo e data </w:t>
      </w:r>
    </w:p>
    <w:p w14:paraId="695E2DF1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5D1556FB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6B6D29F" w14:textId="77777777" w:rsidR="00A46D17" w:rsidRPr="009B4347" w:rsidRDefault="00A46D17" w:rsidP="00A46D17">
      <w:pPr>
        <w:autoSpaceDE w:val="0"/>
        <w:autoSpaceDN w:val="0"/>
        <w:adjustRightInd w:val="0"/>
        <w:rPr>
          <w:rFonts w:ascii="Calibri" w:hAnsi="Calibri" w:cs="Calibri"/>
        </w:rPr>
      </w:pPr>
    </w:p>
    <w:p w14:paraId="7EBAE5C4" w14:textId="77777777" w:rsidR="00A46D17" w:rsidRPr="009B4347" w:rsidRDefault="00A46D17" w:rsidP="00A46D17">
      <w:pPr>
        <w:spacing w:line="360" w:lineRule="auto"/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</w:rPr>
        <w:t>(Prof./Dott.)</w:t>
      </w:r>
    </w:p>
    <w:p w14:paraId="630D7F65" w14:textId="77777777" w:rsidR="00A46D17" w:rsidRPr="009B4347" w:rsidRDefault="00A46D17" w:rsidP="00A46D17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</w:rPr>
        <w:t>__________________</w:t>
      </w:r>
    </w:p>
    <w:p w14:paraId="17DD34D0" w14:textId="77777777" w:rsidR="00A46D17" w:rsidRPr="009B4347" w:rsidRDefault="00A46D17" w:rsidP="00A46D17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</w:rPr>
        <w:t>(</w:t>
      </w:r>
      <w:r w:rsidRPr="009B4347">
        <w:rPr>
          <w:rFonts w:ascii="Calibri" w:hAnsi="Calibri" w:cs="Calibri"/>
          <w:i/>
          <w:iCs/>
        </w:rPr>
        <w:t>Firmato digitalmente</w:t>
      </w:r>
      <w:r w:rsidRPr="009B4347">
        <w:rPr>
          <w:rFonts w:ascii="Calibri" w:hAnsi="Calibri" w:cs="Calibri"/>
        </w:rPr>
        <w:t>)</w:t>
      </w:r>
    </w:p>
    <w:p w14:paraId="1C3FD15A" w14:textId="77777777" w:rsidR="00A46D17" w:rsidRPr="009B4347" w:rsidRDefault="00A46D17" w:rsidP="00A46D17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</w:p>
    <w:p w14:paraId="574F2F9A" w14:textId="77777777" w:rsidR="00A46D17" w:rsidRDefault="00A46D17" w:rsidP="00A46D17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9B4347">
        <w:rPr>
          <w:rFonts w:ascii="Calibri" w:hAnsi="Calibri" w:cs="Calibri"/>
        </w:rPr>
        <w:t>Firma dell’Organizzatore</w:t>
      </w:r>
    </w:p>
    <w:p w14:paraId="03E5AE33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28115F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313C4FE5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71DDA2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27A746E2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0C294FD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70886E93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50BA6F5D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7967A71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31A0E8C1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060F28C4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03758C48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63EAE1A0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2A075E6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5174F35F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6576A5D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55564E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08E46CC5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71F2AD07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35664F24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0A1953AA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2D6CCEC2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60E2A5FD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0653DB4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4B13F36C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59E20FE6" w14:textId="77777777" w:rsidR="009B4347" w:rsidRDefault="009B4347" w:rsidP="009B4347">
      <w:pPr>
        <w:autoSpaceDE w:val="0"/>
        <w:autoSpaceDN w:val="0"/>
        <w:adjustRightInd w:val="0"/>
        <w:rPr>
          <w:rFonts w:ascii="Calibri" w:hAnsi="Calibri" w:cs="Calibri"/>
        </w:rPr>
      </w:pPr>
    </w:p>
    <w:p w14:paraId="1CFB0F97" w14:textId="77777777" w:rsidR="009B4347" w:rsidRPr="009B4347" w:rsidRDefault="009B4347" w:rsidP="009B4347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9B4347">
        <w:rPr>
          <w:rFonts w:ascii="Calibri" w:hAnsi="Calibri" w:cs="Calibri"/>
          <w:i/>
          <w:iCs/>
        </w:rPr>
        <w:t>Barrare la tipologia di evento che interessa.</w:t>
      </w:r>
    </w:p>
    <w:p w14:paraId="6691E467" w14:textId="77777777" w:rsidR="009B4347" w:rsidRPr="009B4347" w:rsidRDefault="009B4347" w:rsidP="009B4347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9B4347">
        <w:rPr>
          <w:rFonts w:ascii="Calibri" w:hAnsi="Calibri" w:cs="Calibri"/>
          <w:i/>
          <w:iCs/>
        </w:rPr>
        <w:t>Da indicare per i casi di cerimonie istituzionali e iniziative di comunicazione istituzionale, per le lauree ad honorem o per altre manifestazioni similari.</w:t>
      </w:r>
    </w:p>
    <w:p w14:paraId="05F42760" w14:textId="77777777" w:rsidR="009B4347" w:rsidRPr="009B4347" w:rsidRDefault="009B4347" w:rsidP="009B4347">
      <w:pPr>
        <w:pStyle w:val="Testonotaapidipagina"/>
        <w:numPr>
          <w:ilvl w:val="0"/>
          <w:numId w:val="2"/>
        </w:numPr>
        <w:ind w:left="284" w:hanging="295"/>
        <w:rPr>
          <w:rFonts w:ascii="Calibri" w:hAnsi="Calibri" w:cs="Calibri"/>
          <w:i/>
          <w:iCs/>
        </w:rPr>
      </w:pPr>
      <w:r w:rsidRPr="009B4347">
        <w:rPr>
          <w:rFonts w:ascii="Calibri" w:hAnsi="Calibri" w:cs="Calibri"/>
          <w:i/>
          <w:iCs/>
        </w:rPr>
        <w:t>Indicare una delle tre opzioni.</w:t>
      </w:r>
    </w:p>
    <w:p w14:paraId="6BAB12BF" w14:textId="0312740D" w:rsidR="009B4347" w:rsidRPr="009B4347" w:rsidRDefault="009B4347" w:rsidP="009B4347">
      <w:pPr>
        <w:pStyle w:val="Testonotaapidipagina"/>
        <w:numPr>
          <w:ilvl w:val="0"/>
          <w:numId w:val="2"/>
        </w:numPr>
        <w:autoSpaceDE w:val="0"/>
        <w:autoSpaceDN w:val="0"/>
        <w:adjustRightInd w:val="0"/>
        <w:ind w:left="284" w:hanging="295"/>
        <w:rPr>
          <w:rFonts w:ascii="Calibri" w:hAnsi="Calibri" w:cs="Calibri"/>
        </w:rPr>
      </w:pPr>
      <w:r w:rsidRPr="009B4347">
        <w:rPr>
          <w:rFonts w:ascii="Calibri" w:hAnsi="Calibri" w:cs="Calibri"/>
          <w:i/>
          <w:iCs/>
        </w:rPr>
        <w:t>Indicare il ruolo istituzionale ricoperto dal soggetto nella propria amministrazione/realtà organizzativa.</w:t>
      </w:r>
    </w:p>
    <w:sectPr w:rsidR="009B4347" w:rsidRPr="009B4347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F7F9C0" w14:textId="77777777" w:rsidR="00A46D17" w:rsidRDefault="00A46D17" w:rsidP="00635905">
      <w:r>
        <w:separator/>
      </w:r>
    </w:p>
  </w:endnote>
  <w:endnote w:type="continuationSeparator" w:id="0">
    <w:p w14:paraId="4D4EBDE2" w14:textId="77777777" w:rsidR="00A46D17" w:rsidRDefault="00A46D17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7531D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FE2A2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874F0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78F1662" wp14:editId="575A9095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43618B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501FBF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82C3733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8F1662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4543618B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501FBF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82C3733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8697BF2" wp14:editId="11C4C843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563C8" w14:textId="77777777" w:rsidR="00A46D17" w:rsidRDefault="00A46D17" w:rsidP="00635905">
      <w:r>
        <w:separator/>
      </w:r>
    </w:p>
  </w:footnote>
  <w:footnote w:type="continuationSeparator" w:id="0">
    <w:p w14:paraId="2E77A4C2" w14:textId="77777777" w:rsidR="00A46D17" w:rsidRDefault="00A46D17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2D35C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761D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3F9714AE" wp14:editId="22012450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9333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0DAE762" wp14:editId="08EB57A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75AE905B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0F064F"/>
    <w:multiLevelType w:val="hybridMultilevel"/>
    <w:tmpl w:val="54E8DEE6"/>
    <w:lvl w:ilvl="0" w:tplc="14A2D6A6">
      <w:start w:val="1"/>
      <w:numFmt w:val="decimal"/>
      <w:lvlText w:val="(%1)"/>
      <w:lvlJc w:val="left"/>
      <w:pPr>
        <w:ind w:left="720" w:hanging="360"/>
      </w:pPr>
      <w:rPr>
        <w:rFonts w:cs="Garamond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E127D"/>
    <w:multiLevelType w:val="hybridMultilevel"/>
    <w:tmpl w:val="F98646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7202732">
    <w:abstractNumId w:val="1"/>
  </w:num>
  <w:num w:numId="2" w16cid:durableId="979456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D17"/>
    <w:rsid w:val="00153C69"/>
    <w:rsid w:val="00227EBC"/>
    <w:rsid w:val="00296F49"/>
    <w:rsid w:val="002A647D"/>
    <w:rsid w:val="003D522D"/>
    <w:rsid w:val="004A344F"/>
    <w:rsid w:val="00513FD3"/>
    <w:rsid w:val="00515E40"/>
    <w:rsid w:val="005B7ADC"/>
    <w:rsid w:val="005D213B"/>
    <w:rsid w:val="005E44C3"/>
    <w:rsid w:val="00635905"/>
    <w:rsid w:val="009559CC"/>
    <w:rsid w:val="009B4347"/>
    <w:rsid w:val="00A46D17"/>
    <w:rsid w:val="00AC2561"/>
    <w:rsid w:val="00B217FB"/>
    <w:rsid w:val="00BC6C98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E6ABE"/>
  <w15:chartTrackingRefBased/>
  <w15:docId w15:val="{961350F5-A9D0-44F3-85FA-2418074D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D17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nhideWhenUsed/>
    <w:rsid w:val="00A46D1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46D17"/>
    <w:rPr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nhideWhenUsed/>
    <w:rsid w:val="00A46D17"/>
    <w:rPr>
      <w:vertAlign w:val="superscrip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A46D17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A46D17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  <w:style w:type="character" w:customStyle="1" w:styleId="Universit-dataeindirizzoCarattere">
    <w:name w:val="Università - data e indirizzo Carattere"/>
    <w:link w:val="Universit-dataeindirizzo"/>
    <w:rsid w:val="00A46D17"/>
    <w:rPr>
      <w:rFonts w:ascii="Garamond" w:eastAsia="Times New Roman" w:hAnsi="Garamond" w:cs="Times New Roman"/>
      <w:color w:val="000000"/>
      <w:kern w:val="0"/>
      <w:sz w:val="20"/>
      <w:szCs w:val="20"/>
      <w:lang w:val="x-none" w:eastAsia="x-non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michele.soddu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20</TotalTime>
  <Pages>3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 Michele Soddu</dc:creator>
  <cp:keywords/>
  <dc:description/>
  <cp:lastModifiedBy>Gian Michele Soddu</cp:lastModifiedBy>
  <cp:revision>2</cp:revision>
  <dcterms:created xsi:type="dcterms:W3CDTF">2025-12-15T07:45:00Z</dcterms:created>
  <dcterms:modified xsi:type="dcterms:W3CDTF">2025-12-15T08:15:00Z</dcterms:modified>
</cp:coreProperties>
</file>