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DEE" w:rsidRPr="008E7DEE" w:rsidRDefault="008E7DEE" w:rsidP="00392699">
      <w:pPr>
        <w:spacing w:before="62"/>
        <w:ind w:left="240" w:right="94"/>
        <w:rPr>
          <w:rFonts w:ascii="Times New Roman" w:hAnsi="Times New Roman"/>
          <w:b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Domanda di partecipazione (</w:t>
      </w:r>
      <w:r w:rsidRPr="008E7DEE">
        <w:rPr>
          <w:rFonts w:ascii="Times New Roman" w:hAnsi="Times New Roman"/>
          <w:b/>
          <w:sz w:val="22"/>
          <w:szCs w:val="22"/>
        </w:rPr>
        <w:t>Allegato A)</w:t>
      </w:r>
    </w:p>
    <w:p w:rsidR="00FC642F" w:rsidRDefault="00FC642F" w:rsidP="00392699">
      <w:pPr>
        <w:pStyle w:val="Corpotesto"/>
        <w:spacing w:after="0"/>
        <w:ind w:left="5840" w:right="94" w:firstLine="1512"/>
        <w:rPr>
          <w:rFonts w:ascii="Times New Roman" w:hAnsi="Times New Roman"/>
          <w:sz w:val="22"/>
          <w:szCs w:val="22"/>
        </w:rPr>
      </w:pPr>
    </w:p>
    <w:p w:rsidR="007A7E0D" w:rsidRDefault="008E7DEE" w:rsidP="007A7E0D">
      <w:pPr>
        <w:pStyle w:val="Corpotesto"/>
        <w:tabs>
          <w:tab w:val="clear" w:pos="9000"/>
          <w:tab w:val="left" w:pos="9498"/>
        </w:tabs>
        <w:spacing w:after="0" w:line="276" w:lineRule="auto"/>
        <w:ind w:left="5840" w:right="94" w:hanging="453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Alla</w:t>
      </w:r>
      <w:r w:rsidRPr="008E7DEE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Segreteria</w:t>
      </w:r>
      <w:r w:rsidRPr="008E7DEE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Amministrativa</w:t>
      </w:r>
    </w:p>
    <w:p w:rsidR="008E7DEE" w:rsidRPr="008E7DEE" w:rsidRDefault="008E7DEE" w:rsidP="007A7E0D">
      <w:pPr>
        <w:pStyle w:val="Corpotesto"/>
        <w:tabs>
          <w:tab w:val="clear" w:pos="9000"/>
          <w:tab w:val="left" w:pos="9498"/>
        </w:tabs>
        <w:spacing w:after="0" w:line="276" w:lineRule="auto"/>
        <w:ind w:left="5840" w:right="94" w:hanging="453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Facoltà di Biologia e Farmacia</w:t>
      </w:r>
    </w:p>
    <w:p w:rsidR="008E7DEE" w:rsidRPr="008E7DEE" w:rsidRDefault="008E7DEE" w:rsidP="007A7E0D">
      <w:pPr>
        <w:pStyle w:val="Corpotesto"/>
        <w:tabs>
          <w:tab w:val="clear" w:pos="9000"/>
          <w:tab w:val="left" w:pos="9498"/>
        </w:tabs>
        <w:spacing w:after="0" w:line="276" w:lineRule="auto"/>
        <w:ind w:left="5840" w:right="94" w:hanging="453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dell’Università degli Studi</w:t>
      </w:r>
      <w:r w:rsidRPr="008E7DEE">
        <w:rPr>
          <w:rFonts w:ascii="Times New Roman" w:hAnsi="Times New Roman"/>
          <w:spacing w:val="-15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di</w:t>
      </w:r>
      <w:r w:rsidRPr="008E7DE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Cagliari</w:t>
      </w:r>
    </w:p>
    <w:p w:rsidR="007A7E0D" w:rsidRDefault="008E7DEE" w:rsidP="007A7E0D">
      <w:pPr>
        <w:pStyle w:val="Corpotesto"/>
        <w:tabs>
          <w:tab w:val="clear" w:pos="9000"/>
          <w:tab w:val="left" w:pos="9498"/>
        </w:tabs>
        <w:spacing w:after="0" w:line="276" w:lineRule="auto"/>
        <w:ind w:left="5840" w:right="94" w:hanging="453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Cittadella Universitaria di Monserrato, S.S.</w:t>
      </w:r>
      <w:r w:rsidRPr="008E7DEE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554</w:t>
      </w:r>
    </w:p>
    <w:p w:rsidR="008E7DEE" w:rsidRPr="008E7DEE" w:rsidRDefault="008E7DEE" w:rsidP="007A7E0D">
      <w:pPr>
        <w:pStyle w:val="Corpotesto"/>
        <w:tabs>
          <w:tab w:val="clear" w:pos="9000"/>
          <w:tab w:val="left" w:pos="9498"/>
        </w:tabs>
        <w:spacing w:after="0" w:line="276" w:lineRule="auto"/>
        <w:ind w:left="5840" w:right="94" w:hanging="453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09042 MONSERRATO</w:t>
      </w:r>
      <w:r w:rsidRPr="008E7DEE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(CA)</w:t>
      </w:r>
    </w:p>
    <w:p w:rsidR="008E7DEE" w:rsidRPr="008E7DEE" w:rsidRDefault="008E7DEE" w:rsidP="00735C67">
      <w:pPr>
        <w:pStyle w:val="Corpotesto"/>
        <w:spacing w:line="276" w:lineRule="auto"/>
        <w:ind w:right="94"/>
        <w:rPr>
          <w:rFonts w:ascii="Times New Roman" w:hAnsi="Times New Roman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Il/La sottoscritto/a ___________________________________________________, nato/a il ______________________ a ________________________________________ (prov. _____), residente a _____________________________________ (prov. ____), via/piazza_______________________________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__________________________________________________ n. ______, cap. _______________ tel. __________________________ C.F. _________________________________________________________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right="70"/>
        <w:jc w:val="center"/>
        <w:rPr>
          <w:rFonts w:ascii="Times New Roman" w:hAnsi="Times New Roman"/>
          <w:b/>
          <w:spacing w:val="-2"/>
          <w:sz w:val="22"/>
          <w:szCs w:val="22"/>
        </w:rPr>
      </w:pPr>
      <w:r w:rsidRPr="008B3DBD">
        <w:rPr>
          <w:rFonts w:ascii="Times New Roman" w:hAnsi="Times New Roman"/>
          <w:b/>
          <w:spacing w:val="-2"/>
          <w:sz w:val="22"/>
          <w:szCs w:val="22"/>
        </w:rPr>
        <w:t>CHIEDE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right="70"/>
        <w:jc w:val="center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di essere ammesso/a 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a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 xml:space="preserve"> partecipare alla procedura di selezione indetta con Avviso pubblico di selezione n. _____________________ per il conferimento di un contratto di lavoro autonomo nell'ambito del progetto</w:t>
      </w:r>
      <w:r w:rsidRPr="008B3DBD">
        <w:rPr>
          <w:rFonts w:ascii="Times New Roman" w:hAnsi="Times New Roman"/>
          <w:spacing w:val="-2"/>
          <w:sz w:val="22"/>
          <w:szCs w:val="22"/>
          <w:lang w:eastAsia="ar-SA"/>
        </w:rPr>
        <w:t>: _______________________________________________________________________________________</w:t>
      </w:r>
      <w:r w:rsidRPr="008B3DBD">
        <w:rPr>
          <w:rFonts w:ascii="Times New Roman" w:hAnsi="Times New Roman"/>
          <w:bCs/>
          <w:spacing w:val="-2"/>
          <w:sz w:val="22"/>
          <w:szCs w:val="22"/>
          <w:lang w:eastAsia="ar-SA"/>
        </w:rPr>
        <w:t>,</w:t>
      </w:r>
      <w:r w:rsidRPr="008B3DBD">
        <w:rPr>
          <w:rFonts w:ascii="Times New Roman" w:hAnsi="Times New Roman"/>
          <w:spacing w:val="-2"/>
          <w:sz w:val="22"/>
          <w:szCs w:val="22"/>
        </w:rPr>
        <w:t xml:space="preserve"> responsabile scientifico _________________________________________.</w:t>
      </w:r>
    </w:p>
    <w:p w:rsidR="00735C67" w:rsidRDefault="00735C67" w:rsidP="00735C67">
      <w:pPr>
        <w:autoSpaceDE w:val="0"/>
        <w:autoSpaceDN w:val="0"/>
        <w:adjustRightInd w:val="0"/>
        <w:spacing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A tal fine il/la 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sottoscritt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1) di essere in possesso della laurea in _________________________________________________ conseguita il __________ con votazione ____________ presso l’Università di _________________________;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2) di essere in possesso dei requisiti di ordine professionale di cui all’art. 7 del presente avviso;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3) di essere cittadino _____________________;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4) (solo per i cittadini extracomunitari) di rispettare le disposizioni vigenti in materia di ingresso e soggiorno;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5) di possedere adeguata conoscenza della lingua italiana;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6) che non sussistono vincoli di parentela ed affinità fino al quarto grado compreso (Art 74 -78 c.c.) tra il candidato </w:t>
      </w:r>
      <w:r w:rsidRPr="008E3999">
        <w:rPr>
          <w:rFonts w:ascii="Times New Roman" w:hAnsi="Times New Roman"/>
          <w:spacing w:val="-2"/>
          <w:sz w:val="22"/>
          <w:szCs w:val="22"/>
        </w:rPr>
        <w:t xml:space="preserve">e tutti i professori appartenenti </w:t>
      </w:r>
      <w:r w:rsidR="008B3DBD" w:rsidRPr="008E3999">
        <w:rPr>
          <w:rFonts w:ascii="Times New Roman" w:hAnsi="Times New Roman"/>
          <w:spacing w:val="-2"/>
          <w:sz w:val="22"/>
          <w:szCs w:val="22"/>
        </w:rPr>
        <w:t xml:space="preserve">al Consiglio della Facoltà di Biologia e Farmacia e </w:t>
      </w:r>
      <w:r w:rsidRPr="008E3999">
        <w:rPr>
          <w:rFonts w:ascii="Times New Roman" w:hAnsi="Times New Roman"/>
          <w:spacing w:val="-2"/>
          <w:sz w:val="22"/>
          <w:szCs w:val="22"/>
        </w:rPr>
        <w:t xml:space="preserve">al Dipartimento </w:t>
      </w:r>
      <w:r w:rsidR="008B3DBD" w:rsidRPr="008E3999">
        <w:rPr>
          <w:rFonts w:ascii="Times New Roman" w:hAnsi="Times New Roman"/>
          <w:spacing w:val="-2"/>
          <w:sz w:val="22"/>
          <w:szCs w:val="22"/>
        </w:rPr>
        <w:t>di Scienze della Vita e dell’Ambiente</w:t>
      </w:r>
      <w:r w:rsidRPr="008E3999">
        <w:rPr>
          <w:rFonts w:ascii="Times New Roman" w:hAnsi="Times New Roman"/>
          <w:spacing w:val="-2"/>
          <w:sz w:val="22"/>
          <w:szCs w:val="22"/>
        </w:rPr>
        <w:t>, ovvero</w:t>
      </w:r>
      <w:r w:rsidRPr="008B3DBD">
        <w:rPr>
          <w:rFonts w:ascii="Times New Roman" w:hAnsi="Times New Roman"/>
          <w:spacing w:val="-2"/>
          <w:sz w:val="22"/>
          <w:szCs w:val="22"/>
        </w:rPr>
        <w:t xml:space="preserve"> con il Rettore, il Direttore </w:t>
      </w:r>
      <w:r w:rsidR="008B3DBD" w:rsidRPr="008B3DBD">
        <w:rPr>
          <w:rFonts w:ascii="Times New Roman" w:hAnsi="Times New Roman"/>
          <w:spacing w:val="-2"/>
          <w:sz w:val="22"/>
          <w:szCs w:val="22"/>
        </w:rPr>
        <w:t>Generale</w:t>
      </w:r>
      <w:r w:rsidRPr="008B3DBD">
        <w:rPr>
          <w:rFonts w:ascii="Times New Roman" w:hAnsi="Times New Roman"/>
          <w:spacing w:val="-2"/>
          <w:sz w:val="22"/>
          <w:szCs w:val="22"/>
        </w:rPr>
        <w:t xml:space="preserve"> o un componente del Consiglio di </w:t>
      </w:r>
      <w:r w:rsidR="00524130">
        <w:rPr>
          <w:rFonts w:ascii="Times New Roman" w:hAnsi="Times New Roman"/>
          <w:spacing w:val="-2"/>
          <w:sz w:val="22"/>
          <w:szCs w:val="22"/>
        </w:rPr>
        <w:t>A</w:t>
      </w:r>
      <w:bookmarkStart w:id="0" w:name="_GoBack"/>
      <w:bookmarkEnd w:id="0"/>
      <w:r w:rsidRPr="008B3DBD">
        <w:rPr>
          <w:rFonts w:ascii="Times New Roman" w:hAnsi="Times New Roman"/>
          <w:spacing w:val="-2"/>
          <w:sz w:val="22"/>
          <w:szCs w:val="22"/>
        </w:rPr>
        <w:t>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7) di aver preso visione di quanto disposto dall’avviso pubblico di selezione e di accettarlo integralmente.</w:t>
      </w:r>
    </w:p>
    <w:p w:rsidR="008B3DBD" w:rsidRPr="008B3DBD" w:rsidRDefault="00896225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8) di godere dei diritti civili e politici, di non aver riportato condanne penali, di non essere a conoscenza di procedimenti penali pendenti a proprio carico</w:t>
      </w:r>
    </w:p>
    <w:p w:rsidR="00896225" w:rsidRPr="008B3DBD" w:rsidRDefault="008B3DBD" w:rsidP="00735C67">
      <w:pPr>
        <w:autoSpaceDE w:val="0"/>
        <w:autoSpaceDN w:val="0"/>
        <w:adjustRightInd w:val="0"/>
        <w:spacing w:after="240" w:line="276" w:lineRule="auto"/>
        <w:ind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lastRenderedPageBreak/>
        <w:t>9)</w:t>
      </w:r>
      <w:r w:rsidRPr="008B3DBD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 w:rsidR="00896225" w:rsidRPr="008B3DBD">
        <w:rPr>
          <w:rFonts w:ascii="Times New Roman" w:hAnsi="Times New Roman"/>
          <w:b/>
          <w:spacing w:val="-2"/>
          <w:sz w:val="22"/>
          <w:szCs w:val="22"/>
        </w:rPr>
        <w:t>□</w:t>
      </w:r>
      <w:r w:rsidR="00896225" w:rsidRPr="008B3DBD">
        <w:rPr>
          <w:rFonts w:ascii="Times New Roman" w:hAnsi="Times New Roman"/>
          <w:spacing w:val="-2"/>
          <w:sz w:val="22"/>
          <w:szCs w:val="22"/>
        </w:rPr>
        <w:t xml:space="preserve"> di essere titolare di incarichi o di cariche in enti di diritto privato regolati o finanziati dalla pubblica amministrazione. Descrivere nel dettaglio la tipologia di incarico/carica, il periodo e l’ente conferente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284" w:right="70" w:firstLine="142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____________________________________________________________________________________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284" w:right="70" w:firstLine="142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____________________________________________________________________________________</w:t>
      </w:r>
    </w:p>
    <w:p w:rsidR="00896225" w:rsidRDefault="00896225" w:rsidP="00735C67">
      <w:pPr>
        <w:autoSpaceDE w:val="0"/>
        <w:autoSpaceDN w:val="0"/>
        <w:adjustRightInd w:val="0"/>
        <w:spacing w:line="276" w:lineRule="auto"/>
        <w:ind w:left="284" w:right="70" w:firstLine="142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____________________________________________________________________________________</w:t>
      </w:r>
    </w:p>
    <w:p w:rsidR="008E3999" w:rsidRPr="008B3DBD" w:rsidRDefault="008E3999" w:rsidP="00735C67">
      <w:pPr>
        <w:autoSpaceDE w:val="0"/>
        <w:autoSpaceDN w:val="0"/>
        <w:adjustRightInd w:val="0"/>
        <w:spacing w:line="276" w:lineRule="auto"/>
        <w:ind w:left="284" w:right="70" w:firstLine="142"/>
        <w:rPr>
          <w:rFonts w:ascii="Times New Roman" w:hAnsi="Times New Roman"/>
          <w:spacing w:val="-2"/>
          <w:sz w:val="22"/>
          <w:szCs w:val="22"/>
        </w:rPr>
      </w:pPr>
    </w:p>
    <w:p w:rsidR="008B3DBD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284" w:right="70" w:firstLine="142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Ovvero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□ Di non essere titolare di incarichi o di cariche in enti di diritto privato regolati o finanziati dalla pubblica amministrazione;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10) □ di svolgere attività lavorativa (lavoro autonomo non abituale/professionale, lavoro subordinato). Descrivere nel dettaglio la tipologia di attività ed il periodo ________________________________</w:t>
      </w:r>
      <w:r w:rsidR="00106C0C">
        <w:rPr>
          <w:rFonts w:ascii="Times New Roman" w:hAnsi="Times New Roman"/>
          <w:spacing w:val="-2"/>
          <w:sz w:val="22"/>
          <w:szCs w:val="22"/>
        </w:rPr>
        <w:t>_____________</w:t>
      </w:r>
      <w:r w:rsidRPr="008B3DBD">
        <w:rPr>
          <w:rFonts w:ascii="Times New Roman" w:hAnsi="Times New Roman"/>
          <w:spacing w:val="-2"/>
          <w:sz w:val="22"/>
          <w:szCs w:val="22"/>
        </w:rPr>
        <w:t>___</w:t>
      </w:r>
      <w:r w:rsidR="00106C0C">
        <w:rPr>
          <w:rFonts w:ascii="Times New Roman" w:hAnsi="Times New Roman"/>
          <w:spacing w:val="-2"/>
          <w:sz w:val="22"/>
          <w:szCs w:val="22"/>
        </w:rPr>
        <w:t>_</w:t>
      </w:r>
      <w:r w:rsidR="008E3999">
        <w:rPr>
          <w:rFonts w:ascii="Times New Roman" w:hAnsi="Times New Roman"/>
          <w:spacing w:val="-2"/>
          <w:sz w:val="22"/>
          <w:szCs w:val="22"/>
        </w:rPr>
        <w:t>___________________________________</w:t>
      </w:r>
    </w:p>
    <w:p w:rsidR="00896225" w:rsidRPr="008B3DBD" w:rsidRDefault="00106C0C" w:rsidP="00735C67">
      <w:pPr>
        <w:autoSpaceDE w:val="0"/>
        <w:autoSpaceDN w:val="0"/>
        <w:adjustRightInd w:val="0"/>
        <w:spacing w:line="276" w:lineRule="auto"/>
        <w:ind w:left="426" w:right="212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____</w:t>
      </w:r>
      <w:r w:rsidR="00896225" w:rsidRPr="008B3DBD">
        <w:rPr>
          <w:rFonts w:ascii="Times New Roman" w:hAnsi="Times New Roman"/>
          <w:spacing w:val="-2"/>
          <w:sz w:val="22"/>
          <w:szCs w:val="22"/>
        </w:rPr>
        <w:t>_______________________________________________________________________________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____________________________________________________________________________________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Ovvero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□ di non svolgere attività lavorativa (lavoro autonomo non abituale/professionale, lavoro subordinato);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11) di non trovarsi in una situazione anche potenziale di conflitto di interessi ai sensi dell’art. 53, comma 14, D. Lgs. 165/2001</w:t>
      </w:r>
      <w:r w:rsidR="008B3DBD" w:rsidRPr="008B3DBD">
        <w:rPr>
          <w:rFonts w:ascii="Times New Roman" w:hAnsi="Times New Roman"/>
          <w:spacing w:val="-2"/>
          <w:sz w:val="22"/>
          <w:szCs w:val="22"/>
        </w:rPr>
        <w:t>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13) di aver preso visione del Codice di comportamento nazionale dei dipendenti pubblici e del Codice di Ateneo, tramite consultazione della documentazione (sostitutiva della consegna tramite e-mail) nei link del sito </w:t>
      </w:r>
      <w:r w:rsidRPr="008B3DBD">
        <w:rPr>
          <w:rFonts w:ascii="Times New Roman" w:hAnsi="Times New Roman"/>
          <w:color w:val="0000FF"/>
          <w:spacing w:val="-2"/>
          <w:sz w:val="22"/>
          <w:szCs w:val="22"/>
        </w:rPr>
        <w:t xml:space="preserve">www.unica.it </w:t>
      </w:r>
      <w:r w:rsidRPr="008B3DBD">
        <w:rPr>
          <w:rFonts w:ascii="Times New Roman" w:hAnsi="Times New Roman"/>
          <w:spacing w:val="-2"/>
          <w:sz w:val="22"/>
          <w:szCs w:val="22"/>
        </w:rPr>
        <w:t>(</w:t>
      </w:r>
      <w:r w:rsidRPr="008B3DBD">
        <w:rPr>
          <w:rFonts w:ascii="Times New Roman" w:hAnsi="Times New Roman"/>
          <w:color w:val="0000FF"/>
          <w:spacing w:val="-2"/>
          <w:sz w:val="22"/>
          <w:szCs w:val="22"/>
        </w:rPr>
        <w:t>http://sites.unica.it/</w:t>
      </w:r>
      <w:proofErr w:type="spellStart"/>
      <w:r w:rsidRPr="008B3DBD">
        <w:rPr>
          <w:rFonts w:ascii="Times New Roman" w:hAnsi="Times New Roman"/>
          <w:color w:val="0000FF"/>
          <w:spacing w:val="-2"/>
          <w:sz w:val="22"/>
          <w:szCs w:val="22"/>
        </w:rPr>
        <w:t>statutoregolamenti</w:t>
      </w:r>
      <w:proofErr w:type="spellEnd"/>
      <w:r w:rsidRPr="008B3DBD">
        <w:rPr>
          <w:rFonts w:ascii="Times New Roman" w:hAnsi="Times New Roman"/>
          <w:color w:val="0000FF"/>
          <w:spacing w:val="-2"/>
          <w:sz w:val="22"/>
          <w:szCs w:val="22"/>
        </w:rPr>
        <w:t>/</w:t>
      </w:r>
      <w:r w:rsidRPr="008B3DBD">
        <w:rPr>
          <w:rFonts w:ascii="Times New Roman" w:hAnsi="Times New Roman"/>
          <w:spacing w:val="-2"/>
          <w:sz w:val="22"/>
          <w:szCs w:val="22"/>
        </w:rPr>
        <w:t>) e si impegna a rispettarne gli obblighi di condotta previsti.</w:t>
      </w:r>
    </w:p>
    <w:p w:rsidR="00896225" w:rsidRPr="008B3DBD" w:rsidRDefault="00896225" w:rsidP="00735C67">
      <w:pPr>
        <w:autoSpaceDE w:val="0"/>
        <w:autoSpaceDN w:val="0"/>
        <w:adjustRightInd w:val="0"/>
        <w:spacing w:after="240"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Il sottoscritto si impegna a dare immediata comunicazione di qualunque variazione a quanto sopra dichiarato.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I Dipendenti pubblici dovranno indicare l’amministrazione di appartenenza e impegnarsi a presentare il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relativo nulla osta, in ossequio a quanto disposto dall’art. 53 comma 8, del 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D.lgs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 xml:space="preserve"> 165/2001.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Il/La 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sottoscritt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>___ chiede, inoltre, che tutte le comunicazioni relative alla presente selezione siano inviate al seguente indirizzo, impegnandosi a segnalare tempestivamente ogni variazione del medesimo: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Nome e Cognome ________________________________________________________________________ via ______________________________ n. ____ 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cap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 xml:space="preserve"> ______ città ________________________ prov. ____, Tel. _______________ </w:t>
      </w:r>
      <w:proofErr w:type="gramStart"/>
      <w:r w:rsidRPr="008B3DBD">
        <w:rPr>
          <w:rFonts w:ascii="Times New Roman" w:hAnsi="Times New Roman"/>
          <w:spacing w:val="-2"/>
          <w:sz w:val="22"/>
          <w:szCs w:val="22"/>
        </w:rPr>
        <w:t>E mail</w:t>
      </w:r>
      <w:proofErr w:type="gramEnd"/>
      <w:r w:rsidRPr="008B3DBD">
        <w:rPr>
          <w:rFonts w:ascii="Times New Roman" w:hAnsi="Times New Roman"/>
          <w:spacing w:val="-2"/>
          <w:sz w:val="22"/>
          <w:szCs w:val="22"/>
        </w:rPr>
        <w:t>: ____________________</w:t>
      </w:r>
    </w:p>
    <w:p w:rsidR="00106C0C" w:rsidRDefault="00106C0C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Allega inoltre alla domanda:</w:t>
      </w:r>
    </w:p>
    <w:p w:rsidR="00896225" w:rsidRPr="008B3DBD" w:rsidRDefault="00896225" w:rsidP="00735C67">
      <w:pPr>
        <w:numPr>
          <w:ilvl w:val="0"/>
          <w:numId w:val="26"/>
        </w:numPr>
        <w:tabs>
          <w:tab w:val="clear" w:pos="9000"/>
        </w:tabs>
        <w:suppressAutoHyphens/>
        <w:autoSpaceDE w:val="0"/>
        <w:autoSpaceDN w:val="0"/>
        <w:adjustRightInd w:val="0"/>
        <w:spacing w:line="276" w:lineRule="auto"/>
        <w:ind w:left="426" w:right="70" w:firstLine="0"/>
        <w:contextualSpacing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Copia fotostatica del documento di identità;</w:t>
      </w:r>
    </w:p>
    <w:p w:rsidR="00896225" w:rsidRPr="008B3DBD" w:rsidRDefault="00896225" w:rsidP="00735C67">
      <w:pPr>
        <w:numPr>
          <w:ilvl w:val="0"/>
          <w:numId w:val="26"/>
        </w:numPr>
        <w:tabs>
          <w:tab w:val="clear" w:pos="9000"/>
        </w:tabs>
        <w:suppressAutoHyphens/>
        <w:autoSpaceDE w:val="0"/>
        <w:autoSpaceDN w:val="0"/>
        <w:adjustRightInd w:val="0"/>
        <w:spacing w:line="276" w:lineRule="auto"/>
        <w:ind w:left="426" w:right="70" w:firstLine="0"/>
        <w:contextualSpacing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Dichiarazione sostitutiva di certificazioni (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All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>. B) rilasciata ai sensi dell’art.46 DPR n. 445/2000;</w:t>
      </w:r>
    </w:p>
    <w:p w:rsidR="008B3DBD" w:rsidRPr="008B3DBD" w:rsidRDefault="00896225" w:rsidP="00735C67">
      <w:pPr>
        <w:numPr>
          <w:ilvl w:val="0"/>
          <w:numId w:val="26"/>
        </w:numPr>
        <w:tabs>
          <w:tab w:val="clear" w:pos="9000"/>
        </w:tabs>
        <w:suppressAutoHyphens/>
        <w:autoSpaceDE w:val="0"/>
        <w:autoSpaceDN w:val="0"/>
        <w:adjustRightInd w:val="0"/>
        <w:spacing w:line="276" w:lineRule="auto"/>
        <w:ind w:left="426" w:right="70" w:firstLine="0"/>
        <w:contextualSpacing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lastRenderedPageBreak/>
        <w:t>Dichiarazione sostitutiva dell’atto di notorietà (</w:t>
      </w:r>
      <w:proofErr w:type="spellStart"/>
      <w:r w:rsidRPr="008B3DBD">
        <w:rPr>
          <w:rFonts w:ascii="Times New Roman" w:hAnsi="Times New Roman"/>
          <w:spacing w:val="-2"/>
          <w:sz w:val="22"/>
          <w:szCs w:val="22"/>
        </w:rPr>
        <w:t>All</w:t>
      </w:r>
      <w:proofErr w:type="spellEnd"/>
      <w:r w:rsidRPr="008B3DBD">
        <w:rPr>
          <w:rFonts w:ascii="Times New Roman" w:hAnsi="Times New Roman"/>
          <w:spacing w:val="-2"/>
          <w:sz w:val="22"/>
          <w:szCs w:val="22"/>
        </w:rPr>
        <w:t>. C) rilasciata ai sensi dell’art.47 DPR n. 445/2000</w:t>
      </w:r>
      <w:r w:rsidR="008B3DBD" w:rsidRPr="008B3DBD">
        <w:rPr>
          <w:rFonts w:ascii="Times New Roman" w:hAnsi="Times New Roman"/>
          <w:spacing w:val="-2"/>
          <w:sz w:val="22"/>
          <w:szCs w:val="22"/>
        </w:rPr>
        <w:t>;</w:t>
      </w:r>
    </w:p>
    <w:p w:rsidR="008B3DBD" w:rsidRPr="00735C67" w:rsidRDefault="008B3DBD" w:rsidP="00735C67">
      <w:pPr>
        <w:numPr>
          <w:ilvl w:val="0"/>
          <w:numId w:val="26"/>
        </w:numPr>
        <w:tabs>
          <w:tab w:val="clear" w:pos="9000"/>
        </w:tabs>
        <w:suppressAutoHyphens/>
        <w:autoSpaceDE w:val="0"/>
        <w:autoSpaceDN w:val="0"/>
        <w:adjustRightInd w:val="0"/>
        <w:spacing w:line="276" w:lineRule="auto"/>
        <w:ind w:left="426" w:right="70" w:firstLine="0"/>
        <w:contextualSpacing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4"/>
        </w:rPr>
        <w:t>curriculum vitae, datato e sottoscritto, dei titoli e delle competenze possedute, secondo il modello di cui all’Allegato E.</w:t>
      </w:r>
    </w:p>
    <w:p w:rsidR="00735C67" w:rsidRPr="008B3DBD" w:rsidRDefault="00735C67" w:rsidP="00735C67">
      <w:pPr>
        <w:tabs>
          <w:tab w:val="clear" w:pos="9000"/>
        </w:tabs>
        <w:suppressAutoHyphens/>
        <w:autoSpaceDE w:val="0"/>
        <w:autoSpaceDN w:val="0"/>
        <w:adjustRightInd w:val="0"/>
        <w:spacing w:line="276" w:lineRule="auto"/>
        <w:ind w:left="426" w:right="70"/>
        <w:contextualSpacing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Il candidato è a conoscenza che: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- che, ai sensi del Regolamento UE 2016/679, i dati forniti con le presenti dichiarazioni sostitutive saranno trattati, in forma cartacea o informatica, ai soli fini della procedura;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- ai sensi del D. Lgs n. 33/2013, l’Università degli Studi di Cagliari effettuerà il trattamento di diffusione online del curriculum vitae del soggetto risultato vincitore della presente procedura;</w:t>
      </w:r>
    </w:p>
    <w:p w:rsidR="00735C67" w:rsidRDefault="00735C67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La diffusione del curriculum avverrà mediante pubblicazione nella sezione “Amministrazione trasparente” del sito internet istituzionale: trasparenza.unica.it. Il curriculum rimarrà pubblicato online per il periodo indicato nel D. Lgs n. 33/2013, sarà indicizzabile dai motori di ricerca, visibile, consultabile, scaricabile e riutilizzabile da chiunque, nei termini di legge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735C67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Data ________________</w:t>
      </w:r>
    </w:p>
    <w:p w:rsidR="00896225" w:rsidRDefault="00735C67" w:rsidP="00735C67">
      <w:pPr>
        <w:tabs>
          <w:tab w:val="clear" w:pos="9000"/>
          <w:tab w:val="left" w:pos="8505"/>
        </w:tabs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ab/>
      </w:r>
      <w:r w:rsidR="00896225" w:rsidRPr="008B3DBD">
        <w:rPr>
          <w:rFonts w:ascii="Times New Roman" w:hAnsi="Times New Roman"/>
          <w:spacing w:val="-2"/>
          <w:sz w:val="22"/>
          <w:szCs w:val="22"/>
        </w:rPr>
        <w:t>Firma</w:t>
      </w:r>
    </w:p>
    <w:p w:rsidR="00735C67" w:rsidRPr="008B3DBD" w:rsidRDefault="00735C67" w:rsidP="00735C67">
      <w:pPr>
        <w:tabs>
          <w:tab w:val="clear" w:pos="9000"/>
          <w:tab w:val="left" w:pos="8505"/>
        </w:tabs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8B3DBD" w:rsidRPr="008B3DBD" w:rsidRDefault="00735C67" w:rsidP="00735C67">
      <w:pPr>
        <w:autoSpaceDE w:val="0"/>
        <w:autoSpaceDN w:val="0"/>
        <w:adjustRightInd w:val="0"/>
        <w:spacing w:line="276" w:lineRule="auto"/>
        <w:ind w:left="426" w:right="70"/>
        <w:jc w:val="righ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___________________________</w:t>
      </w:r>
    </w:p>
    <w:p w:rsidR="00740A36" w:rsidRDefault="00740A36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 xml:space="preserve">Dichiaro di aver preso visione dell’informativa sul trattamento dati per la categoria di interessato “Cittadini” disponibile al link </w:t>
      </w:r>
      <w:hyperlink r:id="rId8" w:history="1">
        <w:r w:rsidRPr="008B3DBD">
          <w:rPr>
            <w:rStyle w:val="Collegamentoipertestuale"/>
            <w:rFonts w:ascii="Times New Roman" w:hAnsi="Times New Roman"/>
            <w:spacing w:val="-2"/>
            <w:sz w:val="22"/>
            <w:szCs w:val="22"/>
          </w:rPr>
          <w:t>https://www.unica.it/unica/it/utility_privacy.page</w:t>
        </w:r>
      </w:hyperlink>
      <w:r w:rsidRPr="008B3DBD">
        <w:rPr>
          <w:rFonts w:ascii="Times New Roman" w:hAnsi="Times New Roman"/>
          <w:spacing w:val="-2"/>
          <w:sz w:val="22"/>
          <w:szCs w:val="22"/>
        </w:rPr>
        <w:t>.</w:t>
      </w:r>
    </w:p>
    <w:p w:rsidR="00896225" w:rsidRPr="008B3DBD" w:rsidRDefault="00896225" w:rsidP="00735C67">
      <w:pPr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7A7E0D" w:rsidRDefault="00896225" w:rsidP="00293CC3">
      <w:pPr>
        <w:tabs>
          <w:tab w:val="clear" w:pos="9000"/>
          <w:tab w:val="left" w:pos="8505"/>
        </w:tabs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>Data ________________</w:t>
      </w:r>
      <w:r w:rsidRPr="008B3DBD">
        <w:rPr>
          <w:rFonts w:ascii="Times New Roman" w:hAnsi="Times New Roman"/>
          <w:spacing w:val="-2"/>
          <w:sz w:val="22"/>
          <w:szCs w:val="22"/>
        </w:rPr>
        <w:tab/>
      </w:r>
    </w:p>
    <w:p w:rsidR="007A7E0D" w:rsidRDefault="007A7E0D" w:rsidP="00293CC3">
      <w:pPr>
        <w:tabs>
          <w:tab w:val="clear" w:pos="9000"/>
          <w:tab w:val="left" w:pos="8505"/>
        </w:tabs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293CC3" w:rsidRDefault="00896225" w:rsidP="00293CC3">
      <w:pPr>
        <w:tabs>
          <w:tab w:val="clear" w:pos="9000"/>
          <w:tab w:val="left" w:pos="8505"/>
        </w:tabs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  <w:r w:rsidRPr="008B3DBD">
        <w:rPr>
          <w:rFonts w:ascii="Times New Roman" w:hAnsi="Times New Roman"/>
          <w:spacing w:val="-2"/>
          <w:sz w:val="22"/>
          <w:szCs w:val="22"/>
        </w:rPr>
        <w:tab/>
      </w:r>
      <w:r w:rsidR="00293CC3" w:rsidRPr="008B3DBD">
        <w:rPr>
          <w:rFonts w:ascii="Times New Roman" w:hAnsi="Times New Roman"/>
          <w:spacing w:val="-2"/>
          <w:sz w:val="22"/>
          <w:szCs w:val="22"/>
        </w:rPr>
        <w:t>Firma</w:t>
      </w:r>
    </w:p>
    <w:p w:rsidR="00293CC3" w:rsidRPr="008B3DBD" w:rsidRDefault="00293CC3" w:rsidP="00293CC3">
      <w:pPr>
        <w:tabs>
          <w:tab w:val="clear" w:pos="9000"/>
          <w:tab w:val="left" w:pos="8505"/>
        </w:tabs>
        <w:autoSpaceDE w:val="0"/>
        <w:autoSpaceDN w:val="0"/>
        <w:adjustRightInd w:val="0"/>
        <w:spacing w:line="276" w:lineRule="auto"/>
        <w:ind w:left="426" w:right="70"/>
        <w:rPr>
          <w:rFonts w:ascii="Times New Roman" w:hAnsi="Times New Roman"/>
          <w:spacing w:val="-2"/>
          <w:sz w:val="22"/>
          <w:szCs w:val="22"/>
        </w:rPr>
      </w:pPr>
    </w:p>
    <w:p w:rsidR="00293CC3" w:rsidRPr="008B3DBD" w:rsidRDefault="00293CC3" w:rsidP="00293CC3">
      <w:pPr>
        <w:autoSpaceDE w:val="0"/>
        <w:autoSpaceDN w:val="0"/>
        <w:adjustRightInd w:val="0"/>
        <w:spacing w:line="276" w:lineRule="auto"/>
        <w:ind w:left="426" w:right="70"/>
        <w:jc w:val="righ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___________________________</w:t>
      </w:r>
    </w:p>
    <w:p w:rsidR="00732403" w:rsidRDefault="00896225" w:rsidP="00293CC3">
      <w:pPr>
        <w:autoSpaceDE w:val="0"/>
        <w:autoSpaceDN w:val="0"/>
        <w:adjustRightInd w:val="0"/>
        <w:spacing w:line="276" w:lineRule="auto"/>
        <w:ind w:right="70"/>
        <w:jc w:val="center"/>
        <w:rPr>
          <w:rFonts w:ascii="Times New Roman" w:hAnsi="Times New Roman"/>
          <w:b/>
          <w:bCs/>
          <w:sz w:val="22"/>
          <w:szCs w:val="22"/>
        </w:rPr>
      </w:pPr>
      <w:r w:rsidRPr="008B3DBD">
        <w:rPr>
          <w:rFonts w:ascii="Times New Roman" w:hAnsi="Times New Roman"/>
          <w:b/>
          <w:bCs/>
          <w:spacing w:val="-2"/>
          <w:sz w:val="22"/>
          <w:szCs w:val="22"/>
        </w:rPr>
        <w:br w:type="page"/>
      </w:r>
      <w:r w:rsidR="008B3DBD">
        <w:rPr>
          <w:rFonts w:ascii="Times New Roman" w:hAnsi="Times New Roman"/>
          <w:b/>
          <w:bCs/>
          <w:sz w:val="22"/>
          <w:szCs w:val="22"/>
        </w:rPr>
        <w:lastRenderedPageBreak/>
        <w:t>Di</w:t>
      </w:r>
      <w:r w:rsidR="008E7DEE" w:rsidRPr="00732403">
        <w:rPr>
          <w:rFonts w:ascii="Times New Roman" w:hAnsi="Times New Roman"/>
          <w:b/>
          <w:bCs/>
          <w:sz w:val="22"/>
          <w:szCs w:val="22"/>
        </w:rPr>
        <w:t>chiarazione sostitutiva di certificazione (Allegato B)</w:t>
      </w:r>
    </w:p>
    <w:p w:rsidR="008E7DEE" w:rsidRPr="00732403" w:rsidRDefault="008E7DEE" w:rsidP="00293CC3">
      <w:pPr>
        <w:spacing w:before="62"/>
        <w:ind w:left="240" w:right="94"/>
        <w:jc w:val="center"/>
        <w:rPr>
          <w:rFonts w:ascii="Times New Roman" w:hAnsi="Times New Roman"/>
          <w:bCs/>
          <w:sz w:val="22"/>
          <w:szCs w:val="22"/>
        </w:rPr>
      </w:pPr>
      <w:r w:rsidRPr="00732403">
        <w:rPr>
          <w:rFonts w:ascii="Times New Roman" w:hAnsi="Times New Roman"/>
          <w:bCs/>
          <w:sz w:val="22"/>
          <w:szCs w:val="22"/>
        </w:rPr>
        <w:t>Rilasciato ai sensi dell’art. 46 del DPR 28 dicembre 2000 n. 445</w:t>
      </w:r>
    </w:p>
    <w:p w:rsidR="008E7DEE" w:rsidRPr="008E7DEE" w:rsidRDefault="008E7DEE" w:rsidP="00732403">
      <w:pPr>
        <w:pStyle w:val="Corpotesto"/>
        <w:spacing w:before="2"/>
        <w:ind w:right="94"/>
        <w:jc w:val="center"/>
        <w:rPr>
          <w:rFonts w:ascii="Times New Roman" w:hAnsi="Times New Roman"/>
          <w:b/>
          <w:sz w:val="22"/>
          <w:szCs w:val="22"/>
        </w:rPr>
      </w:pPr>
    </w:p>
    <w:p w:rsidR="008E7DEE" w:rsidRPr="008E7DEE" w:rsidRDefault="008E7DEE" w:rsidP="00732403">
      <w:pPr>
        <w:pStyle w:val="Corpotesto"/>
        <w:tabs>
          <w:tab w:val="left" w:pos="7680"/>
        </w:tabs>
        <w:spacing w:line="360" w:lineRule="auto"/>
        <w:ind w:left="24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Il/La</w:t>
      </w:r>
      <w:r w:rsidRPr="008E7DEE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sottoscritto/a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  <w:r w:rsidRPr="008E7DEE">
        <w:rPr>
          <w:rFonts w:ascii="Times New Roman" w:hAnsi="Times New Roman"/>
          <w:sz w:val="22"/>
          <w:szCs w:val="22"/>
        </w:rPr>
        <w:t>nato/a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="00732403">
        <w:rPr>
          <w:rFonts w:ascii="Times New Roman" w:hAnsi="Times New Roman"/>
          <w:sz w:val="22"/>
          <w:szCs w:val="22"/>
          <w:u w:val="single"/>
        </w:rPr>
        <w:t>_______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  <w:proofErr w:type="gramStart"/>
      <w:r w:rsidRPr="008E7DEE">
        <w:rPr>
          <w:rFonts w:ascii="Times New Roman" w:hAnsi="Times New Roman"/>
          <w:sz w:val="22"/>
          <w:szCs w:val="22"/>
        </w:rPr>
        <w:t>il</w:t>
      </w:r>
      <w:r w:rsidR="00732403">
        <w:rPr>
          <w:rFonts w:ascii="Times New Roman" w:hAnsi="Times New Roman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  <w:proofErr w:type="gramEnd"/>
      <w:r w:rsidRPr="008E7DEE">
        <w:rPr>
          <w:rFonts w:ascii="Times New Roman" w:hAnsi="Times New Roman"/>
          <w:sz w:val="22"/>
          <w:szCs w:val="22"/>
        </w:rPr>
        <w:t>, residente</w:t>
      </w:r>
      <w:r w:rsidRPr="008E7DE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in</w:t>
      </w:r>
      <w:r w:rsidR="00732403">
        <w:rPr>
          <w:rFonts w:ascii="Times New Roman" w:hAnsi="Times New Roman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  <w:r w:rsidRPr="008E7DEE">
        <w:rPr>
          <w:rFonts w:ascii="Times New Roman" w:hAnsi="Times New Roman"/>
          <w:sz w:val="22"/>
          <w:szCs w:val="22"/>
        </w:rPr>
        <w:t>, e</w:t>
      </w:r>
      <w:r w:rsidRPr="008E7DE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domiciliato/a</w:t>
      </w:r>
      <w:r w:rsidRPr="008E7DEE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in</w:t>
      </w:r>
      <w:r w:rsidR="00732403">
        <w:rPr>
          <w:rFonts w:ascii="Times New Roman" w:hAnsi="Times New Roman"/>
          <w:sz w:val="22"/>
          <w:szCs w:val="22"/>
          <w:u w:val="single"/>
        </w:rPr>
        <w:t xml:space="preserve"> _________</w:t>
      </w:r>
      <w:r w:rsidR="00293CC3">
        <w:rPr>
          <w:rFonts w:ascii="Times New Roman" w:hAnsi="Times New Roman"/>
          <w:sz w:val="22"/>
          <w:szCs w:val="22"/>
          <w:u w:val="single"/>
        </w:rPr>
        <w:t>___________</w:t>
      </w:r>
      <w:r w:rsidR="00732403" w:rsidRPr="00732403">
        <w:rPr>
          <w:rFonts w:ascii="Times New Roman" w:hAnsi="Times New Roman"/>
          <w:sz w:val="22"/>
          <w:szCs w:val="22"/>
        </w:rPr>
        <w:t>V</w:t>
      </w:r>
      <w:r w:rsidRPr="00732403">
        <w:rPr>
          <w:rFonts w:ascii="Times New Roman" w:hAnsi="Times New Roman"/>
          <w:sz w:val="22"/>
          <w:szCs w:val="22"/>
        </w:rPr>
        <w:t>i</w:t>
      </w:r>
      <w:r w:rsidRPr="008E7DEE">
        <w:rPr>
          <w:rFonts w:ascii="Times New Roman" w:hAnsi="Times New Roman"/>
          <w:sz w:val="22"/>
          <w:szCs w:val="22"/>
        </w:rPr>
        <w:t>a</w:t>
      </w:r>
      <w:r w:rsidR="00293CC3">
        <w:rPr>
          <w:rFonts w:ascii="Times New Roman" w:hAnsi="Times New Roman"/>
          <w:sz w:val="22"/>
          <w:szCs w:val="22"/>
          <w:u w:val="single"/>
        </w:rPr>
        <w:t>_____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  <w:r w:rsidRPr="008E7DEE">
        <w:rPr>
          <w:rFonts w:ascii="Times New Roman" w:hAnsi="Times New Roman"/>
          <w:sz w:val="22"/>
          <w:szCs w:val="22"/>
        </w:rPr>
        <w:t>n°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  <w:r w:rsidRPr="008E7DEE">
        <w:rPr>
          <w:rFonts w:ascii="Times New Roman" w:hAnsi="Times New Roman"/>
          <w:sz w:val="22"/>
          <w:szCs w:val="22"/>
        </w:rPr>
        <w:t>,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</w:t>
      </w:r>
      <w:r w:rsidRPr="008E7DEE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8E7DEE">
        <w:rPr>
          <w:rFonts w:ascii="Times New Roman" w:hAnsi="Times New Roman"/>
          <w:sz w:val="22"/>
          <w:szCs w:val="22"/>
        </w:rPr>
        <w:t>responsabilità:</w:t>
      </w:r>
    </w:p>
    <w:p w:rsidR="008E7DEE" w:rsidRPr="008E7DEE" w:rsidRDefault="008E7DEE" w:rsidP="00392699">
      <w:pPr>
        <w:pStyle w:val="Corpotesto"/>
        <w:spacing w:before="1"/>
        <w:ind w:left="4373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 I C H I A R A</w:t>
      </w:r>
    </w:p>
    <w:p w:rsidR="008E7DEE" w:rsidRPr="008E7DEE" w:rsidRDefault="008E7DEE" w:rsidP="00392699">
      <w:pPr>
        <w:pStyle w:val="Corpotesto"/>
        <w:spacing w:before="127" w:line="360" w:lineRule="auto"/>
        <w:ind w:left="24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Di essere in possesso dei seguenti titoli valutabili (indicare con precisione tutti gli elementi utili alla valutazione)</w:t>
      </w:r>
    </w:p>
    <w:p w:rsidR="007A2E61" w:rsidRDefault="007A2E61" w:rsidP="00106C0C">
      <w:pPr>
        <w:pStyle w:val="Corpotesto"/>
        <w:tabs>
          <w:tab w:val="clear" w:pos="9000"/>
          <w:tab w:val="left" w:pos="10041"/>
        </w:tabs>
        <w:spacing w:before="2" w:line="360" w:lineRule="auto"/>
        <w:ind w:left="240" w:right="9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2E61" w:rsidRDefault="007A2E61" w:rsidP="00106C0C">
      <w:pPr>
        <w:pStyle w:val="Corpotesto"/>
        <w:tabs>
          <w:tab w:val="clear" w:pos="9000"/>
          <w:tab w:val="left" w:pos="10041"/>
        </w:tabs>
        <w:spacing w:before="2" w:line="360" w:lineRule="auto"/>
        <w:ind w:left="240" w:right="94"/>
        <w:rPr>
          <w:rFonts w:ascii="Times New Roman" w:hAnsi="Times New Roman"/>
          <w:sz w:val="22"/>
          <w:szCs w:val="22"/>
        </w:rPr>
      </w:pPr>
    </w:p>
    <w:p w:rsidR="00106C0C" w:rsidRPr="00106C0C" w:rsidRDefault="00106C0C" w:rsidP="00106C0C">
      <w:pPr>
        <w:pStyle w:val="Corpotesto"/>
        <w:tabs>
          <w:tab w:val="clear" w:pos="9000"/>
          <w:tab w:val="left" w:pos="3512"/>
          <w:tab w:val="left" w:pos="10041"/>
        </w:tabs>
        <w:ind w:left="240" w:right="94"/>
        <w:rPr>
          <w:rFonts w:ascii="Times New Roman" w:hAnsi="Times New Roman"/>
          <w:sz w:val="22"/>
          <w:szCs w:val="22"/>
        </w:rPr>
      </w:pPr>
      <w:r w:rsidRPr="00106C0C">
        <w:rPr>
          <w:rFonts w:ascii="Times New Roman" w:hAnsi="Times New Roman"/>
          <w:sz w:val="22"/>
          <w:szCs w:val="22"/>
        </w:rPr>
        <w:t>Dichiaro di aver preso visione dell’informativa sul trattamento dati per la categoria di interessato</w:t>
      </w:r>
      <w:r>
        <w:rPr>
          <w:rFonts w:ascii="Times New Roman" w:hAnsi="Times New Roman"/>
          <w:sz w:val="22"/>
          <w:szCs w:val="22"/>
        </w:rPr>
        <w:t xml:space="preserve"> </w:t>
      </w:r>
      <w:r w:rsidRPr="00106C0C">
        <w:rPr>
          <w:rFonts w:ascii="Times New Roman" w:hAnsi="Times New Roman"/>
          <w:sz w:val="22"/>
          <w:szCs w:val="22"/>
        </w:rPr>
        <w:t>“Cittadini” disponibile al link https://www.unica.it/unica/it/utility_privacy.page.</w:t>
      </w:r>
    </w:p>
    <w:p w:rsidR="00106C0C" w:rsidRPr="00106C0C" w:rsidRDefault="00106C0C" w:rsidP="00106C0C">
      <w:pPr>
        <w:pStyle w:val="Corpotesto"/>
        <w:tabs>
          <w:tab w:val="clear" w:pos="9000"/>
          <w:tab w:val="left" w:pos="3512"/>
          <w:tab w:val="left" w:pos="10041"/>
        </w:tabs>
        <w:ind w:left="240" w:right="94"/>
        <w:rPr>
          <w:rFonts w:ascii="Times New Roman" w:hAnsi="Times New Roman"/>
          <w:sz w:val="22"/>
          <w:szCs w:val="22"/>
        </w:rPr>
      </w:pPr>
    </w:p>
    <w:p w:rsidR="00106C0C" w:rsidRDefault="00106C0C" w:rsidP="00106C0C">
      <w:pPr>
        <w:pStyle w:val="Corpotesto"/>
        <w:tabs>
          <w:tab w:val="clear" w:pos="9000"/>
          <w:tab w:val="left" w:pos="3512"/>
          <w:tab w:val="left" w:pos="10041"/>
        </w:tabs>
        <w:ind w:left="240" w:right="94"/>
        <w:rPr>
          <w:rFonts w:ascii="Times New Roman" w:hAnsi="Times New Roman"/>
          <w:sz w:val="22"/>
          <w:szCs w:val="22"/>
        </w:rPr>
      </w:pPr>
      <w:r w:rsidRPr="00106C0C">
        <w:rPr>
          <w:rFonts w:ascii="Times New Roman" w:hAnsi="Times New Roman"/>
          <w:sz w:val="22"/>
          <w:szCs w:val="22"/>
        </w:rPr>
        <w:t>Letto, confermato e sottoscritto.</w:t>
      </w:r>
    </w:p>
    <w:p w:rsidR="00106C0C" w:rsidRDefault="00106C0C" w:rsidP="00106C0C">
      <w:pPr>
        <w:pStyle w:val="Corpotesto"/>
        <w:tabs>
          <w:tab w:val="left" w:pos="3512"/>
        </w:tabs>
        <w:ind w:left="24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106C0C">
      <w:pPr>
        <w:pStyle w:val="Corpotesto"/>
        <w:tabs>
          <w:tab w:val="left" w:pos="3512"/>
        </w:tabs>
        <w:ind w:left="24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 xml:space="preserve">Data 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</w:p>
    <w:p w:rsidR="008E7DEE" w:rsidRPr="008E7DEE" w:rsidRDefault="008E7DEE" w:rsidP="00392699">
      <w:pPr>
        <w:pStyle w:val="Corpotesto"/>
        <w:spacing w:before="126"/>
        <w:ind w:left="6771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IL/LA DICHIARANTE</w:t>
      </w:r>
    </w:p>
    <w:p w:rsidR="008E7DEE" w:rsidRPr="008E7DEE" w:rsidRDefault="008E7DEE" w:rsidP="00392699">
      <w:pPr>
        <w:pStyle w:val="Corpotesto"/>
        <w:ind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392699">
      <w:pPr>
        <w:pStyle w:val="Corpotesto"/>
        <w:spacing w:before="10"/>
        <w:ind w:right="94"/>
        <w:rPr>
          <w:rFonts w:ascii="Times New Roman" w:hAnsi="Times New Roman"/>
          <w:sz w:val="22"/>
          <w:szCs w:val="22"/>
        </w:rPr>
      </w:pPr>
    </w:p>
    <w:p w:rsidR="00F12CB6" w:rsidRDefault="008E7DEE" w:rsidP="00F12CB6">
      <w:pPr>
        <w:pStyle w:val="Corpotesto"/>
        <w:tabs>
          <w:tab w:val="left" w:pos="10020"/>
        </w:tabs>
        <w:spacing w:before="1"/>
        <w:ind w:left="686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 xml:space="preserve">Firma 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</w:p>
    <w:p w:rsidR="00F12CB6" w:rsidRDefault="00F12CB6">
      <w:pPr>
        <w:tabs>
          <w:tab w:val="clear" w:pos="9000"/>
        </w:tabs>
        <w:ind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F253ED" w:rsidRDefault="00F253ED" w:rsidP="00F253ED">
      <w:pPr>
        <w:pStyle w:val="Corpotesto"/>
        <w:spacing w:before="11"/>
        <w:ind w:right="94"/>
        <w:jc w:val="center"/>
        <w:rPr>
          <w:rFonts w:ascii="Times New Roman" w:hAnsi="Times New Roman"/>
          <w:b/>
          <w:sz w:val="22"/>
          <w:szCs w:val="22"/>
        </w:rPr>
      </w:pPr>
      <w:r w:rsidRPr="007A2E61">
        <w:rPr>
          <w:rFonts w:ascii="Times New Roman" w:hAnsi="Times New Roman"/>
          <w:b/>
          <w:sz w:val="22"/>
          <w:szCs w:val="22"/>
        </w:rPr>
        <w:lastRenderedPageBreak/>
        <w:t>ALLEGATO C</w:t>
      </w:r>
    </w:p>
    <w:p w:rsidR="007A2E61" w:rsidRPr="007A2E61" w:rsidRDefault="007A2E61" w:rsidP="007A2E61">
      <w:pPr>
        <w:pStyle w:val="Corpotesto"/>
        <w:spacing w:before="11"/>
        <w:ind w:right="94"/>
        <w:jc w:val="center"/>
        <w:rPr>
          <w:rFonts w:ascii="Times New Roman" w:hAnsi="Times New Roman"/>
          <w:b/>
          <w:sz w:val="22"/>
          <w:szCs w:val="22"/>
        </w:rPr>
      </w:pPr>
      <w:r w:rsidRPr="007A2E61">
        <w:rPr>
          <w:rFonts w:ascii="Times New Roman" w:hAnsi="Times New Roman"/>
          <w:b/>
          <w:sz w:val="22"/>
          <w:szCs w:val="22"/>
        </w:rPr>
        <w:t>Dichiarazione sostitutiva dell’atto di notorietà</w:t>
      </w:r>
    </w:p>
    <w:p w:rsidR="007A2E61" w:rsidRPr="007A2E61" w:rsidRDefault="007A2E61" w:rsidP="007A2E61">
      <w:pPr>
        <w:pStyle w:val="Corpotesto"/>
        <w:spacing w:before="11"/>
        <w:ind w:right="94"/>
        <w:jc w:val="center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>(da sottoscrivere davanti all'impiegato addetto o spedire con la fotocopia di un documento di identità)</w:t>
      </w:r>
    </w:p>
    <w:p w:rsidR="007A2E61" w:rsidRPr="007A2E61" w:rsidRDefault="007A2E61" w:rsidP="007A2E61">
      <w:pPr>
        <w:pStyle w:val="Corpotesto"/>
        <w:spacing w:before="11"/>
        <w:ind w:right="94"/>
        <w:jc w:val="center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>(Art. 47, D.P.R. 28 dicembre 2000, n. 445)</w:t>
      </w:r>
    </w:p>
    <w:p w:rsidR="007A2E61" w:rsidRDefault="007A2E61" w:rsidP="007A2E61">
      <w:pPr>
        <w:pStyle w:val="Corpotesto"/>
        <w:spacing w:before="11"/>
        <w:ind w:right="94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94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>Il/La</w:t>
      </w:r>
      <w:r w:rsidR="00F12CB6">
        <w:rPr>
          <w:rFonts w:ascii="Times New Roman" w:hAnsi="Times New Roman"/>
          <w:sz w:val="22"/>
          <w:szCs w:val="22"/>
        </w:rPr>
        <w:t xml:space="preserve"> </w:t>
      </w:r>
      <w:r w:rsidRPr="007A2E61">
        <w:rPr>
          <w:rFonts w:ascii="Times New Roman" w:hAnsi="Times New Roman"/>
          <w:sz w:val="22"/>
          <w:szCs w:val="22"/>
        </w:rPr>
        <w:t>sottoscritto/a ____________________________________________</w:t>
      </w:r>
      <w:r>
        <w:rPr>
          <w:rFonts w:ascii="Times New Roman" w:hAnsi="Times New Roman"/>
          <w:sz w:val="22"/>
          <w:szCs w:val="22"/>
        </w:rPr>
        <w:t>____________</w:t>
      </w:r>
      <w:r w:rsidRPr="007A2E61">
        <w:rPr>
          <w:rFonts w:ascii="Times New Roman" w:hAnsi="Times New Roman"/>
          <w:sz w:val="22"/>
          <w:szCs w:val="22"/>
        </w:rPr>
        <w:t xml:space="preserve">____________________ nato/a </w:t>
      </w:r>
      <w:proofErr w:type="spellStart"/>
      <w:r w:rsidRPr="007A2E61">
        <w:rPr>
          <w:rFonts w:ascii="Times New Roman" w:hAnsi="Times New Roman"/>
          <w:sz w:val="22"/>
          <w:szCs w:val="22"/>
        </w:rPr>
        <w:t>a</w:t>
      </w:r>
      <w:proofErr w:type="spellEnd"/>
      <w:r w:rsidRPr="007A2E61">
        <w:rPr>
          <w:rFonts w:ascii="Times New Roman" w:hAnsi="Times New Roman"/>
          <w:sz w:val="22"/>
          <w:szCs w:val="22"/>
        </w:rPr>
        <w:t xml:space="preserve"> _______________________________ il ____________________, residente in ____________________________, e domiciliato/a in ____________________________________ via ______________________________________ n° ________, 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 </w:t>
      </w:r>
    </w:p>
    <w:p w:rsid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94"/>
        <w:rPr>
          <w:rFonts w:ascii="Times New Roman" w:hAnsi="Times New Roman"/>
          <w:sz w:val="22"/>
          <w:szCs w:val="22"/>
        </w:rPr>
      </w:pP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94"/>
        <w:jc w:val="center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>DICHIARA</w:t>
      </w: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rPr>
          <w:rFonts w:ascii="Times New Roman" w:hAnsi="Times New Roman"/>
          <w:sz w:val="22"/>
          <w:szCs w:val="22"/>
        </w:rPr>
      </w:pP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 xml:space="preserve">Che la copia/e del/i seguente/i atto/i unito/i alla presente dichiarazione è conforme all’originale: </w:t>
      </w: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jc w:val="left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 xml:space="preserve">1 _____________________________________________________________________________________ </w:t>
      </w: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jc w:val="left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 xml:space="preserve">2 _____________________________________________________________________________________ </w:t>
      </w: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jc w:val="left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 xml:space="preserve">3 _____________________________________________________________________________________ </w:t>
      </w: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jc w:val="left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 xml:space="preserve">4 _____________________________________________________________________________________ </w:t>
      </w:r>
    </w:p>
    <w:p w:rsid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jc w:val="left"/>
        <w:rPr>
          <w:rFonts w:ascii="Times New Roman" w:hAnsi="Times New Roman"/>
          <w:sz w:val="22"/>
          <w:szCs w:val="22"/>
        </w:rPr>
      </w:pPr>
      <w:r w:rsidRPr="007A2E61">
        <w:rPr>
          <w:rFonts w:ascii="Times New Roman" w:hAnsi="Times New Roman"/>
          <w:sz w:val="22"/>
          <w:szCs w:val="22"/>
        </w:rPr>
        <w:t xml:space="preserve">5 _____________________________________________________________________________________ </w:t>
      </w:r>
    </w:p>
    <w:p w:rsidR="007A2E61" w:rsidRPr="007A2E61" w:rsidRDefault="007A2E61" w:rsidP="00F12CB6">
      <w:pPr>
        <w:tabs>
          <w:tab w:val="clear" w:pos="9000"/>
        </w:tabs>
        <w:autoSpaceDE w:val="0"/>
        <w:autoSpaceDN w:val="0"/>
        <w:adjustRightInd w:val="0"/>
        <w:spacing w:line="276" w:lineRule="auto"/>
        <w:ind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 </w:t>
      </w:r>
      <w:r w:rsidRPr="007A2E61">
        <w:rPr>
          <w:rFonts w:ascii="Times New Roman" w:hAnsi="Times New Roman"/>
          <w:sz w:val="22"/>
          <w:szCs w:val="22"/>
        </w:rPr>
        <w:t>_____________________________________________________________________________________</w:t>
      </w:r>
    </w:p>
    <w:p w:rsidR="00113765" w:rsidRDefault="00113765" w:rsidP="00F12CB6">
      <w:pPr>
        <w:pStyle w:val="Titolo11"/>
        <w:spacing w:before="62" w:line="276" w:lineRule="auto"/>
        <w:ind w:left="366" w:right="94"/>
        <w:jc w:val="both"/>
      </w:pPr>
    </w:p>
    <w:p w:rsidR="00E2342D" w:rsidRPr="00106C0C" w:rsidRDefault="00E2342D" w:rsidP="00E2342D">
      <w:pPr>
        <w:pStyle w:val="Corpotesto"/>
        <w:tabs>
          <w:tab w:val="clear" w:pos="9000"/>
          <w:tab w:val="left" w:pos="3512"/>
          <w:tab w:val="left" w:pos="10041"/>
        </w:tabs>
        <w:ind w:left="0" w:right="94"/>
        <w:rPr>
          <w:rFonts w:ascii="Times New Roman" w:hAnsi="Times New Roman"/>
          <w:sz w:val="22"/>
          <w:szCs w:val="22"/>
        </w:rPr>
      </w:pPr>
      <w:r w:rsidRPr="00106C0C">
        <w:rPr>
          <w:rFonts w:ascii="Times New Roman" w:hAnsi="Times New Roman"/>
          <w:sz w:val="22"/>
          <w:szCs w:val="22"/>
        </w:rPr>
        <w:t>Dichiaro di aver preso visione dell’informativa sul trattamento dati per la categoria di interessato</w:t>
      </w:r>
      <w:r>
        <w:rPr>
          <w:rFonts w:ascii="Times New Roman" w:hAnsi="Times New Roman"/>
          <w:sz w:val="22"/>
          <w:szCs w:val="22"/>
        </w:rPr>
        <w:t xml:space="preserve"> </w:t>
      </w:r>
      <w:r w:rsidRPr="00106C0C">
        <w:rPr>
          <w:rFonts w:ascii="Times New Roman" w:hAnsi="Times New Roman"/>
          <w:sz w:val="22"/>
          <w:szCs w:val="22"/>
        </w:rPr>
        <w:t>“Cittadini” disponibile al link https://www.unica.it/unica/it/utility_privacy.page.</w:t>
      </w:r>
    </w:p>
    <w:p w:rsidR="00113765" w:rsidRPr="008E7DEE" w:rsidRDefault="00113765" w:rsidP="00F12CB6">
      <w:pPr>
        <w:pStyle w:val="Corpotesto"/>
        <w:spacing w:before="2" w:line="276" w:lineRule="auto"/>
        <w:ind w:left="240" w:right="94" w:hanging="240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Letto, confermato e sottoscritto.</w:t>
      </w:r>
    </w:p>
    <w:p w:rsidR="00E2342D" w:rsidRDefault="00E2342D" w:rsidP="00F12CB6">
      <w:pPr>
        <w:pStyle w:val="Corpotesto"/>
        <w:tabs>
          <w:tab w:val="left" w:pos="3512"/>
        </w:tabs>
        <w:spacing w:line="276" w:lineRule="auto"/>
        <w:ind w:left="240" w:right="94" w:hanging="240"/>
        <w:rPr>
          <w:rFonts w:ascii="Times New Roman" w:hAnsi="Times New Roman"/>
          <w:sz w:val="22"/>
          <w:szCs w:val="22"/>
        </w:rPr>
      </w:pPr>
    </w:p>
    <w:p w:rsidR="00113765" w:rsidRPr="008E7DEE" w:rsidRDefault="00113765" w:rsidP="00F12CB6">
      <w:pPr>
        <w:pStyle w:val="Corpotesto"/>
        <w:tabs>
          <w:tab w:val="left" w:pos="3512"/>
        </w:tabs>
        <w:spacing w:line="276" w:lineRule="auto"/>
        <w:ind w:left="240" w:right="94" w:hanging="240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 xml:space="preserve">Data 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</w:p>
    <w:p w:rsidR="00113765" w:rsidRPr="008E7DEE" w:rsidRDefault="00E2342D" w:rsidP="00F12CB6">
      <w:pPr>
        <w:pStyle w:val="Corpotesto"/>
        <w:spacing w:before="126" w:line="276" w:lineRule="auto"/>
        <w:ind w:left="6771" w:right="94" w:hanging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113765" w:rsidRPr="008E7DEE">
        <w:rPr>
          <w:rFonts w:ascii="Times New Roman" w:hAnsi="Times New Roman"/>
          <w:sz w:val="22"/>
          <w:szCs w:val="22"/>
        </w:rPr>
        <w:t>IL/LA DICHIARANTE</w:t>
      </w:r>
    </w:p>
    <w:p w:rsidR="00113765" w:rsidRPr="008E7DEE" w:rsidRDefault="00113765" w:rsidP="00F12CB6">
      <w:pPr>
        <w:pStyle w:val="Corpotesto"/>
        <w:spacing w:line="276" w:lineRule="auto"/>
        <w:ind w:right="94" w:hanging="240"/>
        <w:rPr>
          <w:rFonts w:ascii="Times New Roman" w:hAnsi="Times New Roman"/>
          <w:sz w:val="22"/>
          <w:szCs w:val="22"/>
        </w:rPr>
      </w:pPr>
    </w:p>
    <w:p w:rsidR="00113765" w:rsidRDefault="00113765" w:rsidP="00F12CB6">
      <w:pPr>
        <w:pStyle w:val="Corpotesto"/>
        <w:tabs>
          <w:tab w:val="left" w:pos="10020"/>
        </w:tabs>
        <w:spacing w:before="1" w:line="276" w:lineRule="auto"/>
        <w:ind w:left="6860" w:right="94"/>
        <w:rPr>
          <w:rFonts w:ascii="Times New Roman" w:hAnsi="Times New Roman"/>
          <w:sz w:val="22"/>
          <w:szCs w:val="22"/>
          <w:u w:val="single"/>
        </w:rPr>
      </w:pPr>
      <w:r w:rsidRPr="008E7DEE">
        <w:rPr>
          <w:rFonts w:ascii="Times New Roman" w:hAnsi="Times New Roman"/>
          <w:sz w:val="22"/>
          <w:szCs w:val="22"/>
        </w:rPr>
        <w:t xml:space="preserve">Firma </w:t>
      </w:r>
      <w:r w:rsidRPr="008E7DE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8E7DEE">
        <w:rPr>
          <w:rFonts w:ascii="Times New Roman" w:hAnsi="Times New Roman"/>
          <w:sz w:val="22"/>
          <w:szCs w:val="22"/>
          <w:u w:val="single"/>
        </w:rPr>
        <w:tab/>
      </w:r>
    </w:p>
    <w:p w:rsidR="00F12CB6" w:rsidRDefault="00F12CB6">
      <w:pPr>
        <w:tabs>
          <w:tab w:val="clear" w:pos="9000"/>
        </w:tabs>
        <w:ind w:left="0" w:right="0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:rsidR="008E7DEE" w:rsidRPr="005F7020" w:rsidRDefault="008E7DEE" w:rsidP="00113765">
      <w:pPr>
        <w:pStyle w:val="Corpotesto"/>
        <w:tabs>
          <w:tab w:val="left" w:pos="10020"/>
        </w:tabs>
        <w:spacing w:before="1"/>
        <w:ind w:left="0" w:right="94"/>
        <w:jc w:val="center"/>
        <w:rPr>
          <w:rFonts w:ascii="Times New Roman" w:hAnsi="Times New Roman"/>
          <w:b/>
          <w:sz w:val="24"/>
          <w:szCs w:val="22"/>
        </w:rPr>
      </w:pPr>
      <w:r w:rsidRPr="005F7020">
        <w:rPr>
          <w:rFonts w:ascii="Times New Roman" w:hAnsi="Times New Roman"/>
          <w:b/>
          <w:sz w:val="24"/>
          <w:szCs w:val="22"/>
        </w:rPr>
        <w:lastRenderedPageBreak/>
        <w:t>ALLEGATO D</w:t>
      </w:r>
    </w:p>
    <w:p w:rsidR="008E7DEE" w:rsidRPr="008E7DEE" w:rsidRDefault="008E7DEE" w:rsidP="00392699">
      <w:pPr>
        <w:pStyle w:val="Corpotesto"/>
        <w:ind w:right="94"/>
        <w:rPr>
          <w:rFonts w:ascii="Times New Roman" w:hAnsi="Times New Roman"/>
          <w:b/>
          <w:sz w:val="22"/>
          <w:szCs w:val="22"/>
        </w:rPr>
      </w:pPr>
    </w:p>
    <w:p w:rsidR="00113765" w:rsidRDefault="008E7DEE" w:rsidP="00113765">
      <w:pPr>
        <w:pStyle w:val="Corpotesto"/>
        <w:spacing w:before="92" w:line="252" w:lineRule="exact"/>
        <w:ind w:left="6721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 xml:space="preserve">Al </w:t>
      </w:r>
      <w:r w:rsidR="00113765">
        <w:rPr>
          <w:rFonts w:ascii="Times New Roman" w:hAnsi="Times New Roman"/>
          <w:sz w:val="22"/>
          <w:szCs w:val="22"/>
        </w:rPr>
        <w:t>Presidente</w:t>
      </w:r>
    </w:p>
    <w:p w:rsidR="005F7020" w:rsidRPr="005F7020" w:rsidRDefault="00113765" w:rsidP="005F7020">
      <w:pPr>
        <w:pStyle w:val="Corpotesto"/>
        <w:spacing w:before="92" w:line="252" w:lineRule="exact"/>
        <w:ind w:left="6721" w:right="94"/>
        <w:rPr>
          <w:rFonts w:ascii="Times New Roman" w:hAnsi="Times New Roman"/>
          <w:sz w:val="22"/>
          <w:szCs w:val="22"/>
        </w:rPr>
      </w:pPr>
      <w:r w:rsidRPr="005F7020">
        <w:rPr>
          <w:rFonts w:ascii="Times New Roman" w:hAnsi="Times New Roman"/>
          <w:sz w:val="22"/>
          <w:szCs w:val="22"/>
        </w:rPr>
        <w:t>della Facoltà di Biologia e Farmacia</w:t>
      </w:r>
    </w:p>
    <w:p w:rsidR="00883EC0" w:rsidRDefault="00883EC0" w:rsidP="00883EC0">
      <w:pPr>
        <w:pStyle w:val="Corpotesto"/>
        <w:spacing w:before="92" w:line="252" w:lineRule="exact"/>
        <w:ind w:left="0" w:right="94"/>
        <w:jc w:val="center"/>
        <w:rPr>
          <w:rFonts w:ascii="Times New Roman" w:hAnsi="Times New Roman"/>
          <w:b/>
          <w:sz w:val="22"/>
          <w:szCs w:val="22"/>
        </w:rPr>
      </w:pPr>
    </w:p>
    <w:p w:rsidR="008E7DEE" w:rsidRPr="005F7020" w:rsidRDefault="008E7DEE" w:rsidP="00883EC0">
      <w:pPr>
        <w:pStyle w:val="Corpotesto"/>
        <w:spacing w:before="92" w:line="252" w:lineRule="exact"/>
        <w:ind w:left="0" w:right="94"/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5F7020">
        <w:rPr>
          <w:rFonts w:ascii="Times New Roman" w:hAnsi="Times New Roman"/>
          <w:b/>
          <w:sz w:val="22"/>
          <w:szCs w:val="22"/>
        </w:rPr>
        <w:t>Fac</w:t>
      </w:r>
      <w:proofErr w:type="spellEnd"/>
      <w:r w:rsidRPr="005F7020">
        <w:rPr>
          <w:rFonts w:ascii="Times New Roman" w:hAnsi="Times New Roman"/>
          <w:b/>
          <w:sz w:val="22"/>
          <w:szCs w:val="22"/>
        </w:rPr>
        <w:t xml:space="preserve"> simile di modulo per i dipendenti dell’Ateneo</w:t>
      </w:r>
    </w:p>
    <w:p w:rsidR="008E7DEE" w:rsidRPr="008E7DEE" w:rsidRDefault="008E7DEE" w:rsidP="00883EC0">
      <w:pPr>
        <w:pStyle w:val="Corpotesto"/>
        <w:spacing w:before="2"/>
        <w:ind w:right="94"/>
        <w:jc w:val="center"/>
        <w:rPr>
          <w:rFonts w:ascii="Times New Roman" w:hAnsi="Times New Roman"/>
          <w:b/>
          <w:sz w:val="22"/>
          <w:szCs w:val="22"/>
        </w:rPr>
      </w:pP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b/>
          <w:sz w:val="22"/>
          <w:szCs w:val="22"/>
        </w:rPr>
        <w:t xml:space="preserve">Oggetto: </w:t>
      </w:r>
      <w:r w:rsidRPr="008E7DEE">
        <w:rPr>
          <w:rFonts w:ascii="Times New Roman" w:hAnsi="Times New Roman"/>
          <w:sz w:val="22"/>
          <w:szCs w:val="22"/>
        </w:rPr>
        <w:t>manifestazione di interesse allo svolgimento dell’attività descritta nell’Avviso di selezione n. …</w:t>
      </w:r>
      <w:proofErr w:type="gramStart"/>
      <w:r w:rsidRPr="008E7DEE">
        <w:rPr>
          <w:rFonts w:ascii="Times New Roman" w:hAnsi="Times New Roman"/>
          <w:sz w:val="22"/>
          <w:szCs w:val="22"/>
        </w:rPr>
        <w:t>…….</w:t>
      </w:r>
      <w:proofErr w:type="gramEnd"/>
      <w:r w:rsidRPr="008E7DEE">
        <w:rPr>
          <w:rFonts w:ascii="Times New Roman" w:hAnsi="Times New Roman"/>
          <w:sz w:val="22"/>
          <w:szCs w:val="22"/>
        </w:rPr>
        <w:t>.</w:t>
      </w:r>
      <w:r w:rsidR="00E2342D" w:rsidRPr="00883EC0">
        <w:rPr>
          <w:rFonts w:ascii="Times New Roman" w:hAnsi="Times New Roman"/>
          <w:sz w:val="22"/>
          <w:szCs w:val="22"/>
        </w:rPr>
        <w:t>Rep.</w:t>
      </w:r>
      <w:r w:rsidRPr="00883EC0">
        <w:rPr>
          <w:rFonts w:ascii="Times New Roman" w:hAnsi="Times New Roman"/>
          <w:sz w:val="22"/>
          <w:szCs w:val="22"/>
        </w:rPr>
        <w:t xml:space="preserve"> …………..</w:t>
      </w: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</w:p>
    <w:p w:rsidR="005F7020" w:rsidRPr="005F7020" w:rsidRDefault="005F7020" w:rsidP="005F7020">
      <w:pPr>
        <w:pStyle w:val="Corpotesto"/>
        <w:spacing w:before="128" w:line="360" w:lineRule="auto"/>
        <w:ind w:left="0" w:right="94"/>
        <w:rPr>
          <w:rFonts w:ascii="Times New Roman" w:hAnsi="Times New Roman"/>
          <w:sz w:val="22"/>
          <w:szCs w:val="22"/>
        </w:rPr>
      </w:pPr>
      <w:r w:rsidRPr="005F7020">
        <w:rPr>
          <w:rFonts w:ascii="Times New Roman" w:hAnsi="Times New Roman"/>
          <w:sz w:val="22"/>
          <w:szCs w:val="22"/>
        </w:rPr>
        <w:t>Il sottoscritto …………………</w:t>
      </w:r>
      <w:proofErr w:type="gramStart"/>
      <w:r w:rsidRPr="005F7020">
        <w:rPr>
          <w:rFonts w:ascii="Times New Roman" w:hAnsi="Times New Roman"/>
          <w:sz w:val="22"/>
          <w:szCs w:val="22"/>
        </w:rPr>
        <w:t>…….</w:t>
      </w:r>
      <w:proofErr w:type="gramEnd"/>
      <w:r w:rsidRPr="005F7020">
        <w:rPr>
          <w:rFonts w:ascii="Times New Roman" w:hAnsi="Times New Roman"/>
          <w:sz w:val="22"/>
          <w:szCs w:val="22"/>
        </w:rPr>
        <w:t xml:space="preserve">, matricola …………………., nato a ……………., il …………………, residente in ……………., Via ……………………, in servizio presso ………………………., tel. ………………., mail ………………………., inquadrato nella categoria ……………., posizione economica …………………………… </w:t>
      </w:r>
    </w:p>
    <w:p w:rsidR="008E7DEE" w:rsidRDefault="008E7DEE" w:rsidP="005F7020">
      <w:pPr>
        <w:pStyle w:val="Corpotesto"/>
        <w:spacing w:before="128"/>
        <w:ind w:left="0" w:right="94"/>
        <w:jc w:val="center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 I C H I A R A</w:t>
      </w:r>
    </w:p>
    <w:p w:rsidR="005F7020" w:rsidRPr="008E7DEE" w:rsidRDefault="005F7020" w:rsidP="005F7020">
      <w:pPr>
        <w:pStyle w:val="Corpotesto"/>
        <w:spacing w:before="128"/>
        <w:ind w:left="0" w:right="94"/>
        <w:jc w:val="center"/>
        <w:rPr>
          <w:rFonts w:ascii="Times New Roman" w:hAnsi="Times New Roman"/>
          <w:sz w:val="22"/>
          <w:szCs w:val="22"/>
        </w:rPr>
      </w:pPr>
    </w:p>
    <w:p w:rsidR="008E7DEE" w:rsidRDefault="005F7020" w:rsidP="00883EC0">
      <w:pPr>
        <w:pStyle w:val="Corpotesto"/>
        <w:spacing w:after="0"/>
        <w:ind w:left="0" w:right="94"/>
        <w:rPr>
          <w:rFonts w:ascii="Times New Roman" w:hAnsi="Times New Roman"/>
          <w:sz w:val="22"/>
          <w:szCs w:val="22"/>
        </w:rPr>
      </w:pPr>
      <w:r w:rsidRPr="005F7020">
        <w:rPr>
          <w:rFonts w:ascii="Times New Roman" w:hAnsi="Times New Roman"/>
          <w:sz w:val="22"/>
          <w:szCs w:val="22"/>
        </w:rPr>
        <w:t xml:space="preserve">di essere disponibile a prestare l’attività descritta nell’Avviso di </w:t>
      </w:r>
      <w:r w:rsidRPr="00883EC0">
        <w:rPr>
          <w:rFonts w:ascii="Times New Roman" w:hAnsi="Times New Roman"/>
          <w:sz w:val="22"/>
          <w:szCs w:val="22"/>
        </w:rPr>
        <w:t xml:space="preserve">selezione </w:t>
      </w:r>
      <w:r w:rsidR="00E2342D" w:rsidRPr="00883EC0">
        <w:rPr>
          <w:rFonts w:ascii="Times New Roman" w:hAnsi="Times New Roman"/>
          <w:sz w:val="22"/>
          <w:szCs w:val="22"/>
        </w:rPr>
        <w:t>Rep.</w:t>
      </w:r>
      <w:r w:rsidRPr="00883EC0">
        <w:rPr>
          <w:rFonts w:ascii="Times New Roman" w:hAnsi="Times New Roman"/>
          <w:sz w:val="22"/>
          <w:szCs w:val="22"/>
        </w:rPr>
        <w:t xml:space="preserve"> n. …………. del ………</w:t>
      </w:r>
      <w:proofErr w:type="gramStart"/>
      <w:r w:rsidRPr="00883EC0">
        <w:rPr>
          <w:rFonts w:ascii="Times New Roman" w:hAnsi="Times New Roman"/>
          <w:sz w:val="22"/>
          <w:szCs w:val="22"/>
        </w:rPr>
        <w:t>…….</w:t>
      </w:r>
      <w:proofErr w:type="gramEnd"/>
      <w:r w:rsidRPr="00883EC0">
        <w:rPr>
          <w:rFonts w:ascii="Times New Roman" w:hAnsi="Times New Roman"/>
          <w:sz w:val="22"/>
          <w:szCs w:val="22"/>
        </w:rPr>
        <w:t>,</w:t>
      </w:r>
      <w:r w:rsidRPr="005F7020">
        <w:rPr>
          <w:rFonts w:ascii="Times New Roman" w:hAnsi="Times New Roman"/>
          <w:sz w:val="22"/>
          <w:szCs w:val="22"/>
        </w:rPr>
        <w:t xml:space="preserve"> durante l’orario di servizio ed a titolo gratuito;</w:t>
      </w:r>
    </w:p>
    <w:p w:rsidR="005F7020" w:rsidRPr="008E7DEE" w:rsidRDefault="005F7020" w:rsidP="005F7020">
      <w:pPr>
        <w:pStyle w:val="Corpotesto"/>
        <w:spacing w:after="0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spacing w:before="1"/>
        <w:ind w:left="0" w:right="94"/>
        <w:rPr>
          <w:rFonts w:ascii="Times New Roman" w:hAnsi="Times New Roman"/>
          <w:b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 xml:space="preserve">di possedere il seguente </w:t>
      </w:r>
      <w:r w:rsidRPr="008E7DEE">
        <w:rPr>
          <w:rFonts w:ascii="Times New Roman" w:hAnsi="Times New Roman"/>
          <w:b/>
          <w:sz w:val="22"/>
          <w:szCs w:val="22"/>
          <w:u w:val="thick"/>
        </w:rPr>
        <w:t xml:space="preserve">TITOLO DI STUDIO: </w:t>
      </w:r>
    </w:p>
    <w:p w:rsidR="008E7DEE" w:rsidRPr="008E7DEE" w:rsidRDefault="008E7DEE" w:rsidP="005F7020">
      <w:pPr>
        <w:pStyle w:val="Corpotesto"/>
        <w:spacing w:before="1"/>
        <w:ind w:left="0" w:right="94"/>
        <w:rPr>
          <w:rFonts w:ascii="Times New Roman" w:hAnsi="Times New Roman"/>
          <w:b/>
          <w:sz w:val="22"/>
          <w:szCs w:val="22"/>
        </w:rPr>
      </w:pPr>
    </w:p>
    <w:p w:rsidR="008E7DEE" w:rsidRPr="008E7DEE" w:rsidRDefault="008E7DEE" w:rsidP="005F7020">
      <w:pPr>
        <w:pStyle w:val="Corpotesto"/>
        <w:spacing w:before="91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………………………………………………</w:t>
      </w:r>
    </w:p>
    <w:tbl>
      <w:tblPr>
        <w:tblStyle w:val="TableNormal"/>
        <w:tblW w:w="9849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3"/>
        <w:gridCol w:w="3260"/>
        <w:gridCol w:w="3546"/>
      </w:tblGrid>
      <w:tr w:rsidR="008E7DEE" w:rsidRPr="008E7DEE" w:rsidTr="005F7020">
        <w:trPr>
          <w:trHeight w:val="400"/>
        </w:trPr>
        <w:tc>
          <w:tcPr>
            <w:tcW w:w="3043" w:type="dxa"/>
            <w:tcBorders>
              <w:top w:val="nil"/>
              <w:left w:val="nil"/>
              <w:bottom w:val="nil"/>
            </w:tcBorders>
          </w:tcPr>
          <w:p w:rsidR="005F7020" w:rsidRDefault="005F7020" w:rsidP="005F7020">
            <w:pPr>
              <w:pStyle w:val="TableParagraph"/>
              <w:spacing w:line="251" w:lineRule="exact"/>
              <w:ind w:right="94"/>
              <w:jc w:val="both"/>
              <w:rPr>
                <w:rFonts w:cs="Times New Roman"/>
              </w:rPr>
            </w:pPr>
          </w:p>
          <w:p w:rsidR="008E7DEE" w:rsidRPr="008E7DEE" w:rsidRDefault="008E7DEE" w:rsidP="005F7020">
            <w:pPr>
              <w:pStyle w:val="TableParagraph"/>
              <w:spacing w:line="251" w:lineRule="exact"/>
              <w:ind w:right="94"/>
              <w:jc w:val="both"/>
              <w:rPr>
                <w:rFonts w:cs="Times New Roman"/>
              </w:rPr>
            </w:pPr>
            <w:proofErr w:type="spellStart"/>
            <w:r w:rsidRPr="008E7DEE">
              <w:rPr>
                <w:rFonts w:cs="Times New Roman"/>
              </w:rPr>
              <w:t>Conseguito</w:t>
            </w:r>
            <w:proofErr w:type="spellEnd"/>
            <w:r w:rsidRPr="008E7DEE">
              <w:rPr>
                <w:rFonts w:cs="Times New Roman"/>
              </w:rPr>
              <w:t xml:space="preserve"> in data</w:t>
            </w:r>
          </w:p>
        </w:tc>
        <w:tc>
          <w:tcPr>
            <w:tcW w:w="3260" w:type="dxa"/>
          </w:tcPr>
          <w:p w:rsidR="008E7DEE" w:rsidRPr="008E7DEE" w:rsidRDefault="008E7DEE" w:rsidP="005F702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3546" w:type="dxa"/>
          </w:tcPr>
          <w:p w:rsidR="008E7DEE" w:rsidRPr="008E7DEE" w:rsidRDefault="008E7DEE" w:rsidP="005F7020">
            <w:pPr>
              <w:pStyle w:val="TableParagraph"/>
              <w:spacing w:line="251" w:lineRule="exact"/>
              <w:ind w:right="94"/>
              <w:jc w:val="both"/>
              <w:rPr>
                <w:rFonts w:cs="Times New Roman"/>
              </w:rPr>
            </w:pPr>
            <w:proofErr w:type="spellStart"/>
            <w:r w:rsidRPr="008E7DEE">
              <w:rPr>
                <w:rFonts w:cs="Times New Roman"/>
              </w:rPr>
              <w:t>Voto</w:t>
            </w:r>
            <w:proofErr w:type="spellEnd"/>
            <w:r w:rsidRPr="008E7DEE">
              <w:rPr>
                <w:rFonts w:cs="Times New Roman"/>
              </w:rPr>
              <w:t>:</w:t>
            </w:r>
          </w:p>
        </w:tc>
      </w:tr>
    </w:tbl>
    <w:p w:rsidR="008E7DEE" w:rsidRPr="008E7DEE" w:rsidRDefault="008E7DEE" w:rsidP="005F7020">
      <w:pPr>
        <w:pStyle w:val="Corpotesto"/>
        <w:spacing w:before="9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di NON essere parente o affine (fino al quarto grado compreso</w:t>
      </w:r>
      <w:r w:rsidRPr="00883EC0">
        <w:rPr>
          <w:rFonts w:ascii="Times New Roman" w:hAnsi="Times New Roman"/>
          <w:sz w:val="22"/>
          <w:szCs w:val="22"/>
        </w:rPr>
        <w:t xml:space="preserve">) con un professore appartenente al </w:t>
      </w:r>
      <w:r w:rsidR="00113765" w:rsidRPr="00883EC0">
        <w:rPr>
          <w:rFonts w:ascii="Times New Roman" w:hAnsi="Times New Roman"/>
          <w:sz w:val="22"/>
          <w:szCs w:val="22"/>
        </w:rPr>
        <w:t>Consiglio d</w:t>
      </w:r>
      <w:r w:rsidR="005F7020" w:rsidRPr="00883EC0">
        <w:rPr>
          <w:rFonts w:ascii="Times New Roman" w:hAnsi="Times New Roman"/>
          <w:sz w:val="22"/>
          <w:szCs w:val="22"/>
        </w:rPr>
        <w:t xml:space="preserve">ella </w:t>
      </w:r>
      <w:r w:rsidR="00113765" w:rsidRPr="00883EC0">
        <w:rPr>
          <w:rFonts w:ascii="Times New Roman" w:hAnsi="Times New Roman"/>
          <w:sz w:val="22"/>
          <w:szCs w:val="22"/>
        </w:rPr>
        <w:t xml:space="preserve">Facoltà </w:t>
      </w:r>
      <w:r w:rsidR="005F7020" w:rsidRPr="00883EC0">
        <w:rPr>
          <w:rFonts w:ascii="Times New Roman" w:hAnsi="Times New Roman"/>
          <w:sz w:val="22"/>
          <w:szCs w:val="22"/>
        </w:rPr>
        <w:t xml:space="preserve">di Biologia e Farmacia </w:t>
      </w:r>
      <w:r w:rsidR="005F7020" w:rsidRPr="008E3999">
        <w:rPr>
          <w:rFonts w:ascii="Times New Roman" w:hAnsi="Times New Roman"/>
          <w:sz w:val="22"/>
          <w:szCs w:val="22"/>
        </w:rPr>
        <w:t>e</w:t>
      </w:r>
      <w:r w:rsidR="00113765" w:rsidRPr="008E3999">
        <w:rPr>
          <w:rFonts w:ascii="Times New Roman" w:hAnsi="Times New Roman"/>
          <w:sz w:val="22"/>
          <w:szCs w:val="22"/>
        </w:rPr>
        <w:t xml:space="preserve"> al </w:t>
      </w:r>
      <w:r w:rsidRPr="008E3999">
        <w:rPr>
          <w:rFonts w:ascii="Times New Roman" w:hAnsi="Times New Roman"/>
          <w:sz w:val="22"/>
          <w:szCs w:val="22"/>
        </w:rPr>
        <w:t xml:space="preserve">Dipartimento </w:t>
      </w:r>
      <w:r w:rsidR="00113765" w:rsidRPr="008E3999">
        <w:rPr>
          <w:rFonts w:ascii="Times New Roman" w:hAnsi="Times New Roman"/>
          <w:sz w:val="22"/>
          <w:szCs w:val="22"/>
        </w:rPr>
        <w:t>di Scienze della Vita e dell’Ambiente</w:t>
      </w:r>
      <w:r w:rsidR="00113765" w:rsidRPr="00883EC0">
        <w:rPr>
          <w:rFonts w:ascii="Times New Roman" w:hAnsi="Times New Roman"/>
          <w:sz w:val="22"/>
          <w:szCs w:val="22"/>
        </w:rPr>
        <w:t xml:space="preserve"> </w:t>
      </w:r>
      <w:r w:rsidRPr="00883EC0">
        <w:rPr>
          <w:rFonts w:ascii="Times New Roman" w:hAnsi="Times New Roman"/>
          <w:sz w:val="22"/>
          <w:szCs w:val="22"/>
        </w:rPr>
        <w:t>ovvero con il Rettore, Direttore Generale o un componente del Consiglio di Amministrazione dell’Ateneo.</w:t>
      </w:r>
    </w:p>
    <w:p w:rsidR="008E7DEE" w:rsidRPr="008E7DEE" w:rsidRDefault="008E7DEE" w:rsidP="005F7020">
      <w:pPr>
        <w:pStyle w:val="Corpotesto"/>
        <w:spacing w:before="11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di possedere esperienze e competenze professionali qualificate maturate presso enti pubblici o organizzazioni private in relazione all’oggetto del contratto</w:t>
      </w:r>
    </w:p>
    <w:p w:rsidR="008E7DEE" w:rsidRPr="008E7DEE" w:rsidRDefault="008E7DEE" w:rsidP="005F7020">
      <w:pPr>
        <w:pStyle w:val="Corpotesto"/>
        <w:spacing w:before="1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spacing w:before="1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di avere adeguata conoscenza della lingua italiana (per i cittadini UE ed Extra UE)</w:t>
      </w:r>
    </w:p>
    <w:p w:rsidR="008E7DEE" w:rsidRPr="008E7DEE" w:rsidRDefault="008E7DEE" w:rsidP="005F7020">
      <w:pPr>
        <w:pStyle w:val="Corpotesto"/>
        <w:spacing w:before="9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spacing w:line="242" w:lineRule="au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di dichiarare nel curriculum allegato all’istanza di partecipazione i titoli che si intendono presentare ai fini della loro valutazione.</w:t>
      </w:r>
    </w:p>
    <w:p w:rsidR="008E7DEE" w:rsidRPr="008E7DEE" w:rsidRDefault="008E7DEE" w:rsidP="005F7020">
      <w:pPr>
        <w:pStyle w:val="Corpotesto"/>
        <w:spacing w:before="9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Titolo11"/>
        <w:ind w:left="0" w:right="94"/>
        <w:jc w:val="both"/>
      </w:pPr>
      <w:r w:rsidRPr="008E7DEE">
        <w:t>Motivazioni:</w:t>
      </w:r>
    </w:p>
    <w:p w:rsidR="008E7DEE" w:rsidRPr="008E7DEE" w:rsidRDefault="008E7DEE" w:rsidP="005F7020">
      <w:pPr>
        <w:pStyle w:val="Corpotesto"/>
        <w:spacing w:before="6"/>
        <w:ind w:left="0" w:right="94"/>
        <w:rPr>
          <w:rFonts w:ascii="Times New Roman" w:hAnsi="Times New Roman"/>
          <w:b/>
          <w:sz w:val="22"/>
          <w:szCs w:val="22"/>
        </w:rPr>
      </w:pPr>
      <w:r w:rsidRPr="008E7DE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31847E1" wp14:editId="758A463F">
                <wp:simplePos x="0" y="0"/>
                <wp:positionH relativeFrom="page">
                  <wp:posOffset>647700</wp:posOffset>
                </wp:positionH>
                <wp:positionV relativeFrom="paragraph">
                  <wp:posOffset>157480</wp:posOffset>
                </wp:positionV>
                <wp:extent cx="6215380" cy="0"/>
                <wp:effectExtent l="9525" t="5080" r="13970" b="1397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538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BF91C" id="Line 5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2.4pt" to="540.4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" strokeweight=".24536mm">
                <w10:wrap type="topAndBottom" anchorx="page"/>
              </v:line>
            </w:pict>
          </mc:Fallback>
        </mc:AlternateContent>
      </w:r>
      <w:r w:rsidRPr="008E7DE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4B5D1FA" wp14:editId="5E453DA8">
                <wp:simplePos x="0" y="0"/>
                <wp:positionH relativeFrom="page">
                  <wp:posOffset>647700</wp:posOffset>
                </wp:positionH>
                <wp:positionV relativeFrom="paragraph">
                  <wp:posOffset>398145</wp:posOffset>
                </wp:positionV>
                <wp:extent cx="4260850" cy="0"/>
                <wp:effectExtent l="9525" t="7620" r="6350" b="1143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08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C3098" id="Line 4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31.35pt" to="386.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" strokeweight=".24536mm">
                <w10:wrap type="topAndBottom" anchorx="page"/>
              </v:line>
            </w:pict>
          </mc:Fallback>
        </mc:AlternateContent>
      </w:r>
    </w:p>
    <w:p w:rsidR="008E7DEE" w:rsidRPr="008E7DEE" w:rsidRDefault="008E7DEE" w:rsidP="005F7020">
      <w:pPr>
        <w:pStyle w:val="Corpotesto"/>
        <w:spacing w:before="9"/>
        <w:ind w:left="0" w:right="94"/>
        <w:rPr>
          <w:rFonts w:ascii="Times New Roman" w:hAnsi="Times New Roman"/>
          <w:b/>
          <w:sz w:val="22"/>
          <w:szCs w:val="22"/>
        </w:rPr>
      </w:pPr>
    </w:p>
    <w:p w:rsidR="008E7DEE" w:rsidRPr="008E7DEE" w:rsidRDefault="008E7DEE" w:rsidP="005F7020">
      <w:pPr>
        <w:spacing w:before="94"/>
        <w:ind w:left="0" w:right="94"/>
        <w:rPr>
          <w:rFonts w:ascii="Times New Roman" w:hAnsi="Times New Roman"/>
          <w:b/>
          <w:sz w:val="22"/>
          <w:szCs w:val="22"/>
        </w:rPr>
      </w:pPr>
      <w:r w:rsidRPr="008E7DEE">
        <w:rPr>
          <w:rFonts w:ascii="Times New Roman" w:hAnsi="Times New Roman"/>
          <w:b/>
          <w:sz w:val="22"/>
          <w:szCs w:val="22"/>
        </w:rPr>
        <w:lastRenderedPageBreak/>
        <w:t>Attività lavorative svolte presso l'attuale sede di servizio:</w:t>
      </w:r>
    </w:p>
    <w:p w:rsidR="008E7DEE" w:rsidRPr="008E7DEE" w:rsidRDefault="008E7DEE" w:rsidP="005F7020">
      <w:pPr>
        <w:pStyle w:val="Corpotesto"/>
        <w:spacing w:before="2"/>
        <w:ind w:left="0" w:right="94"/>
        <w:rPr>
          <w:rFonts w:ascii="Times New Roman" w:hAnsi="Times New Roman"/>
          <w:b/>
          <w:sz w:val="22"/>
          <w:szCs w:val="22"/>
        </w:rPr>
      </w:pPr>
      <w:r w:rsidRPr="008E7DE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15B4E12" wp14:editId="46CEBB91">
                <wp:simplePos x="0" y="0"/>
                <wp:positionH relativeFrom="page">
                  <wp:posOffset>647700</wp:posOffset>
                </wp:positionH>
                <wp:positionV relativeFrom="paragraph">
                  <wp:posOffset>160655</wp:posOffset>
                </wp:positionV>
                <wp:extent cx="6216015" cy="0"/>
                <wp:effectExtent l="9525" t="8255" r="13335" b="10795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44129" id="Line 3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2.65pt" to="540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" strokeweight=".15578mm">
                <w10:wrap type="topAndBottom" anchorx="page"/>
              </v:line>
            </w:pict>
          </mc:Fallback>
        </mc:AlternateContent>
      </w:r>
      <w:r w:rsidRPr="008E7DE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3FE77E8" wp14:editId="544AA4AB">
                <wp:simplePos x="0" y="0"/>
                <wp:positionH relativeFrom="page">
                  <wp:posOffset>647700</wp:posOffset>
                </wp:positionH>
                <wp:positionV relativeFrom="paragraph">
                  <wp:posOffset>400050</wp:posOffset>
                </wp:positionV>
                <wp:extent cx="4260850" cy="0"/>
                <wp:effectExtent l="9525" t="9525" r="6350" b="952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08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375B2" id="Line 2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31.5pt" to="386.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FQEQIAACgEAAAOAAAAZHJzL2Uyb0RvYy54bWysU8GO2yAQvVfqPyDuie3Em3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" strokeweight=".24536mm">
                <w10:wrap type="topAndBottom" anchorx="page"/>
              </v:line>
            </w:pict>
          </mc:Fallback>
        </mc:AlternateContent>
      </w:r>
    </w:p>
    <w:p w:rsidR="008E7DEE" w:rsidRDefault="008E7DEE" w:rsidP="005F7020">
      <w:pPr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spacing w:before="64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:rsidR="008E7DEE" w:rsidRPr="008E7DEE" w:rsidRDefault="008E7DEE" w:rsidP="005F7020">
      <w:pPr>
        <w:pStyle w:val="Corpotesto"/>
        <w:spacing w:before="1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Recapito cui indirizzare eventuali comunicazioni:</w:t>
      </w:r>
    </w:p>
    <w:p w:rsidR="008E7DEE" w:rsidRPr="008E7DEE" w:rsidRDefault="008E7DEE" w:rsidP="005F7020">
      <w:pPr>
        <w:pStyle w:val="Corpotesto"/>
        <w:spacing w:before="126" w:line="360" w:lineRule="au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…………………………………… ………………………………….... Telefono ……………………….</w:t>
      </w:r>
    </w:p>
    <w:p w:rsidR="008E7DEE" w:rsidRPr="008E7DEE" w:rsidRDefault="008E7DEE" w:rsidP="005F7020">
      <w:pPr>
        <w:pStyle w:val="Corpotesto"/>
        <w:spacing w:before="2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Indirizzo mail……………………</w:t>
      </w:r>
    </w:p>
    <w:p w:rsidR="008E7DEE" w:rsidRPr="008E7DEE" w:rsidRDefault="008E7DEE" w:rsidP="005F7020">
      <w:pPr>
        <w:pStyle w:val="Corpotesto"/>
        <w:spacing w:before="8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Il/La sottoscritto/a allega alla presente istanza copia fotostatica di un valido documento di identità in corso di validità.</w:t>
      </w:r>
    </w:p>
    <w:p w:rsidR="008E7DEE" w:rsidRPr="008E7DEE" w:rsidRDefault="008E7DEE" w:rsidP="005F7020">
      <w:pPr>
        <w:pStyle w:val="Corpotesto"/>
        <w:ind w:left="0" w:right="94"/>
        <w:rPr>
          <w:rFonts w:ascii="Times New Roman" w:hAnsi="Times New Roman"/>
          <w:sz w:val="22"/>
          <w:szCs w:val="22"/>
        </w:rPr>
      </w:pPr>
    </w:p>
    <w:p w:rsidR="008E7DEE" w:rsidRDefault="005F7020" w:rsidP="005F7020">
      <w:pPr>
        <w:pStyle w:val="Corpotesto"/>
        <w:spacing w:before="7"/>
        <w:ind w:left="0" w:right="94"/>
        <w:rPr>
          <w:rFonts w:ascii="Times New Roman" w:hAnsi="Times New Roman"/>
          <w:sz w:val="22"/>
          <w:szCs w:val="22"/>
        </w:rPr>
      </w:pPr>
      <w:r w:rsidRPr="005F7020">
        <w:rPr>
          <w:rFonts w:ascii="Times New Roman" w:hAnsi="Times New Roman"/>
          <w:sz w:val="22"/>
          <w:szCs w:val="22"/>
        </w:rPr>
        <w:t xml:space="preserve">Dichiaro di aver preso visione dell’informativa sul trattamento dati per la categoria di interessato DIPENDENTI pubblicata sul sito </w:t>
      </w:r>
      <w:hyperlink r:id="rId9" w:history="1">
        <w:r w:rsidRPr="007A504A">
          <w:rPr>
            <w:rStyle w:val="Collegamentoipertestuale"/>
            <w:rFonts w:ascii="Times New Roman" w:hAnsi="Times New Roman"/>
            <w:sz w:val="22"/>
            <w:szCs w:val="22"/>
          </w:rPr>
          <w:t>https://www.unica.it/unica/it/utility_privacy.page</w:t>
        </w:r>
      </w:hyperlink>
      <w:r w:rsidRPr="005F7020">
        <w:rPr>
          <w:rFonts w:ascii="Times New Roman" w:hAnsi="Times New Roman"/>
          <w:sz w:val="22"/>
          <w:szCs w:val="22"/>
        </w:rPr>
        <w:t>.</w:t>
      </w:r>
    </w:p>
    <w:p w:rsidR="005F7020" w:rsidRPr="008E7DEE" w:rsidRDefault="005F7020" w:rsidP="005F7020">
      <w:pPr>
        <w:pStyle w:val="Corpotesto"/>
        <w:spacing w:before="7"/>
        <w:ind w:left="0" w:right="94"/>
        <w:rPr>
          <w:rFonts w:ascii="Times New Roman" w:hAnsi="Times New Roman"/>
          <w:sz w:val="22"/>
          <w:szCs w:val="22"/>
        </w:rPr>
      </w:pPr>
    </w:p>
    <w:p w:rsidR="008E7DEE" w:rsidRPr="008E7DEE" w:rsidRDefault="008E7DEE" w:rsidP="005F7020">
      <w:pPr>
        <w:pStyle w:val="Corpotesto"/>
        <w:tabs>
          <w:tab w:val="left" w:pos="6721"/>
        </w:tabs>
        <w:ind w:left="0" w:right="94"/>
        <w:rPr>
          <w:rFonts w:ascii="Times New Roman" w:hAnsi="Times New Roman"/>
          <w:sz w:val="22"/>
          <w:szCs w:val="22"/>
        </w:rPr>
      </w:pPr>
      <w:r w:rsidRPr="008E7DEE">
        <w:rPr>
          <w:rFonts w:ascii="Times New Roman" w:hAnsi="Times New Roman"/>
          <w:sz w:val="22"/>
          <w:szCs w:val="22"/>
        </w:rPr>
        <w:t>Luogo e data</w:t>
      </w:r>
      <w:r w:rsidRPr="008E7DEE">
        <w:rPr>
          <w:rFonts w:ascii="Times New Roman" w:hAnsi="Times New Roman"/>
          <w:sz w:val="22"/>
          <w:szCs w:val="22"/>
        </w:rPr>
        <w:tab/>
        <w:t>Firma</w:t>
      </w:r>
    </w:p>
    <w:p w:rsidR="007A2E61" w:rsidRDefault="007A2E61" w:rsidP="007A2E61">
      <w:pPr>
        <w:pStyle w:val="Corpotesto"/>
        <w:spacing w:before="11"/>
        <w:ind w:right="94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329A5" w:rsidRPr="008329A5" w:rsidRDefault="005F7020" w:rsidP="008329A5">
      <w:pPr>
        <w:tabs>
          <w:tab w:val="clear" w:pos="9000"/>
        </w:tabs>
        <w:ind w:left="0" w:right="0"/>
        <w:jc w:val="center"/>
        <w:rPr>
          <w:rStyle w:val="Enfasigrassetto"/>
          <w:sz w:val="24"/>
        </w:rPr>
      </w:pPr>
      <w:r>
        <w:rPr>
          <w:rFonts w:ascii="Times New Roman" w:hAnsi="Times New Roman"/>
          <w:b/>
          <w:bCs/>
          <w:sz w:val="22"/>
          <w:szCs w:val="22"/>
        </w:rPr>
        <w:br w:type="page"/>
      </w:r>
      <w:r w:rsidR="0055061A" w:rsidRPr="008329A5">
        <w:rPr>
          <w:rStyle w:val="Enfasigrassetto"/>
          <w:sz w:val="24"/>
        </w:rPr>
        <w:lastRenderedPageBreak/>
        <w:t>ALLEGATO E</w:t>
      </w:r>
    </w:p>
    <w:p w:rsidR="008329A5" w:rsidRDefault="008329A5" w:rsidP="008329A5">
      <w:pPr>
        <w:tabs>
          <w:tab w:val="clear" w:pos="9000"/>
        </w:tabs>
        <w:ind w:left="0" w:right="0"/>
        <w:jc w:val="center"/>
        <w:rPr>
          <w:rStyle w:val="Enfasigrassetto"/>
          <w:sz w:val="22"/>
        </w:rPr>
      </w:pPr>
      <w:r w:rsidRPr="008329A5">
        <w:rPr>
          <w:rStyle w:val="Enfasigrassetto"/>
          <w:sz w:val="22"/>
        </w:rPr>
        <w:t>Curriculum formativo, didattico, scientifico e professionale del candidato</w:t>
      </w:r>
    </w:p>
    <w:p w:rsidR="008329A5" w:rsidRPr="00883EC0" w:rsidRDefault="008329A5" w:rsidP="008329A5">
      <w:pPr>
        <w:pStyle w:val="Corpotesto"/>
        <w:spacing w:after="0"/>
        <w:ind w:right="94"/>
        <w:jc w:val="center"/>
        <w:rPr>
          <w:rFonts w:ascii="Times New Roman" w:hAnsi="Times New Roman"/>
          <w:b/>
          <w:bCs/>
          <w:sz w:val="22"/>
          <w:szCs w:val="22"/>
          <w:lang w:val="x-none"/>
        </w:rPr>
      </w:pPr>
      <w:r w:rsidRPr="00883EC0">
        <w:rPr>
          <w:rFonts w:ascii="Times New Roman" w:hAnsi="Times New Roman"/>
          <w:b/>
          <w:bCs/>
          <w:sz w:val="22"/>
          <w:szCs w:val="22"/>
          <w:lang w:val="x-none"/>
        </w:rPr>
        <w:t>Dichiarazione sostitutiva di certificazioni</w:t>
      </w:r>
    </w:p>
    <w:p w:rsidR="008329A5" w:rsidRPr="008329A5" w:rsidRDefault="008329A5" w:rsidP="008329A5">
      <w:pPr>
        <w:pStyle w:val="Corpotesto"/>
        <w:spacing w:after="0"/>
        <w:ind w:right="94"/>
        <w:jc w:val="center"/>
        <w:rPr>
          <w:rFonts w:ascii="Times New Roman" w:hAnsi="Times New Roman"/>
          <w:bCs/>
          <w:sz w:val="22"/>
          <w:szCs w:val="22"/>
          <w:lang w:val="x-none"/>
        </w:rPr>
      </w:pPr>
      <w:r w:rsidRPr="008329A5">
        <w:rPr>
          <w:rFonts w:ascii="Times New Roman" w:hAnsi="Times New Roman"/>
          <w:bCs/>
          <w:sz w:val="22"/>
          <w:szCs w:val="22"/>
          <w:lang w:val="x-none"/>
        </w:rPr>
        <w:t>(Art. 46, D.P.R. 28 dicembre 2000 n. 445)</w:t>
      </w:r>
    </w:p>
    <w:p w:rsidR="008329A5" w:rsidRPr="00883EC0" w:rsidRDefault="008329A5" w:rsidP="008329A5">
      <w:pPr>
        <w:pStyle w:val="Corpotesto"/>
        <w:spacing w:after="0"/>
        <w:ind w:right="94"/>
        <w:jc w:val="center"/>
        <w:rPr>
          <w:rFonts w:ascii="Times New Roman" w:hAnsi="Times New Roman"/>
          <w:b/>
          <w:bCs/>
          <w:sz w:val="22"/>
          <w:szCs w:val="22"/>
          <w:lang w:val="x-none"/>
        </w:rPr>
      </w:pPr>
      <w:r w:rsidRPr="00883EC0">
        <w:rPr>
          <w:rFonts w:ascii="Times New Roman" w:hAnsi="Times New Roman"/>
          <w:b/>
          <w:bCs/>
          <w:sz w:val="22"/>
          <w:szCs w:val="22"/>
          <w:lang w:val="x-none"/>
        </w:rPr>
        <w:t>Dichiarazione sostitutiva dell’atto di notorietà</w:t>
      </w:r>
    </w:p>
    <w:p w:rsidR="008329A5" w:rsidRPr="008329A5" w:rsidRDefault="008329A5" w:rsidP="008329A5">
      <w:pPr>
        <w:pStyle w:val="Corpotesto"/>
        <w:spacing w:after="0"/>
        <w:ind w:right="-425"/>
        <w:jc w:val="center"/>
        <w:rPr>
          <w:rFonts w:ascii="Times New Roman" w:hAnsi="Times New Roman"/>
          <w:bCs/>
          <w:sz w:val="22"/>
          <w:szCs w:val="22"/>
          <w:lang w:val="x-none"/>
        </w:rPr>
      </w:pPr>
      <w:r w:rsidRPr="008329A5">
        <w:rPr>
          <w:rFonts w:ascii="Times New Roman" w:hAnsi="Times New Roman"/>
          <w:bCs/>
          <w:sz w:val="22"/>
          <w:szCs w:val="22"/>
          <w:lang w:val="x-none"/>
        </w:rPr>
        <w:t>(da sottoscrivere davanti all'impiegato addetto o da presentare o spedire con la fotocopia di un documento di identità)</w:t>
      </w:r>
    </w:p>
    <w:p w:rsidR="008329A5" w:rsidRPr="008329A5" w:rsidRDefault="008329A5" w:rsidP="008329A5">
      <w:pPr>
        <w:pStyle w:val="Corpotesto"/>
        <w:spacing w:after="0"/>
        <w:ind w:right="94"/>
        <w:jc w:val="center"/>
        <w:rPr>
          <w:rFonts w:ascii="Times New Roman" w:hAnsi="Times New Roman"/>
          <w:bCs/>
          <w:sz w:val="22"/>
          <w:szCs w:val="22"/>
          <w:lang w:val="en-US"/>
        </w:rPr>
      </w:pPr>
      <w:r w:rsidRPr="008329A5">
        <w:rPr>
          <w:rFonts w:ascii="Times New Roman" w:hAnsi="Times New Roman"/>
          <w:bCs/>
          <w:sz w:val="22"/>
          <w:szCs w:val="22"/>
          <w:lang w:val="en-US"/>
        </w:rPr>
        <w:t xml:space="preserve">(Art. 47, D.P.R. 28 </w:t>
      </w:r>
      <w:proofErr w:type="spellStart"/>
      <w:r w:rsidRPr="008329A5">
        <w:rPr>
          <w:rFonts w:ascii="Times New Roman" w:hAnsi="Times New Roman"/>
          <w:bCs/>
          <w:sz w:val="22"/>
          <w:szCs w:val="22"/>
          <w:lang w:val="en-US"/>
        </w:rPr>
        <w:t>dicembre</w:t>
      </w:r>
      <w:proofErr w:type="spellEnd"/>
      <w:r w:rsidRPr="008329A5">
        <w:rPr>
          <w:rFonts w:ascii="Times New Roman" w:hAnsi="Times New Roman"/>
          <w:bCs/>
          <w:sz w:val="22"/>
          <w:szCs w:val="22"/>
          <w:lang w:val="en-US"/>
        </w:rPr>
        <w:t xml:space="preserve"> 2000 n. 445)</w:t>
      </w:r>
    </w:p>
    <w:p w:rsidR="005F7020" w:rsidRPr="007A2E61" w:rsidRDefault="005F7020" w:rsidP="007A2E61">
      <w:pPr>
        <w:pStyle w:val="Corpotesto"/>
        <w:spacing w:before="11"/>
        <w:ind w:right="94"/>
        <w:jc w:val="center"/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126"/>
      </w:tblGrid>
      <w:tr w:rsidR="007A2E61" w:rsidRPr="008329A5" w:rsidTr="00F104B0">
        <w:trPr>
          <w:trHeight w:val="280"/>
        </w:trPr>
        <w:tc>
          <w:tcPr>
            <w:tcW w:w="3795" w:type="dxa"/>
          </w:tcPr>
          <w:p w:rsidR="007A2E61" w:rsidRPr="008329A5" w:rsidRDefault="007A2E61" w:rsidP="00F104B0">
            <w:pPr>
              <w:pStyle w:val="TableParagraph"/>
              <w:spacing w:line="242" w:lineRule="exact"/>
              <w:ind w:left="108" w:right="94"/>
              <w:jc w:val="both"/>
              <w:rPr>
                <w:rFonts w:cs="Times New Roman"/>
              </w:rPr>
            </w:pPr>
            <w:proofErr w:type="spellStart"/>
            <w:r w:rsidRPr="008329A5">
              <w:rPr>
                <w:rFonts w:cs="Times New Roman"/>
              </w:rPr>
              <w:t>Estremi</w:t>
            </w:r>
            <w:proofErr w:type="spellEnd"/>
            <w:r w:rsidRPr="008329A5">
              <w:rPr>
                <w:rFonts w:cs="Times New Roman"/>
              </w:rPr>
              <w:t xml:space="preserve"> </w:t>
            </w:r>
            <w:proofErr w:type="spellStart"/>
            <w:r w:rsidRPr="008329A5">
              <w:rPr>
                <w:rFonts w:cs="Times New Roman"/>
              </w:rPr>
              <w:t>dell’avviso</w:t>
            </w:r>
            <w:proofErr w:type="spellEnd"/>
            <w:r w:rsidRPr="008329A5">
              <w:rPr>
                <w:rFonts w:cs="Times New Roman"/>
              </w:rPr>
              <w:t xml:space="preserve"> di </w:t>
            </w:r>
            <w:proofErr w:type="spellStart"/>
            <w:r w:rsidRPr="008329A5">
              <w:rPr>
                <w:rFonts w:cs="Times New Roman"/>
              </w:rPr>
              <w:t>selezione</w:t>
            </w:r>
            <w:proofErr w:type="spellEnd"/>
          </w:p>
        </w:tc>
        <w:tc>
          <w:tcPr>
            <w:tcW w:w="6126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3795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8" w:right="94"/>
              <w:jc w:val="both"/>
              <w:rPr>
                <w:rFonts w:cs="Times New Roman"/>
              </w:rPr>
            </w:pPr>
            <w:proofErr w:type="spellStart"/>
            <w:r w:rsidRPr="008329A5">
              <w:rPr>
                <w:rFonts w:cs="Times New Roman"/>
              </w:rPr>
              <w:t>Informazioni</w:t>
            </w:r>
            <w:proofErr w:type="spellEnd"/>
            <w:r w:rsidRPr="008329A5">
              <w:rPr>
                <w:rFonts w:cs="Times New Roman"/>
              </w:rPr>
              <w:t xml:space="preserve"> </w:t>
            </w:r>
            <w:proofErr w:type="spellStart"/>
            <w:r w:rsidRPr="008329A5">
              <w:rPr>
                <w:rFonts w:cs="Times New Roman"/>
              </w:rPr>
              <w:t>aggiornate</w:t>
            </w:r>
            <w:proofErr w:type="spellEnd"/>
            <w:r w:rsidRPr="008329A5">
              <w:rPr>
                <w:rFonts w:cs="Times New Roman"/>
              </w:rPr>
              <w:t xml:space="preserve"> al</w:t>
            </w:r>
          </w:p>
        </w:tc>
        <w:tc>
          <w:tcPr>
            <w:tcW w:w="6126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</w:tbl>
    <w:p w:rsidR="007A2E61" w:rsidRPr="008329A5" w:rsidRDefault="007A2E61" w:rsidP="007A2E61">
      <w:pPr>
        <w:pStyle w:val="Corpotesto"/>
        <w:spacing w:before="10"/>
        <w:ind w:right="94"/>
        <w:rPr>
          <w:rFonts w:ascii="Times New Roman" w:hAnsi="Times New Roman"/>
          <w:sz w:val="22"/>
          <w:szCs w:val="2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545"/>
      </w:tblGrid>
      <w:tr w:rsidR="007A2E61" w:rsidRPr="008329A5" w:rsidTr="00F104B0">
        <w:trPr>
          <w:trHeight w:val="280"/>
        </w:trPr>
        <w:tc>
          <w:tcPr>
            <w:tcW w:w="2377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8" w:right="94"/>
              <w:jc w:val="both"/>
              <w:rPr>
                <w:rFonts w:cs="Times New Roman"/>
              </w:rPr>
            </w:pPr>
            <w:r w:rsidRPr="008329A5">
              <w:rPr>
                <w:rFonts w:cs="Times New Roman"/>
              </w:rPr>
              <w:t xml:space="preserve">Nome e </w:t>
            </w:r>
            <w:proofErr w:type="spellStart"/>
            <w:r w:rsidRPr="008329A5">
              <w:rPr>
                <w:rFonts w:cs="Times New Roman"/>
              </w:rPr>
              <w:t>Cognome</w:t>
            </w:r>
            <w:proofErr w:type="spellEnd"/>
          </w:p>
        </w:tc>
        <w:tc>
          <w:tcPr>
            <w:tcW w:w="7545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2377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8" w:right="94"/>
              <w:jc w:val="both"/>
              <w:rPr>
                <w:rFonts w:cs="Times New Roman"/>
              </w:rPr>
            </w:pPr>
            <w:proofErr w:type="spellStart"/>
            <w:r w:rsidRPr="008329A5">
              <w:rPr>
                <w:rFonts w:cs="Times New Roman"/>
              </w:rPr>
              <w:t>Luogo</w:t>
            </w:r>
            <w:proofErr w:type="spellEnd"/>
            <w:r w:rsidRPr="008329A5">
              <w:rPr>
                <w:rFonts w:cs="Times New Roman"/>
              </w:rPr>
              <w:t xml:space="preserve"> di </w:t>
            </w:r>
            <w:proofErr w:type="spellStart"/>
            <w:r w:rsidRPr="008329A5">
              <w:rPr>
                <w:rFonts w:cs="Times New Roman"/>
              </w:rPr>
              <w:t>nascita</w:t>
            </w:r>
            <w:proofErr w:type="spellEnd"/>
          </w:p>
        </w:tc>
        <w:tc>
          <w:tcPr>
            <w:tcW w:w="7545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2377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8" w:right="94"/>
              <w:jc w:val="both"/>
              <w:rPr>
                <w:rFonts w:cs="Times New Roman"/>
              </w:rPr>
            </w:pPr>
            <w:r w:rsidRPr="008329A5">
              <w:rPr>
                <w:rFonts w:cs="Times New Roman"/>
              </w:rPr>
              <w:t xml:space="preserve">Data di </w:t>
            </w:r>
            <w:proofErr w:type="spellStart"/>
            <w:r w:rsidRPr="008329A5">
              <w:rPr>
                <w:rFonts w:cs="Times New Roman"/>
              </w:rPr>
              <w:t>nascita</w:t>
            </w:r>
            <w:proofErr w:type="spellEnd"/>
          </w:p>
        </w:tc>
        <w:tc>
          <w:tcPr>
            <w:tcW w:w="7545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</w:tbl>
    <w:p w:rsidR="007A2E61" w:rsidRPr="008329A5" w:rsidRDefault="007A2E61" w:rsidP="007A2E61">
      <w:pPr>
        <w:pStyle w:val="Corpotesto"/>
        <w:spacing w:before="1"/>
        <w:ind w:right="94"/>
        <w:rPr>
          <w:rFonts w:ascii="Times New Roman" w:hAnsi="Times New Roman"/>
          <w:sz w:val="22"/>
          <w:szCs w:val="22"/>
        </w:rPr>
      </w:pPr>
    </w:p>
    <w:p w:rsidR="00883EC0" w:rsidRDefault="007A2E61" w:rsidP="00883EC0">
      <w:pPr>
        <w:pStyle w:val="Corpotesto"/>
        <w:spacing w:line="360" w:lineRule="auto"/>
        <w:ind w:left="240" w:right="94"/>
        <w:rPr>
          <w:rFonts w:ascii="Times New Roman" w:hAnsi="Times New Roman"/>
          <w:sz w:val="22"/>
          <w:szCs w:val="22"/>
        </w:rPr>
      </w:pPr>
      <w:r w:rsidRPr="008329A5">
        <w:rPr>
          <w:rFonts w:ascii="Times New Roman" w:hAnsi="Times New Roman"/>
          <w:sz w:val="22"/>
          <w:szCs w:val="22"/>
        </w:rPr>
        <w:t>Si raccomanda di indicare con precisione tutti gli elementi valutabili ai sensi dell’avviso di selezione (aggiungere o togliere righe secondo necessità).</w:t>
      </w:r>
    </w:p>
    <w:p w:rsidR="007A2E61" w:rsidRPr="00883EC0" w:rsidRDefault="007A2E61" w:rsidP="00883EC0">
      <w:pPr>
        <w:pStyle w:val="Corpotesto"/>
        <w:spacing w:line="360" w:lineRule="auto"/>
        <w:ind w:left="240" w:right="94"/>
        <w:rPr>
          <w:rFonts w:ascii="Times New Roman" w:hAnsi="Times New Roman"/>
          <w:b/>
          <w:sz w:val="22"/>
          <w:szCs w:val="22"/>
        </w:rPr>
      </w:pPr>
      <w:r w:rsidRPr="00883EC0">
        <w:rPr>
          <w:rFonts w:ascii="Times New Roman" w:hAnsi="Times New Roman"/>
          <w:b/>
          <w:sz w:val="22"/>
          <w:szCs w:val="22"/>
        </w:rPr>
        <w:t>Esperienza professionale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3793"/>
        <w:gridCol w:w="4393"/>
      </w:tblGrid>
      <w:tr w:rsidR="007A2E61" w:rsidRPr="008329A5" w:rsidTr="00F104B0">
        <w:trPr>
          <w:trHeight w:val="280"/>
        </w:trPr>
        <w:tc>
          <w:tcPr>
            <w:tcW w:w="1676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8" w:right="94"/>
              <w:jc w:val="both"/>
              <w:rPr>
                <w:rFonts w:cs="Times New Roman"/>
                <w:b/>
              </w:rPr>
            </w:pPr>
            <w:proofErr w:type="spellStart"/>
            <w:r w:rsidRPr="008329A5">
              <w:rPr>
                <w:rFonts w:cs="Times New Roman"/>
                <w:b/>
              </w:rPr>
              <w:t>Periodo</w:t>
            </w:r>
            <w:proofErr w:type="spellEnd"/>
          </w:p>
        </w:tc>
        <w:tc>
          <w:tcPr>
            <w:tcW w:w="3793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7" w:right="94"/>
              <w:jc w:val="both"/>
              <w:rPr>
                <w:rFonts w:cs="Times New Roman"/>
                <w:b/>
              </w:rPr>
            </w:pPr>
            <w:proofErr w:type="spellStart"/>
            <w:r w:rsidRPr="008329A5">
              <w:rPr>
                <w:rFonts w:cs="Times New Roman"/>
                <w:b/>
              </w:rPr>
              <w:t>Ente</w:t>
            </w:r>
            <w:proofErr w:type="spellEnd"/>
          </w:p>
        </w:tc>
        <w:tc>
          <w:tcPr>
            <w:tcW w:w="4393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7" w:right="94"/>
              <w:jc w:val="both"/>
              <w:rPr>
                <w:rFonts w:cs="Times New Roman"/>
                <w:b/>
              </w:rPr>
            </w:pPr>
            <w:proofErr w:type="spellStart"/>
            <w:r w:rsidRPr="008329A5">
              <w:rPr>
                <w:rFonts w:cs="Times New Roman"/>
                <w:b/>
              </w:rPr>
              <w:t>Principali</w:t>
            </w:r>
            <w:proofErr w:type="spellEnd"/>
            <w:r w:rsidRPr="008329A5">
              <w:rPr>
                <w:rFonts w:cs="Times New Roman"/>
                <w:b/>
              </w:rPr>
              <w:t xml:space="preserve"> </w:t>
            </w:r>
            <w:proofErr w:type="spellStart"/>
            <w:r w:rsidRPr="008329A5">
              <w:rPr>
                <w:rFonts w:cs="Times New Roman"/>
                <w:b/>
              </w:rPr>
              <w:t>attività</w:t>
            </w:r>
            <w:proofErr w:type="spellEnd"/>
            <w:r w:rsidRPr="008329A5">
              <w:rPr>
                <w:rFonts w:cs="Times New Roman"/>
                <w:b/>
              </w:rPr>
              <w:t xml:space="preserve"> e </w:t>
            </w:r>
            <w:proofErr w:type="spellStart"/>
            <w:r w:rsidRPr="008329A5">
              <w:rPr>
                <w:rFonts w:cs="Times New Roman"/>
                <w:b/>
              </w:rPr>
              <w:t>responsabilità</w:t>
            </w:r>
            <w:proofErr w:type="spellEnd"/>
          </w:p>
        </w:tc>
      </w:tr>
      <w:tr w:rsidR="007A2E61" w:rsidRPr="008329A5" w:rsidTr="00F104B0">
        <w:trPr>
          <w:trHeight w:val="280"/>
        </w:trPr>
        <w:tc>
          <w:tcPr>
            <w:tcW w:w="1676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3793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393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1676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3793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393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1676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3793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393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</w:tbl>
    <w:p w:rsidR="007A2E61" w:rsidRPr="008329A5" w:rsidRDefault="007A2E61" w:rsidP="007A2E61">
      <w:pPr>
        <w:pStyle w:val="Corpotesto"/>
        <w:ind w:right="94"/>
        <w:rPr>
          <w:rFonts w:ascii="Times New Roman" w:hAnsi="Times New Roman"/>
          <w:b/>
          <w:sz w:val="22"/>
          <w:szCs w:val="22"/>
        </w:rPr>
      </w:pPr>
    </w:p>
    <w:p w:rsidR="007A2E61" w:rsidRPr="008329A5" w:rsidRDefault="007A2E61" w:rsidP="007A2E61">
      <w:pPr>
        <w:spacing w:after="40"/>
        <w:ind w:left="240" w:right="94"/>
        <w:rPr>
          <w:rFonts w:ascii="Times New Roman" w:hAnsi="Times New Roman"/>
          <w:b/>
          <w:sz w:val="22"/>
          <w:szCs w:val="22"/>
        </w:rPr>
      </w:pPr>
      <w:r w:rsidRPr="008329A5">
        <w:rPr>
          <w:rFonts w:ascii="Times New Roman" w:hAnsi="Times New Roman"/>
          <w:b/>
          <w:sz w:val="22"/>
          <w:szCs w:val="22"/>
        </w:rPr>
        <w:t>Istruzione, formazione (es. titoli di studio, certificazioni professionali/linguistiche/informatiche)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4009"/>
        <w:gridCol w:w="4280"/>
      </w:tblGrid>
      <w:tr w:rsidR="007A2E61" w:rsidRPr="008329A5" w:rsidTr="00F104B0">
        <w:trPr>
          <w:trHeight w:val="280"/>
        </w:trPr>
        <w:tc>
          <w:tcPr>
            <w:tcW w:w="1568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8" w:right="94"/>
              <w:jc w:val="both"/>
              <w:rPr>
                <w:rFonts w:cs="Times New Roman"/>
                <w:b/>
              </w:rPr>
            </w:pPr>
            <w:r w:rsidRPr="008329A5">
              <w:rPr>
                <w:rFonts w:cs="Times New Roman"/>
                <w:b/>
              </w:rPr>
              <w:t>Data</w:t>
            </w:r>
          </w:p>
        </w:tc>
        <w:tc>
          <w:tcPr>
            <w:tcW w:w="4009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7" w:right="94"/>
              <w:jc w:val="both"/>
              <w:rPr>
                <w:rFonts w:cs="Times New Roman"/>
                <w:b/>
              </w:rPr>
            </w:pPr>
            <w:proofErr w:type="spellStart"/>
            <w:r w:rsidRPr="008329A5">
              <w:rPr>
                <w:rFonts w:cs="Times New Roman"/>
                <w:b/>
              </w:rPr>
              <w:t>Titolo</w:t>
            </w:r>
            <w:proofErr w:type="spellEnd"/>
            <w:r w:rsidRPr="008329A5">
              <w:rPr>
                <w:rFonts w:cs="Times New Roman"/>
                <w:b/>
              </w:rPr>
              <w:t xml:space="preserve"> / </w:t>
            </w:r>
            <w:proofErr w:type="spellStart"/>
            <w:r w:rsidRPr="008329A5">
              <w:rPr>
                <w:rFonts w:cs="Times New Roman"/>
                <w:b/>
              </w:rPr>
              <w:t>Principali</w:t>
            </w:r>
            <w:proofErr w:type="spellEnd"/>
            <w:r w:rsidRPr="008329A5">
              <w:rPr>
                <w:rFonts w:cs="Times New Roman"/>
                <w:b/>
              </w:rPr>
              <w:t xml:space="preserve"> </w:t>
            </w:r>
            <w:proofErr w:type="spellStart"/>
            <w:r w:rsidRPr="008329A5">
              <w:rPr>
                <w:rFonts w:cs="Times New Roman"/>
                <w:b/>
              </w:rPr>
              <w:t>tematiche</w:t>
            </w:r>
            <w:proofErr w:type="spellEnd"/>
          </w:p>
        </w:tc>
        <w:tc>
          <w:tcPr>
            <w:tcW w:w="4280" w:type="dxa"/>
          </w:tcPr>
          <w:p w:rsidR="007A2E61" w:rsidRPr="008329A5" w:rsidRDefault="007A2E61" w:rsidP="00F104B0">
            <w:pPr>
              <w:pStyle w:val="TableParagraph"/>
              <w:spacing w:line="239" w:lineRule="exact"/>
              <w:ind w:left="107" w:right="94"/>
              <w:jc w:val="both"/>
              <w:rPr>
                <w:rFonts w:cs="Times New Roman"/>
                <w:b/>
              </w:rPr>
            </w:pPr>
            <w:proofErr w:type="spellStart"/>
            <w:r w:rsidRPr="008329A5">
              <w:rPr>
                <w:rFonts w:cs="Times New Roman"/>
                <w:b/>
              </w:rPr>
              <w:t>Ente</w:t>
            </w:r>
            <w:proofErr w:type="spellEnd"/>
          </w:p>
        </w:tc>
      </w:tr>
      <w:tr w:rsidR="007A2E61" w:rsidRPr="008329A5" w:rsidTr="00F104B0">
        <w:trPr>
          <w:trHeight w:val="280"/>
        </w:trPr>
        <w:tc>
          <w:tcPr>
            <w:tcW w:w="1568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009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280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1568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009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  <w:tc>
          <w:tcPr>
            <w:tcW w:w="4280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</w:tbl>
    <w:p w:rsidR="007A2E61" w:rsidRPr="008329A5" w:rsidRDefault="007A2E61" w:rsidP="007A2E61">
      <w:pPr>
        <w:pStyle w:val="Corpotesto"/>
        <w:spacing w:before="6"/>
        <w:ind w:right="94"/>
        <w:rPr>
          <w:rFonts w:ascii="Times New Roman" w:hAnsi="Times New Roman"/>
          <w:b/>
          <w:sz w:val="22"/>
          <w:szCs w:val="22"/>
        </w:rPr>
      </w:pPr>
    </w:p>
    <w:p w:rsidR="007A2E61" w:rsidRPr="008329A5" w:rsidRDefault="007A2E61" w:rsidP="007A2E61">
      <w:pPr>
        <w:spacing w:after="39"/>
        <w:ind w:left="240" w:right="94"/>
        <w:rPr>
          <w:rFonts w:ascii="Times New Roman" w:hAnsi="Times New Roman"/>
          <w:b/>
          <w:sz w:val="22"/>
          <w:szCs w:val="22"/>
        </w:rPr>
      </w:pPr>
      <w:r w:rsidRPr="008329A5">
        <w:rPr>
          <w:rFonts w:ascii="Times New Roman" w:hAnsi="Times New Roman"/>
          <w:b/>
          <w:sz w:val="22"/>
          <w:szCs w:val="22"/>
        </w:rPr>
        <w:t>Altri Titoli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2"/>
      </w:tblGrid>
      <w:tr w:rsidR="007A2E61" w:rsidRPr="008329A5" w:rsidTr="00F104B0">
        <w:trPr>
          <w:trHeight w:val="280"/>
        </w:trPr>
        <w:tc>
          <w:tcPr>
            <w:tcW w:w="9862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77"/>
        </w:trPr>
        <w:tc>
          <w:tcPr>
            <w:tcW w:w="9862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  <w:tr w:rsidR="007A2E61" w:rsidRPr="008329A5" w:rsidTr="00F104B0">
        <w:trPr>
          <w:trHeight w:val="280"/>
        </w:trPr>
        <w:tc>
          <w:tcPr>
            <w:tcW w:w="9862" w:type="dxa"/>
          </w:tcPr>
          <w:p w:rsidR="007A2E61" w:rsidRPr="008329A5" w:rsidRDefault="007A2E61" w:rsidP="00F104B0">
            <w:pPr>
              <w:pStyle w:val="TableParagraph"/>
              <w:ind w:right="94"/>
              <w:jc w:val="both"/>
              <w:rPr>
                <w:rFonts w:cs="Times New Roman"/>
              </w:rPr>
            </w:pPr>
          </w:p>
        </w:tc>
      </w:tr>
    </w:tbl>
    <w:p w:rsidR="007A2E61" w:rsidRPr="008329A5" w:rsidRDefault="007A2E61" w:rsidP="007A2E61">
      <w:pPr>
        <w:pStyle w:val="Corpotesto"/>
        <w:spacing w:before="6"/>
        <w:ind w:right="94"/>
        <w:rPr>
          <w:rFonts w:ascii="Times New Roman" w:hAnsi="Times New Roman"/>
          <w:b/>
          <w:sz w:val="22"/>
          <w:szCs w:val="22"/>
        </w:rPr>
      </w:pPr>
    </w:p>
    <w:p w:rsidR="007A2E61" w:rsidRPr="008329A5" w:rsidRDefault="007A2E61" w:rsidP="007A2E61">
      <w:pPr>
        <w:ind w:left="240" w:right="94"/>
        <w:rPr>
          <w:rFonts w:ascii="Times New Roman" w:hAnsi="Times New Roman"/>
          <w:b/>
          <w:sz w:val="22"/>
          <w:szCs w:val="22"/>
        </w:rPr>
      </w:pPr>
      <w:r w:rsidRPr="008329A5">
        <w:rPr>
          <w:rFonts w:ascii="Times New Roman" w:hAnsi="Times New Roman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37CD7F83" wp14:editId="61A19E81">
                <wp:simplePos x="0" y="0"/>
                <wp:positionH relativeFrom="page">
                  <wp:posOffset>888365</wp:posOffset>
                </wp:positionH>
                <wp:positionV relativeFrom="paragraph">
                  <wp:posOffset>175895</wp:posOffset>
                </wp:positionV>
                <wp:extent cx="6258560" cy="238125"/>
                <wp:effectExtent l="0" t="0" r="8890" b="28575"/>
                <wp:wrapTopAndBottom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8560" cy="238125"/>
                          <a:chOff x="1020" y="294"/>
                          <a:chExt cx="9867" cy="300"/>
                        </a:xfrm>
                      </wpg:grpSpPr>
                      <wps:wsp>
                        <wps:cNvPr id="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30" y="299"/>
                            <a:ext cx="98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25" y="294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20" y="58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20" y="58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30" y="589"/>
                            <a:ext cx="98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882" y="294"/>
                            <a:ext cx="0" cy="2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876" y="58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876" y="58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3458E" id="Group 6" o:spid="_x0000_s1026" style="position:absolute;margin-left:69.95pt;margin-top:13.85pt;width:492.8pt;height:18.75pt;z-index:-251646976;mso-wrap-distance-left:0;mso-wrap-distance-right:0;mso-position-horizontal-relative:page" coordorigin="1020,294" coordsize="9867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">
                <v:line id="Line 14" o:spid="_x0000_s1027" style="position:absolute;visibility:visible;mso-wrap-style:square" from="1030,299" to="10877,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13" o:spid="_x0000_s1028" style="position:absolute;visibility:visible;mso-wrap-style:square" from="1025,294" to="1025,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rect id="Rectangle 12" o:spid="_x0000_s1029" style="position:absolute;left:1020;top:58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rect id="Rectangle 11" o:spid="_x0000_s1030" style="position:absolute;left:1020;top:58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line id="Line 10" o:spid="_x0000_s1031" style="position:absolute;visibility:visible;mso-wrap-style:square" from="1030,589" to="10877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9" o:spid="_x0000_s1032" style="position:absolute;visibility:visible;mso-wrap-style:square" from="10882,294" to="10882,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rect id="Rectangle 8" o:spid="_x0000_s1033" style="position:absolute;left:10876;top:58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Rectangle 7" o:spid="_x0000_s1034" style="position:absolute;left:10876;top:58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  <w:r w:rsidRPr="008329A5">
        <w:rPr>
          <w:rFonts w:ascii="Times New Roman" w:hAnsi="Times New Roman"/>
          <w:b/>
          <w:sz w:val="22"/>
          <w:szCs w:val="22"/>
        </w:rPr>
        <w:t>Ulteriori informazioni pertinenti</w:t>
      </w:r>
    </w:p>
    <w:p w:rsidR="007A2E61" w:rsidRPr="008329A5" w:rsidRDefault="007A2E61" w:rsidP="007A2E61">
      <w:pPr>
        <w:pStyle w:val="Corpotesto"/>
        <w:spacing w:before="3"/>
        <w:ind w:right="94"/>
        <w:rPr>
          <w:rFonts w:ascii="Times New Roman" w:hAnsi="Times New Roman"/>
          <w:b/>
          <w:sz w:val="22"/>
          <w:szCs w:val="22"/>
        </w:rPr>
      </w:pPr>
    </w:p>
    <w:p w:rsidR="00740A36" w:rsidRPr="00106C0C" w:rsidRDefault="00740A36" w:rsidP="00740A36">
      <w:pPr>
        <w:pStyle w:val="Corpotesto"/>
        <w:tabs>
          <w:tab w:val="clear" w:pos="9000"/>
          <w:tab w:val="left" w:pos="3512"/>
          <w:tab w:val="left" w:pos="10041"/>
        </w:tabs>
        <w:ind w:left="284" w:right="94"/>
        <w:rPr>
          <w:rFonts w:ascii="Times New Roman" w:hAnsi="Times New Roman"/>
          <w:sz w:val="22"/>
          <w:szCs w:val="22"/>
        </w:rPr>
      </w:pPr>
      <w:r w:rsidRPr="00106C0C">
        <w:rPr>
          <w:rFonts w:ascii="Times New Roman" w:hAnsi="Times New Roman"/>
          <w:sz w:val="22"/>
          <w:szCs w:val="22"/>
        </w:rPr>
        <w:t>Dichiaro di aver preso visione dell’informativa sul trattamento dati per la categoria di interessato</w:t>
      </w:r>
      <w:r>
        <w:rPr>
          <w:rFonts w:ascii="Times New Roman" w:hAnsi="Times New Roman"/>
          <w:sz w:val="22"/>
          <w:szCs w:val="22"/>
        </w:rPr>
        <w:t xml:space="preserve"> </w:t>
      </w:r>
      <w:r w:rsidRPr="00106C0C">
        <w:rPr>
          <w:rFonts w:ascii="Times New Roman" w:hAnsi="Times New Roman"/>
          <w:sz w:val="22"/>
          <w:szCs w:val="22"/>
        </w:rPr>
        <w:t>“Cittadini” disponibile al link https://www.unica.it/unica/it/utility_privacy.page.</w:t>
      </w:r>
    </w:p>
    <w:p w:rsidR="00740A36" w:rsidRDefault="00740A36" w:rsidP="007A2E61">
      <w:pPr>
        <w:pStyle w:val="Corpotesto"/>
        <w:spacing w:before="92"/>
        <w:ind w:left="240" w:right="94"/>
        <w:rPr>
          <w:rFonts w:ascii="Times New Roman" w:hAnsi="Times New Roman"/>
          <w:sz w:val="22"/>
          <w:szCs w:val="22"/>
        </w:rPr>
      </w:pPr>
    </w:p>
    <w:p w:rsidR="007A2E61" w:rsidRPr="007A2E61" w:rsidRDefault="007A2E61" w:rsidP="00883EC0">
      <w:pPr>
        <w:pStyle w:val="Corpotesto"/>
        <w:spacing w:before="92"/>
        <w:ind w:left="240" w:right="94"/>
        <w:rPr>
          <w:rFonts w:ascii="Times New Roman" w:hAnsi="Times New Roman"/>
          <w:sz w:val="22"/>
          <w:szCs w:val="22"/>
        </w:rPr>
      </w:pPr>
      <w:r w:rsidRPr="008329A5">
        <w:rPr>
          <w:rFonts w:ascii="Times New Roman" w:hAnsi="Times New Roman"/>
          <w:sz w:val="22"/>
          <w:szCs w:val="22"/>
        </w:rPr>
        <w:t>Luogo, data e firma</w:t>
      </w:r>
    </w:p>
    <w:sectPr w:rsidR="007A2E61" w:rsidRPr="007A2E61" w:rsidSect="001E1CDA">
      <w:headerReference w:type="default" r:id="rId10"/>
      <w:footerReference w:type="default" r:id="rId11"/>
      <w:pgSz w:w="11906" w:h="16838" w:code="9"/>
      <w:pgMar w:top="1417" w:right="1134" w:bottom="113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8E9" w:rsidRDefault="001D78E9" w:rsidP="00E14A57">
      <w:r>
        <w:separator/>
      </w:r>
    </w:p>
  </w:endnote>
  <w:endnote w:type="continuationSeparator" w:id="0">
    <w:p w:rsidR="001D78E9" w:rsidRDefault="001D78E9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30AA" w:rsidRPr="001E1CDA" w:rsidRDefault="000230AA" w:rsidP="001E1CDA">
    <w:pPr>
      <w:pStyle w:val="Pidipagina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8E9" w:rsidRDefault="001D78E9" w:rsidP="00E14A57">
      <w:r>
        <w:separator/>
      </w:r>
    </w:p>
  </w:footnote>
  <w:footnote w:type="continuationSeparator" w:id="0">
    <w:p w:rsidR="001D78E9" w:rsidRDefault="001D78E9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1D4" w:rsidRPr="001E1CDA" w:rsidRDefault="00F961D4" w:rsidP="001E1CDA">
    <w:pPr>
      <w:pStyle w:val="Intestazione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1A99486"/>
    <w:multiLevelType w:val="hybridMultilevel"/>
    <w:tmpl w:val="997E684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288121A"/>
    <w:multiLevelType w:val="hybridMultilevel"/>
    <w:tmpl w:val="514E94A8"/>
    <w:lvl w:ilvl="0" w:tplc="7DCEEB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FB3709"/>
    <w:multiLevelType w:val="hybridMultilevel"/>
    <w:tmpl w:val="1772AE38"/>
    <w:lvl w:ilvl="0" w:tplc="41CC93BE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44281C5C">
      <w:numFmt w:val="bullet"/>
      <w:lvlText w:val=""/>
      <w:lvlJc w:val="left"/>
      <w:pPr>
        <w:ind w:left="168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35DEDD82">
      <w:numFmt w:val="bullet"/>
      <w:lvlText w:val="•"/>
      <w:lvlJc w:val="left"/>
      <w:pPr>
        <w:ind w:left="2636" w:hanging="360"/>
      </w:pPr>
      <w:rPr>
        <w:rFonts w:hint="default"/>
        <w:lang w:val="it-IT" w:eastAsia="it-IT" w:bidi="it-IT"/>
      </w:rPr>
    </w:lvl>
    <w:lvl w:ilvl="3" w:tplc="77CC6DD0">
      <w:numFmt w:val="bullet"/>
      <w:lvlText w:val="•"/>
      <w:lvlJc w:val="left"/>
      <w:pPr>
        <w:ind w:left="3593" w:hanging="360"/>
      </w:pPr>
      <w:rPr>
        <w:rFonts w:hint="default"/>
        <w:lang w:val="it-IT" w:eastAsia="it-IT" w:bidi="it-IT"/>
      </w:rPr>
    </w:lvl>
    <w:lvl w:ilvl="4" w:tplc="1F8233D8">
      <w:numFmt w:val="bullet"/>
      <w:lvlText w:val="•"/>
      <w:lvlJc w:val="left"/>
      <w:pPr>
        <w:ind w:left="4550" w:hanging="360"/>
      </w:pPr>
      <w:rPr>
        <w:rFonts w:hint="default"/>
        <w:lang w:val="it-IT" w:eastAsia="it-IT" w:bidi="it-IT"/>
      </w:rPr>
    </w:lvl>
    <w:lvl w:ilvl="5" w:tplc="2FE84BC8">
      <w:numFmt w:val="bullet"/>
      <w:lvlText w:val="•"/>
      <w:lvlJc w:val="left"/>
      <w:pPr>
        <w:ind w:left="5507" w:hanging="360"/>
      </w:pPr>
      <w:rPr>
        <w:rFonts w:hint="default"/>
        <w:lang w:val="it-IT" w:eastAsia="it-IT" w:bidi="it-IT"/>
      </w:rPr>
    </w:lvl>
    <w:lvl w:ilvl="6" w:tplc="BFB62B86">
      <w:numFmt w:val="bullet"/>
      <w:lvlText w:val="•"/>
      <w:lvlJc w:val="left"/>
      <w:pPr>
        <w:ind w:left="6464" w:hanging="360"/>
      </w:pPr>
      <w:rPr>
        <w:rFonts w:hint="default"/>
        <w:lang w:val="it-IT" w:eastAsia="it-IT" w:bidi="it-IT"/>
      </w:rPr>
    </w:lvl>
    <w:lvl w:ilvl="7" w:tplc="16504950">
      <w:numFmt w:val="bullet"/>
      <w:lvlText w:val="•"/>
      <w:lvlJc w:val="left"/>
      <w:pPr>
        <w:ind w:left="7420" w:hanging="360"/>
      </w:pPr>
      <w:rPr>
        <w:rFonts w:hint="default"/>
        <w:lang w:val="it-IT" w:eastAsia="it-IT" w:bidi="it-IT"/>
      </w:rPr>
    </w:lvl>
    <w:lvl w:ilvl="8" w:tplc="06842FCC">
      <w:numFmt w:val="bullet"/>
      <w:lvlText w:val="•"/>
      <w:lvlJc w:val="left"/>
      <w:pPr>
        <w:ind w:left="8377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2DD21A4B"/>
    <w:multiLevelType w:val="hybridMultilevel"/>
    <w:tmpl w:val="3C64431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1502E"/>
    <w:multiLevelType w:val="hybridMultilevel"/>
    <w:tmpl w:val="999A5590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0810065"/>
    <w:multiLevelType w:val="hybridMultilevel"/>
    <w:tmpl w:val="A4D63490"/>
    <w:lvl w:ilvl="0" w:tplc="0878228C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CD5E20A4">
      <w:numFmt w:val="bullet"/>
      <w:lvlText w:val=""/>
      <w:lvlJc w:val="left"/>
      <w:pPr>
        <w:ind w:left="132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844829AA">
      <w:numFmt w:val="bullet"/>
      <w:lvlText w:val="•"/>
      <w:lvlJc w:val="left"/>
      <w:pPr>
        <w:ind w:left="2316" w:hanging="360"/>
      </w:pPr>
      <w:rPr>
        <w:rFonts w:hint="default"/>
        <w:lang w:val="it-IT" w:eastAsia="it-IT" w:bidi="it-IT"/>
      </w:rPr>
    </w:lvl>
    <w:lvl w:ilvl="3" w:tplc="D9B21A5E">
      <w:numFmt w:val="bullet"/>
      <w:lvlText w:val="•"/>
      <w:lvlJc w:val="left"/>
      <w:pPr>
        <w:ind w:left="3313" w:hanging="360"/>
      </w:pPr>
      <w:rPr>
        <w:rFonts w:hint="default"/>
        <w:lang w:val="it-IT" w:eastAsia="it-IT" w:bidi="it-IT"/>
      </w:rPr>
    </w:lvl>
    <w:lvl w:ilvl="4" w:tplc="034CBC0A">
      <w:numFmt w:val="bullet"/>
      <w:lvlText w:val="•"/>
      <w:lvlJc w:val="left"/>
      <w:pPr>
        <w:ind w:left="4310" w:hanging="360"/>
      </w:pPr>
      <w:rPr>
        <w:rFonts w:hint="default"/>
        <w:lang w:val="it-IT" w:eastAsia="it-IT" w:bidi="it-IT"/>
      </w:rPr>
    </w:lvl>
    <w:lvl w:ilvl="5" w:tplc="4F527034">
      <w:numFmt w:val="bullet"/>
      <w:lvlText w:val="•"/>
      <w:lvlJc w:val="left"/>
      <w:pPr>
        <w:ind w:left="5307" w:hanging="360"/>
      </w:pPr>
      <w:rPr>
        <w:rFonts w:hint="default"/>
        <w:lang w:val="it-IT" w:eastAsia="it-IT" w:bidi="it-IT"/>
      </w:rPr>
    </w:lvl>
    <w:lvl w:ilvl="6" w:tplc="0AAA63D6">
      <w:numFmt w:val="bullet"/>
      <w:lvlText w:val="•"/>
      <w:lvlJc w:val="left"/>
      <w:pPr>
        <w:ind w:left="6304" w:hanging="360"/>
      </w:pPr>
      <w:rPr>
        <w:rFonts w:hint="default"/>
        <w:lang w:val="it-IT" w:eastAsia="it-IT" w:bidi="it-IT"/>
      </w:rPr>
    </w:lvl>
    <w:lvl w:ilvl="7" w:tplc="93EEA25A">
      <w:numFmt w:val="bullet"/>
      <w:lvlText w:val="•"/>
      <w:lvlJc w:val="left"/>
      <w:pPr>
        <w:ind w:left="7300" w:hanging="360"/>
      </w:pPr>
      <w:rPr>
        <w:rFonts w:hint="default"/>
        <w:lang w:val="it-IT" w:eastAsia="it-IT" w:bidi="it-IT"/>
      </w:rPr>
    </w:lvl>
    <w:lvl w:ilvl="8" w:tplc="F6B29BFA">
      <w:numFmt w:val="bullet"/>
      <w:lvlText w:val="•"/>
      <w:lvlJc w:val="left"/>
      <w:pPr>
        <w:ind w:left="8297" w:hanging="360"/>
      </w:pPr>
      <w:rPr>
        <w:rFonts w:hint="default"/>
        <w:lang w:val="it-IT" w:eastAsia="it-IT" w:bidi="it-IT"/>
      </w:rPr>
    </w:lvl>
  </w:abstractNum>
  <w:abstractNum w:abstractNumId="10" w15:restartNumberingAfterBreak="0">
    <w:nsid w:val="32B466CA"/>
    <w:multiLevelType w:val="hybridMultilevel"/>
    <w:tmpl w:val="AD02D0CA"/>
    <w:lvl w:ilvl="0" w:tplc="317CBF5A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3319043B"/>
    <w:multiLevelType w:val="hybridMultilevel"/>
    <w:tmpl w:val="514E94A8"/>
    <w:lvl w:ilvl="0" w:tplc="7DCEEB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37305B6"/>
    <w:multiLevelType w:val="hybridMultilevel"/>
    <w:tmpl w:val="3E9C6CF4"/>
    <w:lvl w:ilvl="0" w:tplc="39B8A45E">
      <w:start w:val="4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4C10A40"/>
    <w:multiLevelType w:val="hybridMultilevel"/>
    <w:tmpl w:val="B7720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3332C"/>
    <w:multiLevelType w:val="hybridMultilevel"/>
    <w:tmpl w:val="5DC4BD8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2C806AC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D4011B3"/>
    <w:multiLevelType w:val="hybridMultilevel"/>
    <w:tmpl w:val="FCE6C040"/>
    <w:lvl w:ilvl="0" w:tplc="B9F2F730">
      <w:numFmt w:val="bullet"/>
      <w:lvlText w:val="-"/>
      <w:lvlJc w:val="left"/>
      <w:pPr>
        <w:ind w:left="24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02C806AC">
      <w:numFmt w:val="bullet"/>
      <w:lvlText w:val="-"/>
      <w:lvlJc w:val="left"/>
      <w:pPr>
        <w:ind w:left="12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BBB6DCAA">
      <w:numFmt w:val="bullet"/>
      <w:lvlText w:val="•"/>
      <w:lvlJc w:val="left"/>
      <w:pPr>
        <w:ind w:left="2250" w:hanging="128"/>
      </w:pPr>
      <w:rPr>
        <w:rFonts w:hint="default"/>
        <w:lang w:val="it-IT" w:eastAsia="it-IT" w:bidi="it-IT"/>
      </w:rPr>
    </w:lvl>
    <w:lvl w:ilvl="3" w:tplc="148CC42C">
      <w:numFmt w:val="bullet"/>
      <w:lvlText w:val="•"/>
      <w:lvlJc w:val="left"/>
      <w:pPr>
        <w:ind w:left="3255" w:hanging="128"/>
      </w:pPr>
      <w:rPr>
        <w:rFonts w:hint="default"/>
        <w:lang w:val="it-IT" w:eastAsia="it-IT" w:bidi="it-IT"/>
      </w:rPr>
    </w:lvl>
    <w:lvl w:ilvl="4" w:tplc="3DFE8DF6">
      <w:numFmt w:val="bullet"/>
      <w:lvlText w:val="•"/>
      <w:lvlJc w:val="left"/>
      <w:pPr>
        <w:ind w:left="4260" w:hanging="128"/>
      </w:pPr>
      <w:rPr>
        <w:rFonts w:hint="default"/>
        <w:lang w:val="it-IT" w:eastAsia="it-IT" w:bidi="it-IT"/>
      </w:rPr>
    </w:lvl>
    <w:lvl w:ilvl="5" w:tplc="7BDADEF2">
      <w:numFmt w:val="bullet"/>
      <w:lvlText w:val="•"/>
      <w:lvlJc w:val="left"/>
      <w:pPr>
        <w:ind w:left="5265" w:hanging="128"/>
      </w:pPr>
      <w:rPr>
        <w:rFonts w:hint="default"/>
        <w:lang w:val="it-IT" w:eastAsia="it-IT" w:bidi="it-IT"/>
      </w:rPr>
    </w:lvl>
    <w:lvl w:ilvl="6" w:tplc="711A5DC8">
      <w:numFmt w:val="bullet"/>
      <w:lvlText w:val="•"/>
      <w:lvlJc w:val="left"/>
      <w:pPr>
        <w:ind w:left="6270" w:hanging="128"/>
      </w:pPr>
      <w:rPr>
        <w:rFonts w:hint="default"/>
        <w:lang w:val="it-IT" w:eastAsia="it-IT" w:bidi="it-IT"/>
      </w:rPr>
    </w:lvl>
    <w:lvl w:ilvl="7" w:tplc="192ADDA4">
      <w:numFmt w:val="bullet"/>
      <w:lvlText w:val="•"/>
      <w:lvlJc w:val="left"/>
      <w:pPr>
        <w:ind w:left="7275" w:hanging="128"/>
      </w:pPr>
      <w:rPr>
        <w:rFonts w:hint="default"/>
        <w:lang w:val="it-IT" w:eastAsia="it-IT" w:bidi="it-IT"/>
      </w:rPr>
    </w:lvl>
    <w:lvl w:ilvl="8" w:tplc="74BE2D50">
      <w:numFmt w:val="bullet"/>
      <w:lvlText w:val="•"/>
      <w:lvlJc w:val="left"/>
      <w:pPr>
        <w:ind w:left="8280" w:hanging="128"/>
      </w:pPr>
      <w:rPr>
        <w:rFonts w:hint="default"/>
        <w:lang w:val="it-IT" w:eastAsia="it-IT" w:bidi="it-IT"/>
      </w:rPr>
    </w:lvl>
  </w:abstractNum>
  <w:abstractNum w:abstractNumId="16" w15:restartNumberingAfterBreak="0">
    <w:nsid w:val="50476C27"/>
    <w:multiLevelType w:val="hybridMultilevel"/>
    <w:tmpl w:val="D6FC04FE"/>
    <w:lvl w:ilvl="0" w:tplc="EB7C82BC">
      <w:start w:val="1"/>
      <w:numFmt w:val="decimal"/>
      <w:lvlText w:val="%1)"/>
      <w:lvlJc w:val="left"/>
      <w:pPr>
        <w:ind w:left="240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C3CA9610">
      <w:numFmt w:val="bullet"/>
      <w:lvlText w:val="•"/>
      <w:lvlJc w:val="left"/>
      <w:pPr>
        <w:ind w:left="1245" w:hanging="269"/>
      </w:pPr>
      <w:rPr>
        <w:rFonts w:hint="default"/>
        <w:lang w:val="it-IT" w:eastAsia="it-IT" w:bidi="it-IT"/>
      </w:rPr>
    </w:lvl>
    <w:lvl w:ilvl="2" w:tplc="8356EA66">
      <w:numFmt w:val="bullet"/>
      <w:lvlText w:val="•"/>
      <w:lvlJc w:val="left"/>
      <w:pPr>
        <w:ind w:left="2250" w:hanging="269"/>
      </w:pPr>
      <w:rPr>
        <w:rFonts w:hint="default"/>
        <w:lang w:val="it-IT" w:eastAsia="it-IT" w:bidi="it-IT"/>
      </w:rPr>
    </w:lvl>
    <w:lvl w:ilvl="3" w:tplc="DF348A50">
      <w:numFmt w:val="bullet"/>
      <w:lvlText w:val="•"/>
      <w:lvlJc w:val="left"/>
      <w:pPr>
        <w:ind w:left="3255" w:hanging="269"/>
      </w:pPr>
      <w:rPr>
        <w:rFonts w:hint="default"/>
        <w:lang w:val="it-IT" w:eastAsia="it-IT" w:bidi="it-IT"/>
      </w:rPr>
    </w:lvl>
    <w:lvl w:ilvl="4" w:tplc="B9A69D1E">
      <w:numFmt w:val="bullet"/>
      <w:lvlText w:val="•"/>
      <w:lvlJc w:val="left"/>
      <w:pPr>
        <w:ind w:left="4260" w:hanging="269"/>
      </w:pPr>
      <w:rPr>
        <w:rFonts w:hint="default"/>
        <w:lang w:val="it-IT" w:eastAsia="it-IT" w:bidi="it-IT"/>
      </w:rPr>
    </w:lvl>
    <w:lvl w:ilvl="5" w:tplc="1FA6AE42">
      <w:numFmt w:val="bullet"/>
      <w:lvlText w:val="•"/>
      <w:lvlJc w:val="left"/>
      <w:pPr>
        <w:ind w:left="5265" w:hanging="269"/>
      </w:pPr>
      <w:rPr>
        <w:rFonts w:hint="default"/>
        <w:lang w:val="it-IT" w:eastAsia="it-IT" w:bidi="it-IT"/>
      </w:rPr>
    </w:lvl>
    <w:lvl w:ilvl="6" w:tplc="C2445E28">
      <w:numFmt w:val="bullet"/>
      <w:lvlText w:val="•"/>
      <w:lvlJc w:val="left"/>
      <w:pPr>
        <w:ind w:left="6270" w:hanging="269"/>
      </w:pPr>
      <w:rPr>
        <w:rFonts w:hint="default"/>
        <w:lang w:val="it-IT" w:eastAsia="it-IT" w:bidi="it-IT"/>
      </w:rPr>
    </w:lvl>
    <w:lvl w:ilvl="7" w:tplc="78F82EB4">
      <w:numFmt w:val="bullet"/>
      <w:lvlText w:val="•"/>
      <w:lvlJc w:val="left"/>
      <w:pPr>
        <w:ind w:left="7275" w:hanging="269"/>
      </w:pPr>
      <w:rPr>
        <w:rFonts w:hint="default"/>
        <w:lang w:val="it-IT" w:eastAsia="it-IT" w:bidi="it-IT"/>
      </w:rPr>
    </w:lvl>
    <w:lvl w:ilvl="8" w:tplc="2674B380">
      <w:numFmt w:val="bullet"/>
      <w:lvlText w:val="•"/>
      <w:lvlJc w:val="left"/>
      <w:pPr>
        <w:ind w:left="8280" w:hanging="269"/>
      </w:pPr>
      <w:rPr>
        <w:rFonts w:hint="default"/>
        <w:lang w:val="it-IT" w:eastAsia="it-IT" w:bidi="it-IT"/>
      </w:rPr>
    </w:lvl>
  </w:abstractNum>
  <w:abstractNum w:abstractNumId="17" w15:restartNumberingAfterBreak="0">
    <w:nsid w:val="51A859B7"/>
    <w:multiLevelType w:val="hybridMultilevel"/>
    <w:tmpl w:val="DF64C312"/>
    <w:lvl w:ilvl="0" w:tplc="0410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8" w15:restartNumberingAfterBreak="0">
    <w:nsid w:val="53163D52"/>
    <w:multiLevelType w:val="hybridMultilevel"/>
    <w:tmpl w:val="ED962350"/>
    <w:lvl w:ilvl="0" w:tplc="B6DCA49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54D53B6A"/>
    <w:multiLevelType w:val="hybridMultilevel"/>
    <w:tmpl w:val="FFC858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D170FA"/>
    <w:multiLevelType w:val="hybridMultilevel"/>
    <w:tmpl w:val="D5244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A90743"/>
    <w:multiLevelType w:val="hybridMultilevel"/>
    <w:tmpl w:val="8CECD764"/>
    <w:lvl w:ilvl="0" w:tplc="B9F2F73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2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45212A"/>
    <w:multiLevelType w:val="hybridMultilevel"/>
    <w:tmpl w:val="FBC8AA3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F8683E"/>
    <w:multiLevelType w:val="hybridMultilevel"/>
    <w:tmpl w:val="D5DC07F4"/>
    <w:lvl w:ilvl="0" w:tplc="5FDCE9BC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7AC6E38">
      <w:numFmt w:val="bullet"/>
      <w:lvlText w:val="•"/>
      <w:lvlJc w:val="left"/>
      <w:pPr>
        <w:ind w:left="1893" w:hanging="360"/>
      </w:pPr>
      <w:rPr>
        <w:rFonts w:hint="default"/>
        <w:lang w:val="it-IT" w:eastAsia="it-IT" w:bidi="it-IT"/>
      </w:rPr>
    </w:lvl>
    <w:lvl w:ilvl="2" w:tplc="D2105918">
      <w:numFmt w:val="bullet"/>
      <w:lvlText w:val="•"/>
      <w:lvlJc w:val="left"/>
      <w:pPr>
        <w:ind w:left="2826" w:hanging="360"/>
      </w:pPr>
      <w:rPr>
        <w:rFonts w:hint="default"/>
        <w:lang w:val="it-IT" w:eastAsia="it-IT" w:bidi="it-IT"/>
      </w:rPr>
    </w:lvl>
    <w:lvl w:ilvl="3" w:tplc="84A410FC">
      <w:numFmt w:val="bullet"/>
      <w:lvlText w:val="•"/>
      <w:lvlJc w:val="left"/>
      <w:pPr>
        <w:ind w:left="3759" w:hanging="360"/>
      </w:pPr>
      <w:rPr>
        <w:rFonts w:hint="default"/>
        <w:lang w:val="it-IT" w:eastAsia="it-IT" w:bidi="it-IT"/>
      </w:rPr>
    </w:lvl>
    <w:lvl w:ilvl="4" w:tplc="D19E1532">
      <w:numFmt w:val="bullet"/>
      <w:lvlText w:val="•"/>
      <w:lvlJc w:val="left"/>
      <w:pPr>
        <w:ind w:left="4692" w:hanging="360"/>
      </w:pPr>
      <w:rPr>
        <w:rFonts w:hint="default"/>
        <w:lang w:val="it-IT" w:eastAsia="it-IT" w:bidi="it-IT"/>
      </w:rPr>
    </w:lvl>
    <w:lvl w:ilvl="5" w:tplc="9C666B46">
      <w:numFmt w:val="bullet"/>
      <w:lvlText w:val="•"/>
      <w:lvlJc w:val="left"/>
      <w:pPr>
        <w:ind w:left="5625" w:hanging="360"/>
      </w:pPr>
      <w:rPr>
        <w:rFonts w:hint="default"/>
        <w:lang w:val="it-IT" w:eastAsia="it-IT" w:bidi="it-IT"/>
      </w:rPr>
    </w:lvl>
    <w:lvl w:ilvl="6" w:tplc="E7880578">
      <w:numFmt w:val="bullet"/>
      <w:lvlText w:val="•"/>
      <w:lvlJc w:val="left"/>
      <w:pPr>
        <w:ind w:left="6558" w:hanging="360"/>
      </w:pPr>
      <w:rPr>
        <w:rFonts w:hint="default"/>
        <w:lang w:val="it-IT" w:eastAsia="it-IT" w:bidi="it-IT"/>
      </w:rPr>
    </w:lvl>
    <w:lvl w:ilvl="7" w:tplc="39607624">
      <w:numFmt w:val="bullet"/>
      <w:lvlText w:val="•"/>
      <w:lvlJc w:val="left"/>
      <w:pPr>
        <w:ind w:left="7491" w:hanging="360"/>
      </w:pPr>
      <w:rPr>
        <w:rFonts w:hint="default"/>
        <w:lang w:val="it-IT" w:eastAsia="it-IT" w:bidi="it-IT"/>
      </w:rPr>
    </w:lvl>
    <w:lvl w:ilvl="8" w:tplc="C372610C">
      <w:numFmt w:val="bullet"/>
      <w:lvlText w:val="•"/>
      <w:lvlJc w:val="left"/>
      <w:pPr>
        <w:ind w:left="8424" w:hanging="360"/>
      </w:pPr>
      <w:rPr>
        <w:rFonts w:hint="default"/>
        <w:lang w:val="it-IT" w:eastAsia="it-IT" w:bidi="it-IT"/>
      </w:rPr>
    </w:lvl>
  </w:abstractNum>
  <w:abstractNum w:abstractNumId="25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22"/>
  </w:num>
  <w:num w:numId="4">
    <w:abstractNumId w:val="3"/>
  </w:num>
  <w:num w:numId="5">
    <w:abstractNumId w:val="4"/>
  </w:num>
  <w:num w:numId="6">
    <w:abstractNumId w:val="7"/>
  </w:num>
  <w:num w:numId="7">
    <w:abstractNumId w:val="18"/>
  </w:num>
  <w:num w:numId="8">
    <w:abstractNumId w:val="13"/>
  </w:num>
  <w:num w:numId="9">
    <w:abstractNumId w:val="0"/>
  </w:num>
  <w:num w:numId="10">
    <w:abstractNumId w:val="19"/>
  </w:num>
  <w:num w:numId="11">
    <w:abstractNumId w:val="20"/>
  </w:num>
  <w:num w:numId="12">
    <w:abstractNumId w:val="12"/>
  </w:num>
  <w:num w:numId="13">
    <w:abstractNumId w:val="1"/>
  </w:num>
  <w:num w:numId="14">
    <w:abstractNumId w:val="8"/>
  </w:num>
  <w:num w:numId="15">
    <w:abstractNumId w:val="11"/>
  </w:num>
  <w:num w:numId="16">
    <w:abstractNumId w:val="23"/>
  </w:num>
  <w:num w:numId="17">
    <w:abstractNumId w:val="24"/>
  </w:num>
  <w:num w:numId="18">
    <w:abstractNumId w:val="9"/>
  </w:num>
  <w:num w:numId="19">
    <w:abstractNumId w:val="6"/>
  </w:num>
  <w:num w:numId="20">
    <w:abstractNumId w:val="14"/>
  </w:num>
  <w:num w:numId="21">
    <w:abstractNumId w:val="17"/>
  </w:num>
  <w:num w:numId="22">
    <w:abstractNumId w:val="21"/>
  </w:num>
  <w:num w:numId="23">
    <w:abstractNumId w:val="15"/>
  </w:num>
  <w:num w:numId="24">
    <w:abstractNumId w:val="16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08"/>
    <w:rsid w:val="00010997"/>
    <w:rsid w:val="00015037"/>
    <w:rsid w:val="000230AA"/>
    <w:rsid w:val="00033515"/>
    <w:rsid w:val="00055477"/>
    <w:rsid w:val="00065AC1"/>
    <w:rsid w:val="00070A72"/>
    <w:rsid w:val="00072A1A"/>
    <w:rsid w:val="00091B84"/>
    <w:rsid w:val="00097373"/>
    <w:rsid w:val="000A0957"/>
    <w:rsid w:val="000A1E69"/>
    <w:rsid w:val="000A3339"/>
    <w:rsid w:val="000A4795"/>
    <w:rsid w:val="000A610C"/>
    <w:rsid w:val="000B3D69"/>
    <w:rsid w:val="000B3FF0"/>
    <w:rsid w:val="000D2689"/>
    <w:rsid w:val="000E2912"/>
    <w:rsid w:val="000E4654"/>
    <w:rsid w:val="000E511E"/>
    <w:rsid w:val="000E55E0"/>
    <w:rsid w:val="000F29C1"/>
    <w:rsid w:val="000F31A5"/>
    <w:rsid w:val="00100047"/>
    <w:rsid w:val="00100FE5"/>
    <w:rsid w:val="001023A3"/>
    <w:rsid w:val="00106C0C"/>
    <w:rsid w:val="00113765"/>
    <w:rsid w:val="0012632D"/>
    <w:rsid w:val="00130753"/>
    <w:rsid w:val="00131E13"/>
    <w:rsid w:val="00132DF2"/>
    <w:rsid w:val="001343C5"/>
    <w:rsid w:val="00134B6D"/>
    <w:rsid w:val="00137229"/>
    <w:rsid w:val="0013740E"/>
    <w:rsid w:val="00150695"/>
    <w:rsid w:val="00152054"/>
    <w:rsid w:val="00167B3C"/>
    <w:rsid w:val="00180045"/>
    <w:rsid w:val="00187EE8"/>
    <w:rsid w:val="00190099"/>
    <w:rsid w:val="00190B69"/>
    <w:rsid w:val="00193A9A"/>
    <w:rsid w:val="001A2FF7"/>
    <w:rsid w:val="001A71A1"/>
    <w:rsid w:val="001A7415"/>
    <w:rsid w:val="001B5695"/>
    <w:rsid w:val="001B5928"/>
    <w:rsid w:val="001B678C"/>
    <w:rsid w:val="001C24CF"/>
    <w:rsid w:val="001C74BF"/>
    <w:rsid w:val="001D10E2"/>
    <w:rsid w:val="001D45C7"/>
    <w:rsid w:val="001D6295"/>
    <w:rsid w:val="001D78E9"/>
    <w:rsid w:val="001E1CDA"/>
    <w:rsid w:val="001E334A"/>
    <w:rsid w:val="001F3708"/>
    <w:rsid w:val="0020200F"/>
    <w:rsid w:val="002023C7"/>
    <w:rsid w:val="00211C4F"/>
    <w:rsid w:val="00227420"/>
    <w:rsid w:val="002458AD"/>
    <w:rsid w:val="00245A08"/>
    <w:rsid w:val="0025391B"/>
    <w:rsid w:val="00262A20"/>
    <w:rsid w:val="00262F5A"/>
    <w:rsid w:val="002653F7"/>
    <w:rsid w:val="00266364"/>
    <w:rsid w:val="00271271"/>
    <w:rsid w:val="00272463"/>
    <w:rsid w:val="002753EA"/>
    <w:rsid w:val="002826D0"/>
    <w:rsid w:val="00284194"/>
    <w:rsid w:val="00286472"/>
    <w:rsid w:val="00290116"/>
    <w:rsid w:val="00293CC3"/>
    <w:rsid w:val="00293DC7"/>
    <w:rsid w:val="002A2D95"/>
    <w:rsid w:val="002A3532"/>
    <w:rsid w:val="002A621B"/>
    <w:rsid w:val="002B44DF"/>
    <w:rsid w:val="002B4D19"/>
    <w:rsid w:val="002D46DA"/>
    <w:rsid w:val="002D5F85"/>
    <w:rsid w:val="002E1CE7"/>
    <w:rsid w:val="002E2319"/>
    <w:rsid w:val="002F3DE5"/>
    <w:rsid w:val="002F4426"/>
    <w:rsid w:val="002F61D0"/>
    <w:rsid w:val="002F70B1"/>
    <w:rsid w:val="00305001"/>
    <w:rsid w:val="00311F81"/>
    <w:rsid w:val="00317B89"/>
    <w:rsid w:val="003200A4"/>
    <w:rsid w:val="003227EC"/>
    <w:rsid w:val="003230BB"/>
    <w:rsid w:val="0032544C"/>
    <w:rsid w:val="00327843"/>
    <w:rsid w:val="00327B48"/>
    <w:rsid w:val="00337C34"/>
    <w:rsid w:val="00340985"/>
    <w:rsid w:val="00340E4B"/>
    <w:rsid w:val="00341CF9"/>
    <w:rsid w:val="003421FB"/>
    <w:rsid w:val="00352FD8"/>
    <w:rsid w:val="003565BC"/>
    <w:rsid w:val="003620D3"/>
    <w:rsid w:val="003637F2"/>
    <w:rsid w:val="0036442C"/>
    <w:rsid w:val="003654C3"/>
    <w:rsid w:val="003719EA"/>
    <w:rsid w:val="0037335F"/>
    <w:rsid w:val="0037585D"/>
    <w:rsid w:val="0038478B"/>
    <w:rsid w:val="003850A7"/>
    <w:rsid w:val="00392699"/>
    <w:rsid w:val="00392B07"/>
    <w:rsid w:val="00393D45"/>
    <w:rsid w:val="00394111"/>
    <w:rsid w:val="003A01F5"/>
    <w:rsid w:val="003A2620"/>
    <w:rsid w:val="003A5461"/>
    <w:rsid w:val="003B41CF"/>
    <w:rsid w:val="003B4F4C"/>
    <w:rsid w:val="003C510E"/>
    <w:rsid w:val="003D0C52"/>
    <w:rsid w:val="003E0F36"/>
    <w:rsid w:val="003E65C2"/>
    <w:rsid w:val="003F7121"/>
    <w:rsid w:val="0041570B"/>
    <w:rsid w:val="004201DE"/>
    <w:rsid w:val="00426539"/>
    <w:rsid w:val="0043441C"/>
    <w:rsid w:val="004359B7"/>
    <w:rsid w:val="00442F49"/>
    <w:rsid w:val="0046246B"/>
    <w:rsid w:val="004636B3"/>
    <w:rsid w:val="0046629D"/>
    <w:rsid w:val="0047550B"/>
    <w:rsid w:val="004850A4"/>
    <w:rsid w:val="00487157"/>
    <w:rsid w:val="004973D5"/>
    <w:rsid w:val="004A0806"/>
    <w:rsid w:val="004A2D05"/>
    <w:rsid w:val="004C4BB2"/>
    <w:rsid w:val="004D2557"/>
    <w:rsid w:val="004E64F1"/>
    <w:rsid w:val="005034B2"/>
    <w:rsid w:val="005053B4"/>
    <w:rsid w:val="00514334"/>
    <w:rsid w:val="0051538E"/>
    <w:rsid w:val="00524130"/>
    <w:rsid w:val="005318EB"/>
    <w:rsid w:val="005352D4"/>
    <w:rsid w:val="00542B8B"/>
    <w:rsid w:val="0054582D"/>
    <w:rsid w:val="0055061A"/>
    <w:rsid w:val="0055172A"/>
    <w:rsid w:val="00552FDF"/>
    <w:rsid w:val="00557A42"/>
    <w:rsid w:val="005649B4"/>
    <w:rsid w:val="00566F1E"/>
    <w:rsid w:val="0056718D"/>
    <w:rsid w:val="00571373"/>
    <w:rsid w:val="005736E0"/>
    <w:rsid w:val="00573ACB"/>
    <w:rsid w:val="0057439D"/>
    <w:rsid w:val="00580B05"/>
    <w:rsid w:val="00582E84"/>
    <w:rsid w:val="005921DD"/>
    <w:rsid w:val="005A06D4"/>
    <w:rsid w:val="005A535E"/>
    <w:rsid w:val="005A7970"/>
    <w:rsid w:val="005C4F86"/>
    <w:rsid w:val="005C737A"/>
    <w:rsid w:val="005D2764"/>
    <w:rsid w:val="005D35B6"/>
    <w:rsid w:val="005F18C8"/>
    <w:rsid w:val="005F1F0B"/>
    <w:rsid w:val="005F7020"/>
    <w:rsid w:val="006045D2"/>
    <w:rsid w:val="006108BF"/>
    <w:rsid w:val="006213EB"/>
    <w:rsid w:val="0062194B"/>
    <w:rsid w:val="00627913"/>
    <w:rsid w:val="00641C51"/>
    <w:rsid w:val="00655577"/>
    <w:rsid w:val="00656601"/>
    <w:rsid w:val="006572FF"/>
    <w:rsid w:val="00665959"/>
    <w:rsid w:val="006670B6"/>
    <w:rsid w:val="00674161"/>
    <w:rsid w:val="00676542"/>
    <w:rsid w:val="00693FE2"/>
    <w:rsid w:val="00696A17"/>
    <w:rsid w:val="006B0472"/>
    <w:rsid w:val="006B25AB"/>
    <w:rsid w:val="006B32A0"/>
    <w:rsid w:val="006C7472"/>
    <w:rsid w:val="006D47F6"/>
    <w:rsid w:val="006D5C41"/>
    <w:rsid w:val="006D7D6B"/>
    <w:rsid w:val="006F763B"/>
    <w:rsid w:val="007101C1"/>
    <w:rsid w:val="0071264C"/>
    <w:rsid w:val="00713463"/>
    <w:rsid w:val="00724BA5"/>
    <w:rsid w:val="00727068"/>
    <w:rsid w:val="00732403"/>
    <w:rsid w:val="007338DD"/>
    <w:rsid w:val="00734C70"/>
    <w:rsid w:val="00735C67"/>
    <w:rsid w:val="00740A36"/>
    <w:rsid w:val="0075541B"/>
    <w:rsid w:val="00776067"/>
    <w:rsid w:val="00776084"/>
    <w:rsid w:val="00776FB7"/>
    <w:rsid w:val="00797F7E"/>
    <w:rsid w:val="007A1C09"/>
    <w:rsid w:val="007A2E61"/>
    <w:rsid w:val="007A7E0D"/>
    <w:rsid w:val="007B1124"/>
    <w:rsid w:val="007B3724"/>
    <w:rsid w:val="007C35A3"/>
    <w:rsid w:val="007C7864"/>
    <w:rsid w:val="007D3D97"/>
    <w:rsid w:val="007D5208"/>
    <w:rsid w:val="007D70B0"/>
    <w:rsid w:val="007E108D"/>
    <w:rsid w:val="007E1593"/>
    <w:rsid w:val="007F266C"/>
    <w:rsid w:val="007F47DB"/>
    <w:rsid w:val="007F498C"/>
    <w:rsid w:val="00802F54"/>
    <w:rsid w:val="00807662"/>
    <w:rsid w:val="00814AF8"/>
    <w:rsid w:val="008243AE"/>
    <w:rsid w:val="008252F7"/>
    <w:rsid w:val="008310AB"/>
    <w:rsid w:val="008329A5"/>
    <w:rsid w:val="008353F8"/>
    <w:rsid w:val="0084258C"/>
    <w:rsid w:val="00844C05"/>
    <w:rsid w:val="0084687F"/>
    <w:rsid w:val="00866EF0"/>
    <w:rsid w:val="00875219"/>
    <w:rsid w:val="00883EC0"/>
    <w:rsid w:val="00890D5A"/>
    <w:rsid w:val="00893153"/>
    <w:rsid w:val="00896225"/>
    <w:rsid w:val="008A1E7C"/>
    <w:rsid w:val="008A4CC7"/>
    <w:rsid w:val="008A61C0"/>
    <w:rsid w:val="008B3DBD"/>
    <w:rsid w:val="008B661E"/>
    <w:rsid w:val="008B76C3"/>
    <w:rsid w:val="008C31A5"/>
    <w:rsid w:val="008C46C5"/>
    <w:rsid w:val="008C4D9B"/>
    <w:rsid w:val="008D3909"/>
    <w:rsid w:val="008E313B"/>
    <w:rsid w:val="008E3840"/>
    <w:rsid w:val="008E3999"/>
    <w:rsid w:val="008E7DEE"/>
    <w:rsid w:val="008E7EEC"/>
    <w:rsid w:val="008F20F6"/>
    <w:rsid w:val="008F2A07"/>
    <w:rsid w:val="008F4150"/>
    <w:rsid w:val="008F6747"/>
    <w:rsid w:val="0090087A"/>
    <w:rsid w:val="00905E86"/>
    <w:rsid w:val="009111B0"/>
    <w:rsid w:val="009115FE"/>
    <w:rsid w:val="00913C7F"/>
    <w:rsid w:val="00914838"/>
    <w:rsid w:val="00916B5E"/>
    <w:rsid w:val="0092026F"/>
    <w:rsid w:val="00924804"/>
    <w:rsid w:val="009266B7"/>
    <w:rsid w:val="009406B0"/>
    <w:rsid w:val="0094280C"/>
    <w:rsid w:val="00954FEE"/>
    <w:rsid w:val="00957ACA"/>
    <w:rsid w:val="00961C85"/>
    <w:rsid w:val="00964579"/>
    <w:rsid w:val="00977D02"/>
    <w:rsid w:val="00981549"/>
    <w:rsid w:val="00982EEA"/>
    <w:rsid w:val="0098394C"/>
    <w:rsid w:val="009A36BB"/>
    <w:rsid w:val="009B0991"/>
    <w:rsid w:val="009B4F99"/>
    <w:rsid w:val="009C48B5"/>
    <w:rsid w:val="009D4932"/>
    <w:rsid w:val="009D58F0"/>
    <w:rsid w:val="009E2AC1"/>
    <w:rsid w:val="009E47FE"/>
    <w:rsid w:val="009E4C22"/>
    <w:rsid w:val="009E6B16"/>
    <w:rsid w:val="00A01E11"/>
    <w:rsid w:val="00A07562"/>
    <w:rsid w:val="00A111FC"/>
    <w:rsid w:val="00A148B7"/>
    <w:rsid w:val="00A17BE0"/>
    <w:rsid w:val="00A25351"/>
    <w:rsid w:val="00A254C2"/>
    <w:rsid w:val="00A25A55"/>
    <w:rsid w:val="00A35F00"/>
    <w:rsid w:val="00A54D1B"/>
    <w:rsid w:val="00A64B22"/>
    <w:rsid w:val="00A64F80"/>
    <w:rsid w:val="00A67A29"/>
    <w:rsid w:val="00A73138"/>
    <w:rsid w:val="00A82FE5"/>
    <w:rsid w:val="00A905BD"/>
    <w:rsid w:val="00AB0F4B"/>
    <w:rsid w:val="00AB66B1"/>
    <w:rsid w:val="00AD2ECE"/>
    <w:rsid w:val="00AD3413"/>
    <w:rsid w:val="00AE05F7"/>
    <w:rsid w:val="00AE0ADF"/>
    <w:rsid w:val="00AE3908"/>
    <w:rsid w:val="00AF4C47"/>
    <w:rsid w:val="00B147C6"/>
    <w:rsid w:val="00B209EE"/>
    <w:rsid w:val="00B24842"/>
    <w:rsid w:val="00B31076"/>
    <w:rsid w:val="00B36149"/>
    <w:rsid w:val="00B368BB"/>
    <w:rsid w:val="00B36D1B"/>
    <w:rsid w:val="00B4041A"/>
    <w:rsid w:val="00B551E0"/>
    <w:rsid w:val="00B55E39"/>
    <w:rsid w:val="00B67BD4"/>
    <w:rsid w:val="00B73A07"/>
    <w:rsid w:val="00B8412A"/>
    <w:rsid w:val="00B84F33"/>
    <w:rsid w:val="00B85EE1"/>
    <w:rsid w:val="00BA65C9"/>
    <w:rsid w:val="00BA6EF7"/>
    <w:rsid w:val="00BB4DBA"/>
    <w:rsid w:val="00BC3244"/>
    <w:rsid w:val="00BC6257"/>
    <w:rsid w:val="00BD2B72"/>
    <w:rsid w:val="00BD2BBF"/>
    <w:rsid w:val="00BD305F"/>
    <w:rsid w:val="00BE2A1B"/>
    <w:rsid w:val="00BF1321"/>
    <w:rsid w:val="00BF2654"/>
    <w:rsid w:val="00C05D2D"/>
    <w:rsid w:val="00C061C8"/>
    <w:rsid w:val="00C06A63"/>
    <w:rsid w:val="00C1457D"/>
    <w:rsid w:val="00C148DC"/>
    <w:rsid w:val="00C15906"/>
    <w:rsid w:val="00C21C2A"/>
    <w:rsid w:val="00C42769"/>
    <w:rsid w:val="00C4531C"/>
    <w:rsid w:val="00C5215A"/>
    <w:rsid w:val="00C52F50"/>
    <w:rsid w:val="00C628E1"/>
    <w:rsid w:val="00C67B7D"/>
    <w:rsid w:val="00C71464"/>
    <w:rsid w:val="00C80F28"/>
    <w:rsid w:val="00C8786C"/>
    <w:rsid w:val="00C922DE"/>
    <w:rsid w:val="00C928CE"/>
    <w:rsid w:val="00C97C7A"/>
    <w:rsid w:val="00CA1851"/>
    <w:rsid w:val="00CB3DF3"/>
    <w:rsid w:val="00CC32CF"/>
    <w:rsid w:val="00CC3C8B"/>
    <w:rsid w:val="00CD5A78"/>
    <w:rsid w:val="00D07ED0"/>
    <w:rsid w:val="00D21E03"/>
    <w:rsid w:val="00D25EC6"/>
    <w:rsid w:val="00D34848"/>
    <w:rsid w:val="00D35021"/>
    <w:rsid w:val="00D371B9"/>
    <w:rsid w:val="00D4346F"/>
    <w:rsid w:val="00D507E1"/>
    <w:rsid w:val="00D5481B"/>
    <w:rsid w:val="00D55EFA"/>
    <w:rsid w:val="00D6079B"/>
    <w:rsid w:val="00D67859"/>
    <w:rsid w:val="00D72D68"/>
    <w:rsid w:val="00D72D78"/>
    <w:rsid w:val="00D73C84"/>
    <w:rsid w:val="00D85766"/>
    <w:rsid w:val="00D90D16"/>
    <w:rsid w:val="00D96C54"/>
    <w:rsid w:val="00D97723"/>
    <w:rsid w:val="00DA5087"/>
    <w:rsid w:val="00DA5A17"/>
    <w:rsid w:val="00DB406E"/>
    <w:rsid w:val="00DC3846"/>
    <w:rsid w:val="00DD19B6"/>
    <w:rsid w:val="00DD505D"/>
    <w:rsid w:val="00DD63F8"/>
    <w:rsid w:val="00DE36F1"/>
    <w:rsid w:val="00DF1EBF"/>
    <w:rsid w:val="00DF50C1"/>
    <w:rsid w:val="00DF7C22"/>
    <w:rsid w:val="00E0654F"/>
    <w:rsid w:val="00E12512"/>
    <w:rsid w:val="00E1455D"/>
    <w:rsid w:val="00E14A57"/>
    <w:rsid w:val="00E21980"/>
    <w:rsid w:val="00E2342D"/>
    <w:rsid w:val="00E2660F"/>
    <w:rsid w:val="00E30F4E"/>
    <w:rsid w:val="00E312B9"/>
    <w:rsid w:val="00E34E28"/>
    <w:rsid w:val="00E3549D"/>
    <w:rsid w:val="00E45376"/>
    <w:rsid w:val="00E55F8B"/>
    <w:rsid w:val="00E56A8B"/>
    <w:rsid w:val="00E57013"/>
    <w:rsid w:val="00E63CE6"/>
    <w:rsid w:val="00E741EA"/>
    <w:rsid w:val="00E748AE"/>
    <w:rsid w:val="00E777F2"/>
    <w:rsid w:val="00E82627"/>
    <w:rsid w:val="00E8453D"/>
    <w:rsid w:val="00E932DE"/>
    <w:rsid w:val="00E93D75"/>
    <w:rsid w:val="00E95DC3"/>
    <w:rsid w:val="00EA0AB4"/>
    <w:rsid w:val="00EA0F9F"/>
    <w:rsid w:val="00EA429D"/>
    <w:rsid w:val="00EB1BF7"/>
    <w:rsid w:val="00EB1E97"/>
    <w:rsid w:val="00EB2F33"/>
    <w:rsid w:val="00EC6838"/>
    <w:rsid w:val="00ED232A"/>
    <w:rsid w:val="00EE2649"/>
    <w:rsid w:val="00EE3F25"/>
    <w:rsid w:val="00EE4C64"/>
    <w:rsid w:val="00F0240C"/>
    <w:rsid w:val="00F03302"/>
    <w:rsid w:val="00F06A73"/>
    <w:rsid w:val="00F12CB6"/>
    <w:rsid w:val="00F133EB"/>
    <w:rsid w:val="00F15EBC"/>
    <w:rsid w:val="00F253ED"/>
    <w:rsid w:val="00F27F4B"/>
    <w:rsid w:val="00F35883"/>
    <w:rsid w:val="00F376E9"/>
    <w:rsid w:val="00F44DB0"/>
    <w:rsid w:val="00F565AC"/>
    <w:rsid w:val="00F56F1E"/>
    <w:rsid w:val="00F57762"/>
    <w:rsid w:val="00F61064"/>
    <w:rsid w:val="00F616E6"/>
    <w:rsid w:val="00F61DF4"/>
    <w:rsid w:val="00F63B0C"/>
    <w:rsid w:val="00F643D8"/>
    <w:rsid w:val="00F741BC"/>
    <w:rsid w:val="00F87DB4"/>
    <w:rsid w:val="00F91FE1"/>
    <w:rsid w:val="00F924A6"/>
    <w:rsid w:val="00F938B7"/>
    <w:rsid w:val="00F961D4"/>
    <w:rsid w:val="00FA233C"/>
    <w:rsid w:val="00FA38C8"/>
    <w:rsid w:val="00FA4282"/>
    <w:rsid w:val="00FA500A"/>
    <w:rsid w:val="00FA7303"/>
    <w:rsid w:val="00FB04E9"/>
    <w:rsid w:val="00FB5E4B"/>
    <w:rsid w:val="00FC3A0A"/>
    <w:rsid w:val="00FC542B"/>
    <w:rsid w:val="00FC642F"/>
    <w:rsid w:val="00FC67C3"/>
    <w:rsid w:val="00FD4147"/>
    <w:rsid w:val="00FE0226"/>
    <w:rsid w:val="00FE0ED7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585AABD"/>
  <w15:docId w15:val="{BDE837FF-CD7F-48FD-957F-E2E8DB28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A233C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paragraph" w:styleId="Titolo1">
    <w:name w:val="heading 1"/>
    <w:basedOn w:val="Normale"/>
    <w:next w:val="Normale"/>
    <w:link w:val="Titolo1Carattere"/>
    <w:qFormat/>
    <w:rsid w:val="007D5208"/>
    <w:pPr>
      <w:keepNext/>
      <w:tabs>
        <w:tab w:val="clear" w:pos="9000"/>
      </w:tabs>
      <w:spacing w:before="240" w:after="60"/>
      <w:ind w:left="0" w:right="0"/>
      <w:jc w:val="left"/>
      <w:outlineLvl w:val="0"/>
    </w:pPr>
    <w:rPr>
      <w:rFonts w:ascii="Arial" w:hAnsi="Arial" w:cs="Arial"/>
      <w:b/>
      <w:bCs/>
      <w:color w:val="auto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D5208"/>
    <w:pPr>
      <w:keepNext/>
      <w:tabs>
        <w:tab w:val="clear" w:pos="9000"/>
      </w:tabs>
      <w:spacing w:before="240" w:after="60"/>
      <w:ind w:left="0" w:right="0"/>
      <w:jc w:val="left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D5208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semiHidden/>
    <w:rsid w:val="007D5208"/>
    <w:rPr>
      <w:rFonts w:ascii="Cambria" w:hAnsi="Cambria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styleId="Collegamentoipertestuale">
    <w:name w:val="Hyperlink"/>
    <w:uiPriority w:val="99"/>
    <w:rsid w:val="007F498C"/>
    <w:rPr>
      <w:color w:val="0000FF"/>
      <w:u w:val="single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  <w:style w:type="paragraph" w:styleId="Rientrocorpodeltesto">
    <w:name w:val="Body Text Indent"/>
    <w:basedOn w:val="Normale"/>
    <w:link w:val="RientrocorpodeltestoCarattere"/>
    <w:rsid w:val="007D5208"/>
    <w:pPr>
      <w:tabs>
        <w:tab w:val="clear" w:pos="9000"/>
      </w:tabs>
      <w:spacing w:after="120"/>
      <w:ind w:left="283" w:right="0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D5208"/>
    <w:rPr>
      <w:sz w:val="24"/>
      <w:szCs w:val="24"/>
    </w:rPr>
  </w:style>
  <w:style w:type="paragraph" w:customStyle="1" w:styleId="Default">
    <w:name w:val="Default"/>
    <w:rsid w:val="007D52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393D45"/>
    <w:pPr>
      <w:ind w:left="720"/>
      <w:contextualSpacing/>
    </w:pPr>
  </w:style>
  <w:style w:type="paragraph" w:styleId="Nessunaspaziatura">
    <w:name w:val="No Spacing"/>
    <w:uiPriority w:val="1"/>
    <w:qFormat/>
    <w:rsid w:val="006D7D6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nhideWhenUsed/>
    <w:rsid w:val="00F06A7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6A73"/>
    <w:rPr>
      <w:rFonts w:ascii="Garamond" w:hAnsi="Garamond"/>
      <w:color w:val="000000"/>
    </w:rPr>
  </w:style>
  <w:style w:type="paragraph" w:customStyle="1" w:styleId="Titolo11">
    <w:name w:val="Titolo 11"/>
    <w:basedOn w:val="Normale"/>
    <w:uiPriority w:val="1"/>
    <w:qFormat/>
    <w:rsid w:val="00F06A73"/>
    <w:pPr>
      <w:widowControl w:val="0"/>
      <w:tabs>
        <w:tab w:val="clear" w:pos="9000"/>
      </w:tabs>
      <w:autoSpaceDE w:val="0"/>
      <w:autoSpaceDN w:val="0"/>
      <w:ind w:left="240" w:right="0"/>
      <w:jc w:val="left"/>
      <w:outlineLvl w:val="1"/>
    </w:pPr>
    <w:rPr>
      <w:rFonts w:ascii="Times New Roman" w:hAnsi="Times New Roman"/>
      <w:b/>
      <w:bCs/>
      <w:color w:val="auto"/>
      <w:sz w:val="22"/>
      <w:szCs w:val="22"/>
      <w:lang w:bidi="it-IT"/>
    </w:rPr>
  </w:style>
  <w:style w:type="paragraph" w:customStyle="1" w:styleId="p1">
    <w:name w:val="p1"/>
    <w:basedOn w:val="Normale"/>
    <w:rsid w:val="00F06A73"/>
    <w:pPr>
      <w:tabs>
        <w:tab w:val="clear" w:pos="9000"/>
      </w:tabs>
      <w:ind w:left="0" w:right="0"/>
      <w:jc w:val="left"/>
    </w:pPr>
    <w:rPr>
      <w:rFonts w:ascii="Calibri" w:eastAsiaTheme="minorHAnsi" w:hAnsi="Calibri"/>
      <w:color w:val="auto"/>
      <w:sz w:val="17"/>
      <w:szCs w:val="17"/>
    </w:rPr>
  </w:style>
  <w:style w:type="table" w:customStyle="1" w:styleId="TableNormal">
    <w:name w:val="Table Normal"/>
    <w:uiPriority w:val="2"/>
    <w:semiHidden/>
    <w:unhideWhenUsed/>
    <w:qFormat/>
    <w:rsid w:val="008E7D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7DEE"/>
    <w:pPr>
      <w:widowControl w:val="0"/>
      <w:tabs>
        <w:tab w:val="clear" w:pos="9000"/>
      </w:tabs>
      <w:autoSpaceDE w:val="0"/>
      <w:autoSpaceDN w:val="0"/>
      <w:ind w:left="0" w:right="0"/>
      <w:jc w:val="left"/>
    </w:pPr>
    <w:rPr>
      <w:rFonts w:ascii="Times New Roman" w:hAnsi="Times New Roman"/>
      <w:color w:val="auto"/>
      <w:sz w:val="22"/>
      <w:szCs w:val="22"/>
      <w:lang w:bidi="it-IT"/>
    </w:rPr>
  </w:style>
  <w:style w:type="character" w:styleId="Enfasigrassetto">
    <w:name w:val="Strong"/>
    <w:basedOn w:val="Carpredefinitoparagrafo"/>
    <w:qFormat/>
    <w:rsid w:val="008E7DEE"/>
    <w:rPr>
      <w:b/>
      <w:bCs/>
    </w:rPr>
  </w:style>
  <w:style w:type="character" w:styleId="Enfasicorsivo">
    <w:name w:val="Emphasis"/>
    <w:basedOn w:val="Carpredefinitoparagrafo"/>
    <w:qFormat/>
    <w:rsid w:val="008E7DEE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5F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.it/unica/it/utility_privacy.pa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ca.it/unica/it/utility_privacy.pag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AppData\Roaming\Microsoft\Templates\Carta%20intestata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4F47C-9940-4F9C-9EE3-4DA1E5C7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278</TotalTime>
  <Pages>8</Pages>
  <Words>1583</Words>
  <Characters>12375</Characters>
  <Application>Microsoft Office Word</Application>
  <DocSecurity>0</DocSecurity>
  <Lines>103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13931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creator>Utente</dc:creator>
  <cp:lastModifiedBy>Ilaria Cherchi</cp:lastModifiedBy>
  <cp:revision>17</cp:revision>
  <cp:lastPrinted>2018-07-02T10:46:00Z</cp:lastPrinted>
  <dcterms:created xsi:type="dcterms:W3CDTF">2019-06-17T13:38:00Z</dcterms:created>
  <dcterms:modified xsi:type="dcterms:W3CDTF">2019-07-12T09:14:00Z</dcterms:modified>
</cp:coreProperties>
</file>